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A1B36" w14:textId="77777777" w:rsidR="006C52FA" w:rsidRPr="00A61795" w:rsidRDefault="006C52FA" w:rsidP="006C52FA">
      <w:pPr>
        <w:pStyle w:val="Titel"/>
        <w:pBdr>
          <w:bottom w:val="single" w:sz="4" w:space="1" w:color="auto"/>
        </w:pBdr>
      </w:pPr>
      <w:bookmarkStart w:id="0" w:name="Name_des_Arbeitspapiers"/>
      <w:bookmarkStart w:id="1" w:name="_GoBack"/>
      <w:bookmarkEnd w:id="1"/>
      <w:r w:rsidRPr="00A61795">
        <w:t>Arbeitspapier</w:t>
      </w:r>
      <w:bookmarkEnd w:id="0"/>
      <w:r>
        <w:t xml:space="preserve"> Übersicht Auswertungen</w:t>
      </w:r>
    </w:p>
    <w:p w14:paraId="195A1B37" w14:textId="77777777" w:rsidR="006C52FA" w:rsidRPr="00A61795" w:rsidRDefault="006C52FA" w:rsidP="006C52FA">
      <w:pPr>
        <w:pStyle w:val="Untertitel"/>
      </w:pPr>
    </w:p>
    <w:p w14:paraId="195A1B38" w14:textId="77777777" w:rsidR="006C52FA" w:rsidRPr="00A61795" w:rsidRDefault="006C52FA" w:rsidP="006C52FA">
      <w:pPr>
        <w:pStyle w:val="Untertitel"/>
      </w:pPr>
    </w:p>
    <w:p w14:paraId="195A1B39" w14:textId="77777777" w:rsidR="006C52FA" w:rsidRPr="00A61795" w:rsidRDefault="006C52FA" w:rsidP="006C52FA">
      <w:pPr>
        <w:pStyle w:val="Untertitel"/>
      </w:pPr>
    </w:p>
    <w:p w14:paraId="195A1B3A" w14:textId="77777777" w:rsidR="006C52FA" w:rsidRPr="00A61795" w:rsidRDefault="001143F1" w:rsidP="006C52FA">
      <w:pPr>
        <w:pStyle w:val="Untertitel"/>
      </w:pPr>
      <w:r>
        <w:rPr>
          <w:noProof/>
          <w:sz w:val="22"/>
          <w:szCs w:val="22"/>
        </w:rPr>
        <w:drawing>
          <wp:inline distT="0" distB="0" distL="0" distR="0" wp14:anchorId="195A1E35" wp14:editId="195A1E36">
            <wp:extent cx="7800975" cy="1019175"/>
            <wp:effectExtent l="19050" t="0" r="9525"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cstate="print"/>
                    <a:srcRect/>
                    <a:stretch>
                      <a:fillRect/>
                    </a:stretch>
                  </pic:blipFill>
                  <pic:spPr bwMode="auto">
                    <a:xfrm>
                      <a:off x="0" y="0"/>
                      <a:ext cx="7800975" cy="1019175"/>
                    </a:xfrm>
                    <a:prstGeom prst="rect">
                      <a:avLst/>
                    </a:prstGeom>
                    <a:noFill/>
                    <a:ln w="9525">
                      <a:noFill/>
                      <a:miter lim="800000"/>
                      <a:headEnd/>
                      <a:tailEnd/>
                    </a:ln>
                  </pic:spPr>
                </pic:pic>
              </a:graphicData>
            </a:graphic>
          </wp:inline>
        </w:drawing>
      </w:r>
    </w:p>
    <w:p w14:paraId="195A1B3B" w14:textId="77777777" w:rsidR="006C52FA" w:rsidRDefault="006C52FA" w:rsidP="006C52FA">
      <w:pPr>
        <w:pStyle w:val="Untertitel"/>
      </w:pPr>
    </w:p>
    <w:p w14:paraId="195A1B3C" w14:textId="77777777" w:rsidR="006C52FA" w:rsidRPr="00A61795" w:rsidRDefault="006C52FA" w:rsidP="006C52FA">
      <w:pPr>
        <w:pStyle w:val="Untertitel"/>
      </w:pPr>
    </w:p>
    <w:p w14:paraId="195A1B3D" w14:textId="77777777" w:rsidR="006C52FA" w:rsidRPr="00A61795" w:rsidRDefault="006C52FA" w:rsidP="006C52FA">
      <w:pPr>
        <w:pStyle w:val="Untertitel"/>
      </w:pPr>
    </w:p>
    <w:p w14:paraId="195A1B3E" w14:textId="77777777" w:rsidR="006C52FA" w:rsidRPr="00A61795" w:rsidRDefault="006C52FA" w:rsidP="006C52FA">
      <w:pPr>
        <w:pStyle w:val="Untertitel"/>
      </w:pPr>
    </w:p>
    <w:p w14:paraId="195A1B3F" w14:textId="18F4A595" w:rsidR="006C52FA" w:rsidRPr="00A61795" w:rsidRDefault="00D9300A" w:rsidP="006C52FA">
      <w:pPr>
        <w:jc w:val="center"/>
        <w:rPr>
          <w:b/>
        </w:rPr>
      </w:pPr>
      <w:r>
        <w:rPr>
          <w:b/>
        </w:rPr>
        <w:t xml:space="preserve">Stand: </w:t>
      </w:r>
      <w:r w:rsidR="00760EA7">
        <w:rPr>
          <w:b/>
        </w:rPr>
        <w:t>19.06.2019</w:t>
      </w:r>
    </w:p>
    <w:p w14:paraId="195A1B40" w14:textId="77777777" w:rsidR="006C52FA" w:rsidRDefault="006C52FA" w:rsidP="006C52FA"/>
    <w:p w14:paraId="195A1B41" w14:textId="77777777" w:rsidR="006C52FA" w:rsidRDefault="006C52FA" w:rsidP="006C52FA"/>
    <w:p w14:paraId="195A1B42" w14:textId="77777777" w:rsidR="00C56E2E" w:rsidRPr="00565A92" w:rsidRDefault="00C56E2E" w:rsidP="00A32461">
      <w:pPr>
        <w:pStyle w:val="Beschriftung"/>
        <w:rPr>
          <w:sz w:val="28"/>
          <w:szCs w:val="28"/>
        </w:rPr>
      </w:pPr>
      <w:r w:rsidRPr="00565A92">
        <w:rPr>
          <w:sz w:val="28"/>
          <w:szCs w:val="28"/>
        </w:rPr>
        <w:lastRenderedPageBreak/>
        <w:t>Inhaltsverzeichnis</w:t>
      </w:r>
    </w:p>
    <w:p w14:paraId="195A1B43" w14:textId="77777777" w:rsidR="00C56E2E" w:rsidRPr="00565A92" w:rsidRDefault="00C56E2E" w:rsidP="00C56E2E">
      <w:pPr>
        <w:spacing w:after="0" w:line="360" w:lineRule="auto"/>
      </w:pPr>
    </w:p>
    <w:p w14:paraId="195A1B44" w14:textId="2F84C23C" w:rsidR="0013672A" w:rsidRDefault="005F4149">
      <w:pPr>
        <w:pStyle w:val="Verzeichnis1"/>
        <w:tabs>
          <w:tab w:val="right" w:leader="dot" w:pos="12292"/>
        </w:tabs>
        <w:rPr>
          <w:rFonts w:asciiTheme="minorHAnsi" w:eastAsiaTheme="minorEastAsia" w:hAnsiTheme="minorHAnsi" w:cstheme="minorBidi"/>
          <w:noProof/>
          <w:szCs w:val="22"/>
        </w:rPr>
      </w:pPr>
      <w:r w:rsidRPr="00565A92">
        <w:fldChar w:fldCharType="begin"/>
      </w:r>
      <w:r w:rsidR="00C56E2E" w:rsidRPr="00565A92">
        <w:instrText xml:space="preserve"> TOC \o "1-3" \h \z \u </w:instrText>
      </w:r>
      <w:r w:rsidRPr="00565A92">
        <w:fldChar w:fldCharType="separate"/>
      </w:r>
      <w:hyperlink w:anchor="_Toc455068171" w:history="1">
        <w:r w:rsidR="0013672A" w:rsidRPr="00051903">
          <w:rPr>
            <w:rStyle w:val="Hyperlink"/>
            <w:noProof/>
          </w:rPr>
          <w:t>Übersicht der Auswertungen</w:t>
        </w:r>
        <w:r w:rsidR="0013672A">
          <w:rPr>
            <w:noProof/>
            <w:webHidden/>
          </w:rPr>
          <w:tab/>
        </w:r>
        <w:r w:rsidR="0013672A">
          <w:rPr>
            <w:noProof/>
            <w:webHidden/>
          </w:rPr>
          <w:fldChar w:fldCharType="begin"/>
        </w:r>
        <w:r w:rsidR="0013672A">
          <w:rPr>
            <w:noProof/>
            <w:webHidden/>
          </w:rPr>
          <w:instrText xml:space="preserve"> PAGEREF _Toc455068171 \h </w:instrText>
        </w:r>
        <w:r w:rsidR="0013672A">
          <w:rPr>
            <w:noProof/>
            <w:webHidden/>
          </w:rPr>
        </w:r>
        <w:r w:rsidR="0013672A">
          <w:rPr>
            <w:noProof/>
            <w:webHidden/>
          </w:rPr>
          <w:fldChar w:fldCharType="separate"/>
        </w:r>
        <w:r w:rsidR="00BA0173">
          <w:rPr>
            <w:noProof/>
            <w:webHidden/>
          </w:rPr>
          <w:t>3</w:t>
        </w:r>
        <w:r w:rsidR="0013672A">
          <w:rPr>
            <w:noProof/>
            <w:webHidden/>
          </w:rPr>
          <w:fldChar w:fldCharType="end"/>
        </w:r>
      </w:hyperlink>
    </w:p>
    <w:p w14:paraId="195A1B45" w14:textId="0AD46CA8" w:rsidR="0013672A" w:rsidRDefault="0077277D">
      <w:pPr>
        <w:pStyle w:val="Verzeichnis1"/>
        <w:tabs>
          <w:tab w:val="right" w:leader="dot" w:pos="12292"/>
        </w:tabs>
        <w:rPr>
          <w:rFonts w:asciiTheme="minorHAnsi" w:eastAsiaTheme="minorEastAsia" w:hAnsiTheme="minorHAnsi" w:cstheme="minorBidi"/>
          <w:noProof/>
          <w:szCs w:val="22"/>
        </w:rPr>
      </w:pPr>
      <w:hyperlink w:anchor="_Toc455068172" w:history="1">
        <w:r w:rsidR="0013672A" w:rsidRPr="00051903">
          <w:rPr>
            <w:rStyle w:val="Hyperlink"/>
            <w:noProof/>
          </w:rPr>
          <w:t>Kapitel 1: Übersicht der Auswertungen im Bereich Jahresabschluss</w:t>
        </w:r>
        <w:r w:rsidR="0013672A">
          <w:rPr>
            <w:noProof/>
            <w:webHidden/>
          </w:rPr>
          <w:tab/>
        </w:r>
        <w:r w:rsidR="0013672A">
          <w:rPr>
            <w:noProof/>
            <w:webHidden/>
          </w:rPr>
          <w:fldChar w:fldCharType="begin"/>
        </w:r>
        <w:r w:rsidR="0013672A">
          <w:rPr>
            <w:noProof/>
            <w:webHidden/>
          </w:rPr>
          <w:instrText xml:space="preserve"> PAGEREF _Toc455068172 \h </w:instrText>
        </w:r>
        <w:r w:rsidR="0013672A">
          <w:rPr>
            <w:noProof/>
            <w:webHidden/>
          </w:rPr>
        </w:r>
        <w:r w:rsidR="0013672A">
          <w:rPr>
            <w:noProof/>
            <w:webHidden/>
          </w:rPr>
          <w:fldChar w:fldCharType="separate"/>
        </w:r>
        <w:r w:rsidR="00BA0173">
          <w:rPr>
            <w:noProof/>
            <w:webHidden/>
          </w:rPr>
          <w:t>4</w:t>
        </w:r>
        <w:r w:rsidR="0013672A">
          <w:rPr>
            <w:noProof/>
            <w:webHidden/>
          </w:rPr>
          <w:fldChar w:fldCharType="end"/>
        </w:r>
      </w:hyperlink>
    </w:p>
    <w:p w14:paraId="195A1B46" w14:textId="48EA1AF6" w:rsidR="0013672A" w:rsidRDefault="0077277D">
      <w:pPr>
        <w:pStyle w:val="Verzeichnis1"/>
        <w:tabs>
          <w:tab w:val="right" w:leader="dot" w:pos="12292"/>
        </w:tabs>
        <w:rPr>
          <w:rFonts w:asciiTheme="minorHAnsi" w:eastAsiaTheme="minorEastAsia" w:hAnsiTheme="minorHAnsi" w:cstheme="minorBidi"/>
          <w:noProof/>
          <w:szCs w:val="22"/>
        </w:rPr>
      </w:pPr>
      <w:hyperlink w:anchor="_Toc455068173" w:history="1">
        <w:r w:rsidR="0013672A" w:rsidRPr="00051903">
          <w:rPr>
            <w:rStyle w:val="Hyperlink"/>
            <w:noProof/>
          </w:rPr>
          <w:t>Kapitel 2: Übersicht der Auswertungen im Bereich Finanzstatus</w:t>
        </w:r>
        <w:r w:rsidR="0013672A">
          <w:rPr>
            <w:noProof/>
            <w:webHidden/>
          </w:rPr>
          <w:tab/>
        </w:r>
        <w:r w:rsidR="0013672A">
          <w:rPr>
            <w:noProof/>
            <w:webHidden/>
          </w:rPr>
          <w:fldChar w:fldCharType="begin"/>
        </w:r>
        <w:r w:rsidR="0013672A">
          <w:rPr>
            <w:noProof/>
            <w:webHidden/>
          </w:rPr>
          <w:instrText xml:space="preserve"> PAGEREF _Toc455068173 \h </w:instrText>
        </w:r>
        <w:r w:rsidR="0013672A">
          <w:rPr>
            <w:noProof/>
            <w:webHidden/>
          </w:rPr>
        </w:r>
        <w:r w:rsidR="0013672A">
          <w:rPr>
            <w:noProof/>
            <w:webHidden/>
          </w:rPr>
          <w:fldChar w:fldCharType="separate"/>
        </w:r>
        <w:r w:rsidR="00BA0173">
          <w:rPr>
            <w:noProof/>
            <w:webHidden/>
          </w:rPr>
          <w:t>10</w:t>
        </w:r>
        <w:r w:rsidR="0013672A">
          <w:rPr>
            <w:noProof/>
            <w:webHidden/>
          </w:rPr>
          <w:fldChar w:fldCharType="end"/>
        </w:r>
      </w:hyperlink>
    </w:p>
    <w:p w14:paraId="195A1B47" w14:textId="5407B1BD" w:rsidR="0013672A" w:rsidRDefault="0077277D">
      <w:pPr>
        <w:pStyle w:val="Verzeichnis1"/>
        <w:tabs>
          <w:tab w:val="right" w:leader="dot" w:pos="12292"/>
        </w:tabs>
        <w:rPr>
          <w:rFonts w:asciiTheme="minorHAnsi" w:eastAsiaTheme="minorEastAsia" w:hAnsiTheme="minorHAnsi" w:cstheme="minorBidi"/>
          <w:noProof/>
          <w:szCs w:val="22"/>
        </w:rPr>
      </w:pPr>
      <w:hyperlink w:anchor="_Toc455068174" w:history="1">
        <w:r w:rsidR="0013672A" w:rsidRPr="00051903">
          <w:rPr>
            <w:rStyle w:val="Hyperlink"/>
            <w:noProof/>
          </w:rPr>
          <w:t>Kapitel 3: Übersicht der Auswertungen im Bereich WPA</w:t>
        </w:r>
        <w:r w:rsidR="0013672A">
          <w:rPr>
            <w:noProof/>
            <w:webHidden/>
          </w:rPr>
          <w:tab/>
        </w:r>
        <w:r w:rsidR="0013672A">
          <w:rPr>
            <w:noProof/>
            <w:webHidden/>
          </w:rPr>
          <w:fldChar w:fldCharType="begin"/>
        </w:r>
        <w:r w:rsidR="0013672A">
          <w:rPr>
            <w:noProof/>
            <w:webHidden/>
          </w:rPr>
          <w:instrText xml:space="preserve"> PAGEREF _Toc455068174 \h </w:instrText>
        </w:r>
        <w:r w:rsidR="0013672A">
          <w:rPr>
            <w:noProof/>
            <w:webHidden/>
          </w:rPr>
        </w:r>
        <w:r w:rsidR="0013672A">
          <w:rPr>
            <w:noProof/>
            <w:webHidden/>
          </w:rPr>
          <w:fldChar w:fldCharType="separate"/>
        </w:r>
        <w:r w:rsidR="00BA0173">
          <w:rPr>
            <w:noProof/>
            <w:webHidden/>
          </w:rPr>
          <w:t>15</w:t>
        </w:r>
        <w:r w:rsidR="0013672A">
          <w:rPr>
            <w:noProof/>
            <w:webHidden/>
          </w:rPr>
          <w:fldChar w:fldCharType="end"/>
        </w:r>
      </w:hyperlink>
    </w:p>
    <w:p w14:paraId="195A1B48" w14:textId="37F3A0E1" w:rsidR="0013672A" w:rsidRDefault="0077277D">
      <w:pPr>
        <w:pStyle w:val="Verzeichnis1"/>
        <w:tabs>
          <w:tab w:val="right" w:leader="dot" w:pos="12292"/>
        </w:tabs>
        <w:rPr>
          <w:rFonts w:asciiTheme="minorHAnsi" w:eastAsiaTheme="minorEastAsia" w:hAnsiTheme="minorHAnsi" w:cstheme="minorBidi"/>
          <w:noProof/>
          <w:szCs w:val="22"/>
        </w:rPr>
      </w:pPr>
      <w:hyperlink w:anchor="_Toc455068175" w:history="1">
        <w:r w:rsidR="0013672A" w:rsidRPr="00051903">
          <w:rPr>
            <w:rStyle w:val="Hyperlink"/>
            <w:noProof/>
          </w:rPr>
          <w:t>Änderungshistorie</w:t>
        </w:r>
        <w:r w:rsidR="0013672A">
          <w:rPr>
            <w:noProof/>
            <w:webHidden/>
          </w:rPr>
          <w:tab/>
        </w:r>
        <w:r w:rsidR="0013672A">
          <w:rPr>
            <w:noProof/>
            <w:webHidden/>
          </w:rPr>
          <w:fldChar w:fldCharType="begin"/>
        </w:r>
        <w:r w:rsidR="0013672A">
          <w:rPr>
            <w:noProof/>
            <w:webHidden/>
          </w:rPr>
          <w:instrText xml:space="preserve"> PAGEREF _Toc455068175 \h </w:instrText>
        </w:r>
        <w:r w:rsidR="0013672A">
          <w:rPr>
            <w:noProof/>
            <w:webHidden/>
          </w:rPr>
        </w:r>
        <w:r w:rsidR="0013672A">
          <w:rPr>
            <w:noProof/>
            <w:webHidden/>
          </w:rPr>
          <w:fldChar w:fldCharType="separate"/>
        </w:r>
        <w:r w:rsidR="00BA0173">
          <w:rPr>
            <w:noProof/>
            <w:webHidden/>
          </w:rPr>
          <w:t>17</w:t>
        </w:r>
        <w:r w:rsidR="0013672A">
          <w:rPr>
            <w:noProof/>
            <w:webHidden/>
          </w:rPr>
          <w:fldChar w:fldCharType="end"/>
        </w:r>
      </w:hyperlink>
    </w:p>
    <w:p w14:paraId="195A1B49" w14:textId="77777777" w:rsidR="00101AAD" w:rsidRPr="00565A92" w:rsidRDefault="005F4149" w:rsidP="00A32461">
      <w:pPr>
        <w:spacing w:after="0" w:line="360" w:lineRule="auto"/>
      </w:pPr>
      <w:r w:rsidRPr="00565A92">
        <w:fldChar w:fldCharType="end"/>
      </w:r>
    </w:p>
    <w:p w14:paraId="195A1B4A" w14:textId="77777777" w:rsidR="00101AAD" w:rsidRPr="00565A92" w:rsidRDefault="00101AAD" w:rsidP="00A32461">
      <w:pPr>
        <w:spacing w:after="0" w:line="360" w:lineRule="auto"/>
        <w:rPr>
          <w:kern w:val="28"/>
          <w:sz w:val="32"/>
        </w:rPr>
      </w:pPr>
      <w:r w:rsidRPr="00565A92">
        <w:br w:type="page"/>
      </w:r>
    </w:p>
    <w:p w14:paraId="195A1B4B" w14:textId="77777777" w:rsidR="00101AAD" w:rsidRPr="00565A92" w:rsidRDefault="00101AAD" w:rsidP="00101AAD">
      <w:pPr>
        <w:pStyle w:val="berschrift1"/>
        <w:numPr>
          <w:ilvl w:val="0"/>
          <w:numId w:val="0"/>
        </w:numPr>
        <w:ind w:left="432"/>
      </w:pPr>
      <w:bookmarkStart w:id="2" w:name="_Toc455068171"/>
      <w:r w:rsidRPr="00565A92">
        <w:lastRenderedPageBreak/>
        <w:t>Übersicht der Auswertungen</w:t>
      </w:r>
      <w:bookmarkEnd w:id="2"/>
    </w:p>
    <w:p w14:paraId="195A1B4C" w14:textId="77777777" w:rsidR="00101AAD" w:rsidRPr="00565A92" w:rsidRDefault="00101AAD" w:rsidP="00101AAD">
      <w:pPr>
        <w:rPr>
          <w:i/>
          <w:u w:val="single"/>
        </w:rPr>
      </w:pPr>
    </w:p>
    <w:p w14:paraId="195A1B4D" w14:textId="77777777" w:rsidR="00101AAD" w:rsidRPr="00565A92" w:rsidRDefault="00101AAD" w:rsidP="00101AAD">
      <w:pPr>
        <w:rPr>
          <w:i/>
          <w:u w:val="single"/>
        </w:rPr>
      </w:pPr>
      <w:r w:rsidRPr="00565A92">
        <w:rPr>
          <w:i/>
          <w:u w:val="single"/>
        </w:rPr>
        <w:t>Zielsetzung</w:t>
      </w:r>
    </w:p>
    <w:p w14:paraId="195A1B4E" w14:textId="77777777" w:rsidR="00A32461" w:rsidRPr="00565A92" w:rsidRDefault="00101AAD" w:rsidP="00101AAD">
      <w:r w:rsidRPr="00565A92">
        <w:t xml:space="preserve">In diesem Dokument werden die relevanten Auswertungen für die Bereiche </w:t>
      </w:r>
    </w:p>
    <w:p w14:paraId="195A1B4F" w14:textId="77777777" w:rsidR="00A32461" w:rsidRPr="00565A92" w:rsidRDefault="00101AAD" w:rsidP="00A32461">
      <w:pPr>
        <w:pStyle w:val="Listenabsatz"/>
        <w:numPr>
          <w:ilvl w:val="0"/>
          <w:numId w:val="28"/>
        </w:numPr>
      </w:pPr>
      <w:r w:rsidRPr="00565A92">
        <w:t xml:space="preserve">Jahresabschluss, </w:t>
      </w:r>
    </w:p>
    <w:p w14:paraId="195A1B50" w14:textId="77777777" w:rsidR="00A32461" w:rsidRPr="00565A92" w:rsidRDefault="00101AAD" w:rsidP="00A32461">
      <w:pPr>
        <w:pStyle w:val="Listenabsatz"/>
        <w:numPr>
          <w:ilvl w:val="0"/>
          <w:numId w:val="28"/>
        </w:numPr>
      </w:pPr>
      <w:r w:rsidRPr="00565A92">
        <w:t xml:space="preserve">Finanzstatus </w:t>
      </w:r>
      <w:r w:rsidR="00D8137D" w:rsidRPr="00760EA7">
        <w:t>(unterjährige Auswertungen)</w:t>
      </w:r>
      <w:r w:rsidR="00D8137D">
        <w:t xml:space="preserve"> </w:t>
      </w:r>
      <w:r w:rsidRPr="00565A92">
        <w:t xml:space="preserve">und </w:t>
      </w:r>
    </w:p>
    <w:p w14:paraId="195A1B51" w14:textId="77777777" w:rsidR="00A32461" w:rsidRPr="00565A92" w:rsidRDefault="00101AAD" w:rsidP="00A32461">
      <w:pPr>
        <w:pStyle w:val="Listenabsatz"/>
        <w:numPr>
          <w:ilvl w:val="0"/>
          <w:numId w:val="28"/>
        </w:numPr>
      </w:pPr>
      <w:r w:rsidRPr="00565A92">
        <w:t xml:space="preserve">WPA </w:t>
      </w:r>
    </w:p>
    <w:p w14:paraId="195A1B52" w14:textId="77777777" w:rsidR="00A32461" w:rsidRPr="00565A92" w:rsidRDefault="00101AAD" w:rsidP="00A32461">
      <w:r w:rsidRPr="00565A92">
        <w:t xml:space="preserve">dargestellt. </w:t>
      </w:r>
    </w:p>
    <w:p w14:paraId="195A1B53" w14:textId="77777777" w:rsidR="009C13F2" w:rsidRPr="00565A92" w:rsidRDefault="006371E3" w:rsidP="00877EA3">
      <w:pPr>
        <w:pStyle w:val="berschrift1"/>
        <w:numPr>
          <w:ilvl w:val="0"/>
          <w:numId w:val="0"/>
        </w:numPr>
        <w:ind w:left="432"/>
      </w:pPr>
      <w:r w:rsidRPr="00565A92">
        <w:br w:type="page"/>
      </w:r>
      <w:bookmarkStart w:id="3" w:name="_Toc455068172"/>
      <w:r w:rsidR="00706816" w:rsidRPr="00565A92">
        <w:lastRenderedPageBreak/>
        <w:t xml:space="preserve">Kapitel 1: </w:t>
      </w:r>
      <w:r w:rsidR="009029CE" w:rsidRPr="00565A92">
        <w:t xml:space="preserve">Übersicht </w:t>
      </w:r>
      <w:r w:rsidR="00AD2469" w:rsidRPr="00565A92">
        <w:t xml:space="preserve">der </w:t>
      </w:r>
      <w:r w:rsidR="009C13F2" w:rsidRPr="00565A92">
        <w:t xml:space="preserve">Auswertungen </w:t>
      </w:r>
      <w:r w:rsidR="00AD2469" w:rsidRPr="00565A92">
        <w:t xml:space="preserve">im Bereich </w:t>
      </w:r>
      <w:r w:rsidR="009C13F2" w:rsidRPr="00565A92">
        <w:t>Jahresabschluss</w:t>
      </w:r>
      <w:bookmarkEnd w:id="3"/>
    </w:p>
    <w:p w14:paraId="195A1B54" w14:textId="77777777" w:rsidR="00E056FF" w:rsidRPr="00565A92" w:rsidRDefault="00E056FF" w:rsidP="00877EA3">
      <w:pPr>
        <w:pStyle w:val="Tabelle"/>
        <w:tabs>
          <w:tab w:val="right" w:pos="3900"/>
        </w:tabs>
        <w:rPr>
          <w:rFonts w:cs="Arial"/>
          <w:sz w:val="22"/>
          <w:szCs w:val="22"/>
        </w:rPr>
      </w:pPr>
      <w:r w:rsidRPr="00565A92">
        <w:rPr>
          <w:rFonts w:cs="Arial"/>
          <w:sz w:val="22"/>
          <w:szCs w:val="22"/>
        </w:rPr>
        <w:t>Die in diesem Kapitel beschrieben Auswertungen zum Jahresabschluss gliedern sich in folgende Bereiche:</w:t>
      </w:r>
    </w:p>
    <w:p w14:paraId="195A1B55" w14:textId="77777777" w:rsidR="00112327" w:rsidRPr="00565A92" w:rsidRDefault="00112327" w:rsidP="00877EA3">
      <w:pPr>
        <w:pStyle w:val="Tabelle"/>
        <w:tabs>
          <w:tab w:val="right" w:pos="3900"/>
        </w:tabs>
        <w:rPr>
          <w:rFonts w:cs="Arial"/>
          <w:sz w:val="22"/>
          <w:szCs w:val="22"/>
        </w:rPr>
      </w:pPr>
    </w:p>
    <w:p w14:paraId="195A1B56" w14:textId="77777777" w:rsidR="00E056FF" w:rsidRPr="00565A92" w:rsidRDefault="00E056FF" w:rsidP="00112327">
      <w:pPr>
        <w:pStyle w:val="Tabelle"/>
        <w:numPr>
          <w:ilvl w:val="0"/>
          <w:numId w:val="23"/>
        </w:numPr>
        <w:tabs>
          <w:tab w:val="right" w:pos="3900"/>
        </w:tabs>
        <w:rPr>
          <w:rFonts w:cs="Arial"/>
          <w:sz w:val="22"/>
          <w:szCs w:val="22"/>
        </w:rPr>
      </w:pPr>
      <w:r w:rsidRPr="00565A92">
        <w:rPr>
          <w:rFonts w:cs="Arial"/>
          <w:sz w:val="22"/>
          <w:szCs w:val="22"/>
        </w:rPr>
        <w:t>Auslage Jahresabschluss - Hier sind alle Auswertungen aufgeführt, die als Jahresabschluss ausgelegt werden müssen.</w:t>
      </w:r>
    </w:p>
    <w:p w14:paraId="195A1B57" w14:textId="77777777" w:rsidR="00E056FF" w:rsidRPr="00565A92" w:rsidRDefault="00E056FF" w:rsidP="00112327">
      <w:pPr>
        <w:pStyle w:val="Tabelle"/>
        <w:numPr>
          <w:ilvl w:val="0"/>
          <w:numId w:val="23"/>
        </w:numPr>
        <w:tabs>
          <w:tab w:val="right" w:pos="3900"/>
        </w:tabs>
        <w:rPr>
          <w:rFonts w:cs="Arial"/>
          <w:sz w:val="22"/>
          <w:szCs w:val="22"/>
        </w:rPr>
      </w:pPr>
      <w:r w:rsidRPr="00565A92">
        <w:rPr>
          <w:rFonts w:cs="Arial"/>
          <w:sz w:val="22"/>
          <w:szCs w:val="22"/>
        </w:rPr>
        <w:t xml:space="preserve">Bestandteile Jahresabschlussordner - Hier sind alle Auswertungen aufgeführt, die </w:t>
      </w:r>
      <w:r w:rsidR="00112327" w:rsidRPr="00565A92">
        <w:rPr>
          <w:rFonts w:cs="Arial"/>
          <w:sz w:val="22"/>
          <w:szCs w:val="22"/>
        </w:rPr>
        <w:t>im Jahresabschlussordner abgelegt werden müssen.</w:t>
      </w:r>
    </w:p>
    <w:p w14:paraId="195A1B58" w14:textId="77777777" w:rsidR="00112327" w:rsidRPr="00565A92" w:rsidRDefault="00112327" w:rsidP="00112327">
      <w:pPr>
        <w:pStyle w:val="Tabelle"/>
        <w:numPr>
          <w:ilvl w:val="0"/>
          <w:numId w:val="23"/>
        </w:numPr>
        <w:tabs>
          <w:tab w:val="right" w:pos="3900"/>
        </w:tabs>
        <w:rPr>
          <w:rFonts w:cs="Arial"/>
          <w:sz w:val="22"/>
          <w:szCs w:val="22"/>
        </w:rPr>
      </w:pPr>
      <w:r w:rsidRPr="00565A92">
        <w:rPr>
          <w:rFonts w:cs="Arial"/>
          <w:sz w:val="22"/>
          <w:szCs w:val="22"/>
        </w:rPr>
        <w:t>Prüfer KV / Rendantur – Hier sind alle Auswertungen aufgeführt, die zusätzlich zur Prüfung des Jahresabschlusses durch den KV genutzt werden können.</w:t>
      </w:r>
    </w:p>
    <w:p w14:paraId="195A1B59" w14:textId="77777777" w:rsidR="00B80014" w:rsidRPr="00565A92" w:rsidRDefault="00B80014" w:rsidP="00B80014">
      <w:pPr>
        <w:pStyle w:val="Tabelle"/>
        <w:tabs>
          <w:tab w:val="right" w:pos="3900"/>
        </w:tabs>
        <w:rPr>
          <w:rFonts w:cs="Arial"/>
          <w:sz w:val="22"/>
          <w:szCs w:val="22"/>
        </w:rPr>
      </w:pPr>
    </w:p>
    <w:p w14:paraId="195A1B5A" w14:textId="77777777" w:rsidR="00B80014" w:rsidRDefault="00B80014" w:rsidP="00B80014">
      <w:pPr>
        <w:pStyle w:val="Tabelle"/>
        <w:tabs>
          <w:tab w:val="right" w:pos="3900"/>
        </w:tabs>
        <w:rPr>
          <w:rFonts w:cs="Arial"/>
          <w:sz w:val="22"/>
          <w:szCs w:val="22"/>
        </w:rPr>
      </w:pPr>
      <w:r w:rsidRPr="00565A92">
        <w:rPr>
          <w:rFonts w:cs="Arial"/>
          <w:sz w:val="22"/>
          <w:szCs w:val="22"/>
        </w:rPr>
        <w:t>Zu allen Auswertungen ist ein entsprechendes Beispiel hinterlegt sowie die Selektionskriterien aufgeführt.</w:t>
      </w:r>
    </w:p>
    <w:p w14:paraId="195A1B5B" w14:textId="77777777" w:rsidR="00D8137D" w:rsidRPr="00565A92" w:rsidRDefault="00D8137D" w:rsidP="00B80014">
      <w:pPr>
        <w:pStyle w:val="Tabelle"/>
        <w:tabs>
          <w:tab w:val="right" w:pos="3900"/>
        </w:tabs>
        <w:rPr>
          <w:rFonts w:cs="Arial"/>
          <w:sz w:val="22"/>
          <w:szCs w:val="22"/>
        </w:rPr>
      </w:pPr>
    </w:p>
    <w:p w14:paraId="195A1B5C" w14:textId="77777777" w:rsidR="00E056FF" w:rsidRPr="00565A92" w:rsidRDefault="00E056FF" w:rsidP="00877EA3">
      <w:pPr>
        <w:pStyle w:val="Tabelle"/>
        <w:tabs>
          <w:tab w:val="right" w:pos="3900"/>
        </w:tabs>
        <w:rPr>
          <w:rFonts w:cs="Arial"/>
          <w:sz w:val="22"/>
          <w:szCs w:val="22"/>
        </w:rPr>
      </w:pPr>
    </w:p>
    <w:tbl>
      <w:tblPr>
        <w:tblW w:w="15168" w:type="dxa"/>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1"/>
        <w:gridCol w:w="1311"/>
        <w:gridCol w:w="3471"/>
        <w:gridCol w:w="993"/>
        <w:gridCol w:w="1417"/>
        <w:gridCol w:w="1559"/>
        <w:gridCol w:w="1701"/>
        <w:gridCol w:w="1560"/>
        <w:gridCol w:w="1206"/>
        <w:gridCol w:w="1559"/>
      </w:tblGrid>
      <w:tr w:rsidR="00F9421D" w:rsidRPr="00565A92" w14:paraId="195A1B67" w14:textId="77777777" w:rsidTr="00AF3642">
        <w:trPr>
          <w:tblHeader/>
        </w:trPr>
        <w:tc>
          <w:tcPr>
            <w:tcW w:w="391" w:type="dxa"/>
            <w:shd w:val="pct10" w:color="auto" w:fill="FFFFFF"/>
            <w:vAlign w:val="center"/>
          </w:tcPr>
          <w:p w14:paraId="195A1B5D" w14:textId="77777777" w:rsidR="00F9421D" w:rsidRPr="00565A92" w:rsidRDefault="00F9421D" w:rsidP="0095649F">
            <w:pPr>
              <w:pStyle w:val="Tabelle"/>
              <w:spacing w:before="60" w:after="60"/>
              <w:jc w:val="center"/>
              <w:rPr>
                <w:b/>
                <w:szCs w:val="18"/>
              </w:rPr>
            </w:pPr>
            <w:r w:rsidRPr="00565A92">
              <w:rPr>
                <w:b/>
                <w:szCs w:val="18"/>
              </w:rPr>
              <w:t>Nr.</w:t>
            </w:r>
          </w:p>
        </w:tc>
        <w:tc>
          <w:tcPr>
            <w:tcW w:w="1311" w:type="dxa"/>
            <w:shd w:val="pct10" w:color="auto" w:fill="FFFFFF"/>
            <w:vAlign w:val="center"/>
          </w:tcPr>
          <w:p w14:paraId="195A1B5E" w14:textId="77777777" w:rsidR="00F9421D" w:rsidRPr="00565A92" w:rsidRDefault="00F9421D" w:rsidP="0095649F">
            <w:pPr>
              <w:pStyle w:val="Tabelle"/>
              <w:spacing w:before="60" w:after="60"/>
              <w:jc w:val="center"/>
              <w:rPr>
                <w:b/>
                <w:szCs w:val="18"/>
              </w:rPr>
            </w:pPr>
            <w:r w:rsidRPr="00565A92">
              <w:rPr>
                <w:b/>
                <w:szCs w:val="18"/>
              </w:rPr>
              <w:t>Auswertung</w:t>
            </w:r>
          </w:p>
        </w:tc>
        <w:tc>
          <w:tcPr>
            <w:tcW w:w="3471" w:type="dxa"/>
            <w:shd w:val="clear" w:color="auto" w:fill="E6E6E6"/>
            <w:vAlign w:val="center"/>
          </w:tcPr>
          <w:p w14:paraId="195A1B5F" w14:textId="77777777" w:rsidR="00F9421D" w:rsidRPr="00565A92" w:rsidRDefault="00F9421D" w:rsidP="0095649F">
            <w:pPr>
              <w:pStyle w:val="Tabelle"/>
              <w:spacing w:before="60" w:after="60"/>
              <w:jc w:val="center"/>
              <w:rPr>
                <w:b/>
                <w:szCs w:val="18"/>
              </w:rPr>
            </w:pPr>
            <w:r w:rsidRPr="00565A92">
              <w:rPr>
                <w:b/>
                <w:szCs w:val="18"/>
              </w:rPr>
              <w:t>Beschreibung</w:t>
            </w:r>
          </w:p>
        </w:tc>
        <w:tc>
          <w:tcPr>
            <w:tcW w:w="993" w:type="dxa"/>
            <w:shd w:val="clear" w:color="auto" w:fill="E6E6E6"/>
            <w:vAlign w:val="center"/>
          </w:tcPr>
          <w:p w14:paraId="195A1B60" w14:textId="77777777" w:rsidR="00F9421D" w:rsidRPr="00565A92" w:rsidRDefault="00F9421D" w:rsidP="0095649F">
            <w:pPr>
              <w:pStyle w:val="Tabelle"/>
              <w:spacing w:before="60" w:after="60"/>
              <w:jc w:val="center"/>
              <w:rPr>
                <w:b/>
                <w:szCs w:val="18"/>
              </w:rPr>
            </w:pPr>
            <w:r w:rsidRPr="00565A92">
              <w:rPr>
                <w:b/>
                <w:szCs w:val="18"/>
              </w:rPr>
              <w:t>Typ</w:t>
            </w:r>
          </w:p>
        </w:tc>
        <w:tc>
          <w:tcPr>
            <w:tcW w:w="1417" w:type="dxa"/>
            <w:shd w:val="clear" w:color="auto" w:fill="E6E6E6"/>
            <w:vAlign w:val="center"/>
          </w:tcPr>
          <w:p w14:paraId="195A1B61" w14:textId="77777777" w:rsidR="00F9421D" w:rsidRPr="00565A92" w:rsidRDefault="00F9421D" w:rsidP="0095649F">
            <w:pPr>
              <w:pStyle w:val="Tabelle"/>
              <w:spacing w:before="60" w:after="60"/>
              <w:ind w:right="-68"/>
              <w:jc w:val="center"/>
              <w:rPr>
                <w:b/>
                <w:szCs w:val="18"/>
              </w:rPr>
            </w:pPr>
            <w:r w:rsidRPr="00565A92">
              <w:rPr>
                <w:b/>
                <w:szCs w:val="18"/>
              </w:rPr>
              <w:t xml:space="preserve">Auslage Jahres-abschluss </w:t>
            </w:r>
          </w:p>
        </w:tc>
        <w:tc>
          <w:tcPr>
            <w:tcW w:w="1559" w:type="dxa"/>
            <w:shd w:val="clear" w:color="auto" w:fill="E6E6E6"/>
            <w:vAlign w:val="center"/>
          </w:tcPr>
          <w:p w14:paraId="195A1B62" w14:textId="77777777" w:rsidR="00F9421D" w:rsidRPr="00565A92" w:rsidRDefault="00F9421D" w:rsidP="0095649F">
            <w:pPr>
              <w:pStyle w:val="Tabelle"/>
              <w:tabs>
                <w:tab w:val="right" w:pos="3900"/>
              </w:tabs>
              <w:spacing w:before="60"/>
              <w:jc w:val="center"/>
              <w:rPr>
                <w:b/>
                <w:szCs w:val="18"/>
              </w:rPr>
            </w:pPr>
            <w:r w:rsidRPr="00565A92">
              <w:rPr>
                <w:b/>
                <w:szCs w:val="18"/>
              </w:rPr>
              <w:t>Beispiel</w:t>
            </w:r>
          </w:p>
        </w:tc>
        <w:tc>
          <w:tcPr>
            <w:tcW w:w="1701" w:type="dxa"/>
            <w:shd w:val="clear" w:color="auto" w:fill="E6E6E6"/>
            <w:vAlign w:val="center"/>
          </w:tcPr>
          <w:p w14:paraId="195A1B63" w14:textId="77777777" w:rsidR="00F9421D" w:rsidRPr="00565A92" w:rsidRDefault="00F9421D" w:rsidP="00515572">
            <w:pPr>
              <w:pStyle w:val="Tabelle"/>
              <w:spacing w:before="60" w:after="60"/>
              <w:jc w:val="center"/>
              <w:rPr>
                <w:b/>
                <w:szCs w:val="18"/>
              </w:rPr>
            </w:pPr>
            <w:r w:rsidRPr="00565A92">
              <w:rPr>
                <w:b/>
                <w:szCs w:val="18"/>
              </w:rPr>
              <w:t>Bestandteile Jahres-</w:t>
            </w:r>
            <w:proofErr w:type="spellStart"/>
            <w:r w:rsidRPr="00565A92">
              <w:rPr>
                <w:b/>
                <w:szCs w:val="18"/>
              </w:rPr>
              <w:t>abschlussordner</w:t>
            </w:r>
            <w:proofErr w:type="spellEnd"/>
          </w:p>
        </w:tc>
        <w:tc>
          <w:tcPr>
            <w:tcW w:w="1560" w:type="dxa"/>
            <w:shd w:val="clear" w:color="auto" w:fill="E6E6E6"/>
            <w:vAlign w:val="center"/>
          </w:tcPr>
          <w:p w14:paraId="195A1B64" w14:textId="77777777" w:rsidR="00F9421D" w:rsidRPr="00565A92" w:rsidRDefault="00F9421D" w:rsidP="0095649F">
            <w:pPr>
              <w:pStyle w:val="Tabelle"/>
              <w:tabs>
                <w:tab w:val="right" w:pos="3900"/>
              </w:tabs>
              <w:spacing w:before="60"/>
              <w:jc w:val="center"/>
              <w:rPr>
                <w:b/>
                <w:szCs w:val="18"/>
              </w:rPr>
            </w:pPr>
            <w:r w:rsidRPr="00565A92">
              <w:rPr>
                <w:b/>
                <w:szCs w:val="18"/>
              </w:rPr>
              <w:t>Beispiel</w:t>
            </w:r>
          </w:p>
        </w:tc>
        <w:tc>
          <w:tcPr>
            <w:tcW w:w="1206" w:type="dxa"/>
            <w:shd w:val="clear" w:color="auto" w:fill="E6E6E6"/>
            <w:vAlign w:val="center"/>
          </w:tcPr>
          <w:p w14:paraId="195A1B65" w14:textId="77777777" w:rsidR="00F9421D" w:rsidRPr="00565A92" w:rsidRDefault="00F9421D" w:rsidP="0095649F">
            <w:pPr>
              <w:pStyle w:val="Tabelle"/>
              <w:tabs>
                <w:tab w:val="right" w:pos="3900"/>
              </w:tabs>
              <w:spacing w:before="60"/>
              <w:jc w:val="center"/>
              <w:rPr>
                <w:b/>
                <w:szCs w:val="18"/>
              </w:rPr>
            </w:pPr>
            <w:r w:rsidRPr="00565A92">
              <w:rPr>
                <w:b/>
                <w:szCs w:val="18"/>
              </w:rPr>
              <w:t>Prüfer KV / Rendantur</w:t>
            </w:r>
          </w:p>
        </w:tc>
        <w:tc>
          <w:tcPr>
            <w:tcW w:w="1559" w:type="dxa"/>
            <w:shd w:val="clear" w:color="auto" w:fill="E6E6E6"/>
            <w:vAlign w:val="center"/>
          </w:tcPr>
          <w:p w14:paraId="195A1B66" w14:textId="77777777" w:rsidR="00F9421D" w:rsidRPr="00565A92" w:rsidRDefault="00303C1D" w:rsidP="0095649F">
            <w:pPr>
              <w:pStyle w:val="Tabelle"/>
              <w:tabs>
                <w:tab w:val="right" w:pos="3900"/>
              </w:tabs>
              <w:spacing w:before="60"/>
              <w:jc w:val="center"/>
              <w:rPr>
                <w:b/>
                <w:szCs w:val="18"/>
              </w:rPr>
            </w:pPr>
            <w:r w:rsidRPr="00252A89">
              <w:rPr>
                <w:b/>
                <w:szCs w:val="18"/>
              </w:rPr>
              <w:t>Beispiel</w:t>
            </w:r>
          </w:p>
        </w:tc>
      </w:tr>
      <w:tr w:rsidR="00F9421D" w:rsidRPr="00565A92" w14:paraId="195A1B77" w14:textId="77777777" w:rsidTr="003B5783">
        <w:tc>
          <w:tcPr>
            <w:tcW w:w="391" w:type="dxa"/>
          </w:tcPr>
          <w:p w14:paraId="195A1B68" w14:textId="77777777" w:rsidR="00F9421D" w:rsidRPr="00565A92" w:rsidRDefault="00F9421D"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69" w14:textId="77777777" w:rsidR="00F9421D" w:rsidRPr="00565A92" w:rsidRDefault="00F9421D" w:rsidP="00692FF2">
            <w:pPr>
              <w:pStyle w:val="Tabelle"/>
              <w:tabs>
                <w:tab w:val="right" w:pos="3900"/>
              </w:tabs>
              <w:rPr>
                <w:rFonts w:cs="Arial"/>
                <w:szCs w:val="18"/>
              </w:rPr>
            </w:pPr>
            <w:r w:rsidRPr="00565A92">
              <w:rPr>
                <w:rFonts w:cs="Arial"/>
                <w:szCs w:val="18"/>
              </w:rPr>
              <w:t>Bilanz</w:t>
            </w:r>
          </w:p>
          <w:p w14:paraId="195A1B6A" w14:textId="77777777" w:rsidR="00F9421D" w:rsidRPr="00565A92" w:rsidRDefault="00F9421D" w:rsidP="00692FF2">
            <w:pPr>
              <w:pStyle w:val="Tabelle"/>
              <w:tabs>
                <w:tab w:val="num" w:pos="369"/>
                <w:tab w:val="right" w:pos="3900"/>
              </w:tabs>
              <w:ind w:left="369" w:hanging="369"/>
              <w:rPr>
                <w:rFonts w:cs="Arial"/>
                <w:szCs w:val="18"/>
              </w:rPr>
            </w:pPr>
          </w:p>
        </w:tc>
        <w:tc>
          <w:tcPr>
            <w:tcW w:w="3471" w:type="dxa"/>
            <w:shd w:val="clear" w:color="auto" w:fill="auto"/>
          </w:tcPr>
          <w:p w14:paraId="195A1B6B" w14:textId="77777777" w:rsidR="00F9421D" w:rsidRPr="00565A92" w:rsidRDefault="00F9421D" w:rsidP="00692FF2">
            <w:pPr>
              <w:pStyle w:val="Tabelle"/>
              <w:tabs>
                <w:tab w:val="right" w:pos="3900"/>
              </w:tabs>
              <w:rPr>
                <w:rFonts w:cs="Arial"/>
                <w:szCs w:val="18"/>
              </w:rPr>
            </w:pPr>
            <w:r w:rsidRPr="00565A92">
              <w:rPr>
                <w:rFonts w:cs="Arial"/>
                <w:szCs w:val="18"/>
              </w:rPr>
              <w:t>Die Bilanz kann in Form einer Summen- und Saldenliste erstellt werden.</w:t>
            </w:r>
          </w:p>
          <w:p w14:paraId="195A1B6C" w14:textId="77777777" w:rsidR="00F9421D" w:rsidRPr="00565A92" w:rsidRDefault="00F9421D" w:rsidP="00692FF2">
            <w:pPr>
              <w:pStyle w:val="Tabelle"/>
              <w:tabs>
                <w:tab w:val="right" w:pos="3900"/>
              </w:tabs>
              <w:rPr>
                <w:rFonts w:cs="Arial"/>
                <w:szCs w:val="18"/>
              </w:rPr>
            </w:pPr>
          </w:p>
          <w:p w14:paraId="195A1B6D" w14:textId="77777777" w:rsidR="00F9421D" w:rsidRPr="00565A92" w:rsidRDefault="00F9421D" w:rsidP="00692FF2">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Buchhaltung/ Su</w:t>
            </w:r>
            <w:r w:rsidR="001309EC">
              <w:rPr>
                <w:i/>
                <w:szCs w:val="18"/>
              </w:rPr>
              <w:t>mmen-/ Saldenliste (Auswertungs</w:t>
            </w:r>
            <w:r w:rsidRPr="00565A92">
              <w:rPr>
                <w:i/>
                <w:szCs w:val="18"/>
              </w:rPr>
              <w:t>typ: Bilanz, Auswertung: Bilanz)</w:t>
            </w:r>
          </w:p>
          <w:p w14:paraId="195A1B6E" w14:textId="77777777" w:rsidR="00263322" w:rsidRPr="00565A92" w:rsidRDefault="00263322" w:rsidP="007F11C6">
            <w:pPr>
              <w:pStyle w:val="Tabelle"/>
              <w:tabs>
                <w:tab w:val="right" w:pos="3900"/>
              </w:tabs>
              <w:rPr>
                <w:rFonts w:cs="Arial"/>
                <w:szCs w:val="18"/>
              </w:rPr>
            </w:pPr>
          </w:p>
        </w:tc>
        <w:tc>
          <w:tcPr>
            <w:tcW w:w="993" w:type="dxa"/>
            <w:shd w:val="clear" w:color="auto" w:fill="auto"/>
          </w:tcPr>
          <w:p w14:paraId="195A1B6F" w14:textId="77777777" w:rsidR="00F9421D" w:rsidRPr="00565A92" w:rsidRDefault="00F9421D" w:rsidP="00692FF2">
            <w:pPr>
              <w:pStyle w:val="Tabelle"/>
              <w:tabs>
                <w:tab w:val="right" w:pos="3900"/>
              </w:tabs>
              <w:rPr>
                <w:rFonts w:cs="Arial"/>
                <w:szCs w:val="18"/>
              </w:rPr>
            </w:pPr>
            <w:r w:rsidRPr="00565A92">
              <w:rPr>
                <w:rFonts w:cs="Arial"/>
                <w:szCs w:val="18"/>
              </w:rPr>
              <w:t>Standard</w:t>
            </w:r>
          </w:p>
          <w:p w14:paraId="195A1B70" w14:textId="77777777" w:rsidR="00F9421D" w:rsidRPr="00565A92" w:rsidRDefault="00F9421D" w:rsidP="00F7090F">
            <w:pPr>
              <w:pStyle w:val="Tabelle"/>
              <w:tabs>
                <w:tab w:val="right" w:pos="3900"/>
              </w:tabs>
              <w:rPr>
                <w:rFonts w:cs="Arial"/>
                <w:szCs w:val="18"/>
              </w:rPr>
            </w:pPr>
          </w:p>
        </w:tc>
        <w:tc>
          <w:tcPr>
            <w:tcW w:w="1417" w:type="dxa"/>
            <w:shd w:val="clear" w:color="auto" w:fill="auto"/>
          </w:tcPr>
          <w:p w14:paraId="195A1B71" w14:textId="41996791" w:rsidR="00F9421D" w:rsidRPr="003B5783" w:rsidRDefault="00E22FD3" w:rsidP="00756F69">
            <w:pPr>
              <w:pStyle w:val="Tabelle"/>
              <w:tabs>
                <w:tab w:val="right" w:pos="3900"/>
              </w:tabs>
              <w:ind w:left="-70" w:right="-132"/>
              <w:jc w:val="both"/>
              <w:rPr>
                <w:rFonts w:cs="Arial"/>
                <w:szCs w:val="18"/>
              </w:rPr>
            </w:pPr>
            <w:r w:rsidRPr="003B5783">
              <w:rPr>
                <w:rFonts w:cs="Arial"/>
                <w:szCs w:val="18"/>
              </w:rPr>
              <w:object w:dxaOrig="1454" w:dyaOrig="941" w14:anchorId="195A1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4" type="#_x0000_t75" style="width:72.75pt;height:46.5pt" o:ole="">
                  <v:imagedata r:id="rId13" o:title=""/>
                </v:shape>
                <o:OLEObject Type="Embed" ProgID="AcroExch.Document.DC" ShapeID="_x0000_i1764" DrawAspect="Icon" ObjectID="_1621929322" r:id="rId14"/>
              </w:object>
            </w:r>
          </w:p>
        </w:tc>
        <w:tc>
          <w:tcPr>
            <w:tcW w:w="1559" w:type="dxa"/>
            <w:shd w:val="clear" w:color="auto" w:fill="auto"/>
          </w:tcPr>
          <w:p w14:paraId="195A1B72" w14:textId="77777777" w:rsidR="00F9421D" w:rsidRPr="003B5783" w:rsidRDefault="00417917" w:rsidP="00162146">
            <w:pPr>
              <w:pStyle w:val="Tabelle"/>
              <w:tabs>
                <w:tab w:val="right" w:pos="3900"/>
              </w:tabs>
              <w:ind w:right="79"/>
              <w:rPr>
                <w:rFonts w:cs="Arial"/>
                <w:szCs w:val="18"/>
              </w:rPr>
            </w:pPr>
            <w:r w:rsidRPr="003B5783">
              <w:rPr>
                <w:rFonts w:cs="Arial"/>
                <w:szCs w:val="18"/>
              </w:rPr>
              <w:object w:dxaOrig="1454" w:dyaOrig="941" w14:anchorId="195A1E38">
                <v:shape id="_x0000_i1759" type="#_x0000_t75" style="width:72.75pt;height:46.5pt" o:ole="">
                  <v:imagedata r:id="rId15" o:title=""/>
                </v:shape>
                <o:OLEObject Type="Embed" ProgID="AcroExch.Document.DC" ShapeID="_x0000_i1759" DrawAspect="Icon" ObjectID="_1621929323" r:id="rId16"/>
              </w:object>
            </w:r>
          </w:p>
        </w:tc>
        <w:tc>
          <w:tcPr>
            <w:tcW w:w="1701" w:type="dxa"/>
            <w:shd w:val="clear" w:color="auto" w:fill="auto"/>
          </w:tcPr>
          <w:p w14:paraId="195A1B73" w14:textId="77777777" w:rsidR="00F9421D" w:rsidRPr="003B5783" w:rsidRDefault="00F252C9" w:rsidP="00756F69">
            <w:pPr>
              <w:pStyle w:val="Tabelle"/>
              <w:tabs>
                <w:tab w:val="right" w:pos="3900"/>
              </w:tabs>
              <w:ind w:left="-88"/>
              <w:jc w:val="both"/>
              <w:rPr>
                <w:rFonts w:cs="Arial"/>
                <w:b/>
                <w:szCs w:val="18"/>
              </w:rPr>
            </w:pPr>
            <w:r w:rsidRPr="003B5783">
              <w:rPr>
                <w:rFonts w:cs="Arial"/>
                <w:b/>
                <w:szCs w:val="18"/>
              </w:rPr>
              <w:object w:dxaOrig="1539" w:dyaOrig="996" w14:anchorId="195A1E39">
                <v:shape id="_x0000_i1760" type="#_x0000_t75" style="width:77.25pt;height:49.5pt" o:ole="">
                  <v:imagedata r:id="rId17" o:title=""/>
                </v:shape>
                <o:OLEObject Type="Embed" ProgID="AcroExch.Document.DC" ShapeID="_x0000_i1760" DrawAspect="Icon" ObjectID="_1621929324" r:id="rId18"/>
              </w:object>
            </w:r>
          </w:p>
        </w:tc>
        <w:tc>
          <w:tcPr>
            <w:tcW w:w="1560" w:type="dxa"/>
            <w:shd w:val="clear" w:color="auto" w:fill="auto"/>
          </w:tcPr>
          <w:p w14:paraId="195A1B74" w14:textId="77777777" w:rsidR="00F9421D" w:rsidRPr="003B5783" w:rsidRDefault="00417917" w:rsidP="00756F69">
            <w:pPr>
              <w:pStyle w:val="Tabelle"/>
              <w:tabs>
                <w:tab w:val="right" w:pos="3900"/>
              </w:tabs>
              <w:jc w:val="both"/>
              <w:rPr>
                <w:rFonts w:cs="Arial"/>
                <w:szCs w:val="18"/>
              </w:rPr>
            </w:pPr>
            <w:r w:rsidRPr="003B5783">
              <w:rPr>
                <w:rFonts w:cs="Arial"/>
                <w:szCs w:val="18"/>
              </w:rPr>
              <w:object w:dxaOrig="1454" w:dyaOrig="941" w14:anchorId="195A1E3A">
                <v:shape id="_x0000_i1761" type="#_x0000_t75" style="width:72.75pt;height:46.5pt" o:ole="">
                  <v:imagedata r:id="rId19" o:title=""/>
                </v:shape>
                <o:OLEObject Type="Embed" ProgID="AcroExch.Document.DC" ShapeID="_x0000_i1761" DrawAspect="Icon" ObjectID="_1621929325" r:id="rId20"/>
              </w:object>
            </w:r>
          </w:p>
        </w:tc>
        <w:tc>
          <w:tcPr>
            <w:tcW w:w="1206" w:type="dxa"/>
            <w:shd w:val="clear" w:color="auto" w:fill="auto"/>
          </w:tcPr>
          <w:p w14:paraId="195A1B75" w14:textId="77777777" w:rsidR="00263322" w:rsidRPr="003B5783" w:rsidRDefault="00417917" w:rsidP="00F7090F">
            <w:pPr>
              <w:pStyle w:val="Tabelle"/>
              <w:tabs>
                <w:tab w:val="right" w:pos="3900"/>
              </w:tabs>
              <w:jc w:val="both"/>
              <w:rPr>
                <w:rFonts w:cs="Arial"/>
                <w:szCs w:val="18"/>
              </w:rPr>
            </w:pPr>
            <w:r w:rsidRPr="003B5783">
              <w:rPr>
                <w:rFonts w:cs="Arial"/>
                <w:szCs w:val="18"/>
              </w:rPr>
              <w:object w:dxaOrig="1454" w:dyaOrig="941" w14:anchorId="195A1E3B">
                <v:shape id="_x0000_i1762" type="#_x0000_t75" style="width:72.75pt;height:46.5pt" o:ole="">
                  <v:imagedata r:id="rId21" o:title=""/>
                </v:shape>
                <o:OLEObject Type="Embed" ProgID="AcroExch.Document.DC" ShapeID="_x0000_i1762" DrawAspect="Icon" ObjectID="_1621929326" r:id="rId22"/>
              </w:object>
            </w:r>
          </w:p>
        </w:tc>
        <w:tc>
          <w:tcPr>
            <w:tcW w:w="1559" w:type="dxa"/>
            <w:shd w:val="clear" w:color="auto" w:fill="auto"/>
          </w:tcPr>
          <w:p w14:paraId="195A1B76" w14:textId="77777777" w:rsidR="00263322" w:rsidRPr="003B5783" w:rsidRDefault="00417917" w:rsidP="00F7090F">
            <w:pPr>
              <w:pStyle w:val="Tabelle"/>
              <w:tabs>
                <w:tab w:val="right" w:pos="3900"/>
              </w:tabs>
              <w:jc w:val="both"/>
              <w:rPr>
                <w:rFonts w:cs="Arial"/>
                <w:szCs w:val="18"/>
              </w:rPr>
            </w:pPr>
            <w:r w:rsidRPr="003B5783">
              <w:rPr>
                <w:rFonts w:cs="Arial"/>
                <w:szCs w:val="18"/>
              </w:rPr>
              <w:object w:dxaOrig="1454" w:dyaOrig="941" w14:anchorId="195A1E3C">
                <v:shape id="_x0000_i1763" type="#_x0000_t75" style="width:72.75pt;height:46.5pt" o:ole="">
                  <v:imagedata r:id="rId23" o:title=""/>
                </v:shape>
                <o:OLEObject Type="Embed" ProgID="AcroExch.Document.DC" ShapeID="_x0000_i1763" DrawAspect="Icon" ObjectID="_1621929327" r:id="rId24"/>
              </w:object>
            </w:r>
          </w:p>
        </w:tc>
      </w:tr>
      <w:tr w:rsidR="00F9421D" w:rsidRPr="00565A92" w14:paraId="195A1B86" w14:textId="77777777" w:rsidTr="003B5783">
        <w:tc>
          <w:tcPr>
            <w:tcW w:w="391" w:type="dxa"/>
          </w:tcPr>
          <w:p w14:paraId="195A1B78" w14:textId="77777777" w:rsidR="00F9421D" w:rsidRPr="00565A92" w:rsidRDefault="00F9421D"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79" w14:textId="77777777" w:rsidR="00F9421D" w:rsidRPr="00565A92" w:rsidRDefault="00F9421D" w:rsidP="00692FF2">
            <w:pPr>
              <w:pStyle w:val="Tabelle"/>
              <w:tabs>
                <w:tab w:val="right" w:pos="3900"/>
              </w:tabs>
              <w:rPr>
                <w:rFonts w:cs="Arial"/>
                <w:szCs w:val="18"/>
              </w:rPr>
            </w:pPr>
            <w:r w:rsidRPr="00565A92">
              <w:rPr>
                <w:rFonts w:cs="Arial"/>
                <w:szCs w:val="18"/>
              </w:rPr>
              <w:t>GuV</w:t>
            </w:r>
          </w:p>
        </w:tc>
        <w:tc>
          <w:tcPr>
            <w:tcW w:w="3471" w:type="dxa"/>
            <w:shd w:val="clear" w:color="auto" w:fill="auto"/>
          </w:tcPr>
          <w:p w14:paraId="195A1B7A" w14:textId="77777777" w:rsidR="00F9421D" w:rsidRPr="00565A92" w:rsidRDefault="00F9421D" w:rsidP="00692FF2">
            <w:pPr>
              <w:pStyle w:val="Tabelle"/>
              <w:tabs>
                <w:tab w:val="right" w:pos="3900"/>
              </w:tabs>
              <w:rPr>
                <w:rFonts w:cs="Arial"/>
                <w:szCs w:val="18"/>
              </w:rPr>
            </w:pPr>
            <w:r w:rsidRPr="00565A92">
              <w:rPr>
                <w:rFonts w:cs="Arial"/>
                <w:szCs w:val="18"/>
              </w:rPr>
              <w:t>Die GuV kann in Form einer Summen- und Saldenliste erstellt werden.</w:t>
            </w:r>
          </w:p>
          <w:p w14:paraId="195A1B7B" w14:textId="77777777" w:rsidR="00F9421D" w:rsidRPr="00565A92" w:rsidRDefault="00F9421D" w:rsidP="00692FF2">
            <w:pPr>
              <w:pStyle w:val="Tabelle"/>
              <w:tabs>
                <w:tab w:val="right" w:pos="3900"/>
              </w:tabs>
              <w:rPr>
                <w:rFonts w:cs="Arial"/>
                <w:szCs w:val="18"/>
              </w:rPr>
            </w:pPr>
          </w:p>
          <w:p w14:paraId="195A1B7C" w14:textId="77777777" w:rsidR="00F9421D" w:rsidRPr="00565A92" w:rsidRDefault="00F9421D" w:rsidP="00692FF2">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Buchhaltung/ Su</w:t>
            </w:r>
            <w:r w:rsidR="001309EC">
              <w:rPr>
                <w:i/>
                <w:szCs w:val="18"/>
              </w:rPr>
              <w:t>mmen-/ Saldenliste (Auswertungs</w:t>
            </w:r>
            <w:r w:rsidRPr="00565A92">
              <w:rPr>
                <w:i/>
                <w:szCs w:val="18"/>
              </w:rPr>
              <w:t>typ: GuV, Auswertung: GuV)</w:t>
            </w:r>
          </w:p>
          <w:p w14:paraId="195A1B7D" w14:textId="77777777" w:rsidR="00F9421D" w:rsidRPr="00565A92" w:rsidRDefault="00F9421D" w:rsidP="002103DA">
            <w:pPr>
              <w:pStyle w:val="Tabelle"/>
              <w:tabs>
                <w:tab w:val="right" w:pos="3900"/>
              </w:tabs>
              <w:rPr>
                <w:rFonts w:cs="Arial"/>
                <w:szCs w:val="18"/>
              </w:rPr>
            </w:pPr>
          </w:p>
        </w:tc>
        <w:tc>
          <w:tcPr>
            <w:tcW w:w="993" w:type="dxa"/>
            <w:shd w:val="clear" w:color="auto" w:fill="auto"/>
          </w:tcPr>
          <w:p w14:paraId="195A1B7E" w14:textId="77777777" w:rsidR="00F9421D" w:rsidRPr="00565A92" w:rsidRDefault="00F9421D" w:rsidP="00692FF2">
            <w:pPr>
              <w:pStyle w:val="Tabelle"/>
              <w:tabs>
                <w:tab w:val="right" w:pos="3900"/>
              </w:tabs>
              <w:rPr>
                <w:rFonts w:cs="Arial"/>
                <w:szCs w:val="18"/>
              </w:rPr>
            </w:pPr>
            <w:r w:rsidRPr="00565A92">
              <w:rPr>
                <w:rFonts w:cs="Arial"/>
                <w:szCs w:val="18"/>
              </w:rPr>
              <w:t>Standard</w:t>
            </w:r>
          </w:p>
          <w:p w14:paraId="195A1B7F" w14:textId="77777777" w:rsidR="00F9421D" w:rsidRPr="00565A92" w:rsidRDefault="00F9421D" w:rsidP="00692FF2">
            <w:pPr>
              <w:pStyle w:val="Tabelle"/>
              <w:tabs>
                <w:tab w:val="right" w:pos="3900"/>
              </w:tabs>
              <w:rPr>
                <w:rFonts w:cs="Arial"/>
                <w:szCs w:val="18"/>
              </w:rPr>
            </w:pPr>
          </w:p>
        </w:tc>
        <w:tc>
          <w:tcPr>
            <w:tcW w:w="1417" w:type="dxa"/>
            <w:shd w:val="clear" w:color="auto" w:fill="auto"/>
          </w:tcPr>
          <w:p w14:paraId="195A1B80" w14:textId="77777777" w:rsidR="00F9421D" w:rsidRPr="003B5783" w:rsidRDefault="00DB3FD1" w:rsidP="00CD439A">
            <w:pPr>
              <w:pStyle w:val="Tabelle"/>
              <w:tabs>
                <w:tab w:val="right" w:pos="3900"/>
              </w:tabs>
              <w:rPr>
                <w:rFonts w:cs="Arial"/>
                <w:szCs w:val="18"/>
              </w:rPr>
            </w:pPr>
            <w:r w:rsidRPr="003B5783">
              <w:rPr>
                <w:rFonts w:cs="Arial"/>
                <w:szCs w:val="18"/>
              </w:rPr>
              <w:object w:dxaOrig="1539" w:dyaOrig="996" w14:anchorId="195A1E3D">
                <v:shape id="_x0000_i1765" type="#_x0000_t75" style="width:77.25pt;height:49.5pt" o:ole="">
                  <v:imagedata r:id="rId25" o:title=""/>
                </v:shape>
                <o:OLEObject Type="Embed" ProgID="AcroExch.Document.DC" ShapeID="_x0000_i1765" DrawAspect="Icon" ObjectID="_1621929328" r:id="rId26"/>
              </w:object>
            </w:r>
          </w:p>
        </w:tc>
        <w:tc>
          <w:tcPr>
            <w:tcW w:w="1559" w:type="dxa"/>
            <w:shd w:val="clear" w:color="auto" w:fill="auto"/>
          </w:tcPr>
          <w:p w14:paraId="195A1B81" w14:textId="77777777" w:rsidR="00F9421D" w:rsidRPr="003B5783" w:rsidRDefault="00DB3FD1" w:rsidP="00692FF2">
            <w:pPr>
              <w:pStyle w:val="Tabelle"/>
              <w:tabs>
                <w:tab w:val="right" w:pos="3900"/>
              </w:tabs>
              <w:rPr>
                <w:rFonts w:cs="Arial"/>
                <w:szCs w:val="18"/>
              </w:rPr>
            </w:pPr>
            <w:r w:rsidRPr="003B5783">
              <w:rPr>
                <w:rFonts w:cs="Arial"/>
                <w:szCs w:val="18"/>
              </w:rPr>
              <w:object w:dxaOrig="1539" w:dyaOrig="996" w14:anchorId="195A1E3E">
                <v:shape id="_x0000_i1766" type="#_x0000_t75" style="width:77.25pt;height:49.5pt" o:ole="">
                  <v:imagedata r:id="rId27" o:title=""/>
                </v:shape>
                <o:OLEObject Type="Embed" ProgID="AcroExch.Document.DC" ShapeID="_x0000_i1766" DrawAspect="Icon" ObjectID="_1621929329" r:id="rId28"/>
              </w:object>
            </w:r>
          </w:p>
        </w:tc>
        <w:tc>
          <w:tcPr>
            <w:tcW w:w="1701" w:type="dxa"/>
            <w:shd w:val="clear" w:color="auto" w:fill="auto"/>
          </w:tcPr>
          <w:p w14:paraId="195A1B82" w14:textId="77777777" w:rsidR="00F9421D" w:rsidRPr="003B5783" w:rsidRDefault="00DB3FD1" w:rsidP="007F6F21">
            <w:pPr>
              <w:pStyle w:val="Tabelle"/>
              <w:tabs>
                <w:tab w:val="right" w:pos="3900"/>
              </w:tabs>
              <w:rPr>
                <w:rFonts w:cs="Arial"/>
                <w:b/>
                <w:szCs w:val="18"/>
              </w:rPr>
            </w:pPr>
            <w:r w:rsidRPr="003B5783">
              <w:rPr>
                <w:rFonts w:cs="Arial"/>
                <w:b/>
                <w:szCs w:val="18"/>
              </w:rPr>
              <w:object w:dxaOrig="1539" w:dyaOrig="996" w14:anchorId="195A1E3F">
                <v:shape id="_x0000_i1767" type="#_x0000_t75" style="width:77.25pt;height:49.5pt" o:ole="">
                  <v:imagedata r:id="rId29" o:title=""/>
                </v:shape>
                <o:OLEObject Type="Embed" ProgID="AcroExch.Document.DC" ShapeID="_x0000_i1767" DrawAspect="Icon" ObjectID="_1621929330" r:id="rId30"/>
              </w:object>
            </w:r>
          </w:p>
        </w:tc>
        <w:tc>
          <w:tcPr>
            <w:tcW w:w="1560" w:type="dxa"/>
            <w:shd w:val="clear" w:color="auto" w:fill="auto"/>
          </w:tcPr>
          <w:p w14:paraId="195A1B83" w14:textId="77777777" w:rsidR="00F9421D" w:rsidRPr="003B5783" w:rsidRDefault="00DB3FD1" w:rsidP="00692FF2">
            <w:pPr>
              <w:pStyle w:val="Tabelle"/>
              <w:tabs>
                <w:tab w:val="right" w:pos="3900"/>
              </w:tabs>
              <w:rPr>
                <w:rFonts w:cs="Arial"/>
                <w:szCs w:val="18"/>
              </w:rPr>
            </w:pPr>
            <w:r w:rsidRPr="003B5783">
              <w:rPr>
                <w:rFonts w:cs="Arial"/>
                <w:szCs w:val="18"/>
              </w:rPr>
              <w:object w:dxaOrig="1539" w:dyaOrig="996" w14:anchorId="195A1E40">
                <v:shape id="_x0000_i1768" type="#_x0000_t75" style="width:77.25pt;height:49.5pt" o:ole="">
                  <v:imagedata r:id="rId31" o:title=""/>
                </v:shape>
                <o:OLEObject Type="Embed" ProgID="AcroExch.Document.DC" ShapeID="_x0000_i1768" DrawAspect="Icon" ObjectID="_1621929331" r:id="rId32"/>
              </w:object>
            </w:r>
          </w:p>
        </w:tc>
        <w:tc>
          <w:tcPr>
            <w:tcW w:w="1206" w:type="dxa"/>
            <w:shd w:val="clear" w:color="auto" w:fill="auto"/>
          </w:tcPr>
          <w:p w14:paraId="195A1B84" w14:textId="77777777" w:rsidR="00F9421D" w:rsidRPr="003B5783" w:rsidRDefault="002103DA" w:rsidP="00692FF2">
            <w:pPr>
              <w:pStyle w:val="Tabelle"/>
              <w:tabs>
                <w:tab w:val="right" w:pos="3900"/>
              </w:tabs>
              <w:rPr>
                <w:rFonts w:cs="Arial"/>
                <w:szCs w:val="18"/>
              </w:rPr>
            </w:pPr>
            <w:r w:rsidRPr="003B5783">
              <w:rPr>
                <w:rFonts w:cs="Arial"/>
                <w:szCs w:val="18"/>
              </w:rPr>
              <w:object w:dxaOrig="1539" w:dyaOrig="996" w14:anchorId="195A1E41">
                <v:shape id="_x0000_i1769" type="#_x0000_t75" style="width:77.25pt;height:49.5pt" o:ole="">
                  <v:imagedata r:id="rId33" o:title=""/>
                </v:shape>
                <o:OLEObject Type="Embed" ProgID="AcroExch.Document.DC" ShapeID="_x0000_i1769" DrawAspect="Icon" ObjectID="_1621929332" r:id="rId34"/>
              </w:object>
            </w:r>
          </w:p>
        </w:tc>
        <w:tc>
          <w:tcPr>
            <w:tcW w:w="1559" w:type="dxa"/>
            <w:shd w:val="clear" w:color="auto" w:fill="auto"/>
          </w:tcPr>
          <w:p w14:paraId="195A1B85" w14:textId="77777777" w:rsidR="008C6183" w:rsidRPr="003B5783" w:rsidRDefault="00E664A0" w:rsidP="00692FF2">
            <w:pPr>
              <w:pStyle w:val="Tabelle"/>
              <w:tabs>
                <w:tab w:val="right" w:pos="3900"/>
              </w:tabs>
              <w:rPr>
                <w:rFonts w:cs="Arial"/>
                <w:szCs w:val="18"/>
              </w:rPr>
            </w:pPr>
            <w:r w:rsidRPr="003B5783">
              <w:rPr>
                <w:rFonts w:cs="Arial"/>
                <w:szCs w:val="18"/>
              </w:rPr>
              <w:object w:dxaOrig="1539" w:dyaOrig="996" w14:anchorId="195A1E42">
                <v:shape id="_x0000_i1770" type="#_x0000_t75" style="width:77.25pt;height:49.5pt" o:ole="">
                  <v:imagedata r:id="rId35" o:title=""/>
                </v:shape>
                <o:OLEObject Type="Embed" ProgID="AcroExch.Document.DC" ShapeID="_x0000_i1770" DrawAspect="Icon" ObjectID="_1621929333" r:id="rId36"/>
              </w:object>
            </w:r>
          </w:p>
        </w:tc>
      </w:tr>
      <w:tr w:rsidR="00F9421D" w:rsidRPr="00565A92" w14:paraId="195A1B97" w14:textId="77777777" w:rsidTr="00AF3642">
        <w:tc>
          <w:tcPr>
            <w:tcW w:w="391" w:type="dxa"/>
          </w:tcPr>
          <w:p w14:paraId="195A1B87" w14:textId="77777777" w:rsidR="00F9421D" w:rsidRPr="00565A92" w:rsidRDefault="00F9421D"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88" w14:textId="77777777" w:rsidR="00F9421D" w:rsidRPr="00565A92" w:rsidRDefault="00F9421D" w:rsidP="00692FF2">
            <w:pPr>
              <w:pStyle w:val="Tabelle"/>
              <w:tabs>
                <w:tab w:val="right" w:pos="3900"/>
              </w:tabs>
              <w:rPr>
                <w:rFonts w:cs="Arial"/>
                <w:szCs w:val="18"/>
              </w:rPr>
            </w:pPr>
            <w:r w:rsidRPr="00760EA7">
              <w:rPr>
                <w:rFonts w:cs="Arial"/>
                <w:szCs w:val="18"/>
              </w:rPr>
              <w:t>Bruttoanlagen-spiegel</w:t>
            </w:r>
          </w:p>
        </w:tc>
        <w:tc>
          <w:tcPr>
            <w:tcW w:w="3471" w:type="dxa"/>
            <w:shd w:val="clear" w:color="auto" w:fill="auto"/>
          </w:tcPr>
          <w:p w14:paraId="195A1B89" w14:textId="77777777" w:rsidR="00F9421D" w:rsidRDefault="00F9421D" w:rsidP="00692FF2">
            <w:pPr>
              <w:pStyle w:val="Tabelle"/>
              <w:tabs>
                <w:tab w:val="right" w:pos="3900"/>
              </w:tabs>
              <w:rPr>
                <w:rFonts w:cs="Arial"/>
                <w:szCs w:val="18"/>
              </w:rPr>
            </w:pPr>
            <w:r w:rsidRPr="00565A92">
              <w:t>Der Bruttoanlagespiegel stellt die Entwicklung der einzelnen Posten des Anlagevermögens sowie des Gesamtbestands dar. Die wertmäßige Gliederung des Anlagevermögens der Kirchengemeinde orientiert sich an den Anlagenarten.</w:t>
            </w:r>
            <w:r w:rsidRPr="00565A92">
              <w:rPr>
                <w:rFonts w:cs="Arial"/>
                <w:szCs w:val="18"/>
              </w:rPr>
              <w:t xml:space="preserve"> </w:t>
            </w:r>
          </w:p>
          <w:p w14:paraId="195A1B8A" w14:textId="77777777" w:rsidR="00712BAF" w:rsidRDefault="00712BAF" w:rsidP="00712BAF">
            <w:pPr>
              <w:pStyle w:val="Tabelle"/>
              <w:tabs>
                <w:tab w:val="right" w:pos="3900"/>
              </w:tabs>
              <w:rPr>
                <w:b/>
                <w:highlight w:val="yellow"/>
                <w:u w:val="single"/>
              </w:rPr>
            </w:pPr>
          </w:p>
          <w:p w14:paraId="195A1B8B" w14:textId="77777777" w:rsidR="00712BAF" w:rsidRPr="00565A92" w:rsidRDefault="00712BAF" w:rsidP="00712BAF">
            <w:pPr>
              <w:pStyle w:val="Tabelle"/>
              <w:tabs>
                <w:tab w:val="right" w:pos="3900"/>
              </w:tabs>
            </w:pPr>
            <w:r w:rsidRPr="00760EA7">
              <w:rPr>
                <w:b/>
                <w:u w:val="single"/>
              </w:rPr>
              <w:t>Achtung:</w:t>
            </w:r>
            <w:r w:rsidRPr="00760EA7">
              <w:t xml:space="preserve"> Zur Erstellung des Bruttoanlagespiegels ist in den Druckereinstellungen das DIN A3-Format auszuwählen.</w:t>
            </w:r>
          </w:p>
          <w:p w14:paraId="195A1B8C" w14:textId="77777777" w:rsidR="00F9421D" w:rsidRPr="00565A92" w:rsidRDefault="00F9421D" w:rsidP="000D651E">
            <w:pPr>
              <w:pStyle w:val="Tabelle"/>
              <w:tabs>
                <w:tab w:val="right" w:pos="3900"/>
              </w:tabs>
              <w:rPr>
                <w:rFonts w:cs="Arial"/>
                <w:szCs w:val="18"/>
              </w:rPr>
            </w:pPr>
          </w:p>
          <w:p w14:paraId="195A1B8D" w14:textId="77777777" w:rsidR="003B5783" w:rsidRPr="00417917" w:rsidRDefault="003B5783" w:rsidP="000D651E">
            <w:pPr>
              <w:pStyle w:val="Tabelle"/>
              <w:tabs>
                <w:tab w:val="right" w:pos="3900"/>
              </w:tabs>
              <w:rPr>
                <w:i/>
                <w:szCs w:val="18"/>
              </w:rPr>
            </w:pPr>
            <w:r w:rsidRPr="00417917">
              <w:rPr>
                <w:b/>
                <w:szCs w:val="18"/>
                <w:u w:val="single"/>
              </w:rPr>
              <w:t>Pfad:</w:t>
            </w:r>
            <w:r w:rsidRPr="00417917">
              <w:rPr>
                <w:szCs w:val="18"/>
              </w:rPr>
              <w:t xml:space="preserve"> </w:t>
            </w:r>
            <w:r w:rsidRPr="00417917">
              <w:rPr>
                <w:i/>
                <w:szCs w:val="18"/>
              </w:rPr>
              <w:t xml:space="preserve">Anlage/ periodische Arbeiten/ </w:t>
            </w:r>
            <w:r w:rsidR="00417917">
              <w:rPr>
                <w:i/>
                <w:szCs w:val="18"/>
              </w:rPr>
              <w:t>Bruttoa</w:t>
            </w:r>
            <w:r w:rsidRPr="00417917">
              <w:rPr>
                <w:i/>
                <w:szCs w:val="18"/>
              </w:rPr>
              <w:t>nlagenspiegel nach HGB</w:t>
            </w:r>
          </w:p>
          <w:p w14:paraId="195A1B8E" w14:textId="77777777" w:rsidR="00F9421D" w:rsidRPr="00565A92" w:rsidRDefault="00F9421D" w:rsidP="000D651E">
            <w:pPr>
              <w:pStyle w:val="Tabelle"/>
              <w:tabs>
                <w:tab w:val="right" w:pos="3900"/>
              </w:tabs>
              <w:rPr>
                <w:rFonts w:cs="Arial"/>
                <w:szCs w:val="18"/>
              </w:rPr>
            </w:pPr>
            <w:r w:rsidRPr="00565A92">
              <w:rPr>
                <w:rFonts w:cs="Arial"/>
                <w:szCs w:val="18"/>
              </w:rPr>
              <w:t xml:space="preserve"> </w:t>
            </w:r>
          </w:p>
        </w:tc>
        <w:tc>
          <w:tcPr>
            <w:tcW w:w="993" w:type="dxa"/>
            <w:shd w:val="clear" w:color="auto" w:fill="auto"/>
          </w:tcPr>
          <w:p w14:paraId="195A1B8F" w14:textId="77777777" w:rsidR="00F9421D" w:rsidRPr="00565A92" w:rsidRDefault="00417917" w:rsidP="00692FF2">
            <w:pPr>
              <w:pStyle w:val="Tabelle"/>
              <w:tabs>
                <w:tab w:val="right" w:pos="3900"/>
              </w:tabs>
              <w:rPr>
                <w:rFonts w:cs="Arial"/>
                <w:szCs w:val="18"/>
              </w:rPr>
            </w:pPr>
            <w:r>
              <w:rPr>
                <w:rFonts w:cs="Arial"/>
                <w:szCs w:val="18"/>
              </w:rPr>
              <w:t>Standard</w:t>
            </w:r>
          </w:p>
        </w:tc>
        <w:tc>
          <w:tcPr>
            <w:tcW w:w="1417" w:type="dxa"/>
            <w:shd w:val="clear" w:color="auto" w:fill="auto"/>
          </w:tcPr>
          <w:p w14:paraId="195A1B90" w14:textId="77777777" w:rsidR="00F9421D" w:rsidRPr="00565A92" w:rsidRDefault="00F9421D" w:rsidP="00DB47A9">
            <w:pPr>
              <w:pStyle w:val="Tabelle"/>
              <w:tabs>
                <w:tab w:val="right" w:pos="3900"/>
              </w:tabs>
              <w:rPr>
                <w:rFonts w:cs="Arial"/>
                <w:szCs w:val="18"/>
              </w:rPr>
            </w:pPr>
            <w:r w:rsidRPr="00565A92">
              <w:rPr>
                <w:rFonts w:cs="Arial"/>
                <w:szCs w:val="18"/>
              </w:rPr>
              <w:t>nein</w:t>
            </w:r>
          </w:p>
          <w:p w14:paraId="195A1B91" w14:textId="77777777" w:rsidR="00F9421D" w:rsidRPr="00565A92" w:rsidRDefault="00F9421D" w:rsidP="00DB47A9">
            <w:pPr>
              <w:pStyle w:val="Tabelle"/>
              <w:tabs>
                <w:tab w:val="right" w:pos="3900"/>
              </w:tabs>
              <w:rPr>
                <w:rFonts w:cs="Arial"/>
                <w:szCs w:val="18"/>
              </w:rPr>
            </w:pPr>
          </w:p>
        </w:tc>
        <w:tc>
          <w:tcPr>
            <w:tcW w:w="1559" w:type="dxa"/>
            <w:shd w:val="clear" w:color="auto" w:fill="auto"/>
          </w:tcPr>
          <w:p w14:paraId="195A1B92" w14:textId="77777777" w:rsidR="00F9421D" w:rsidRPr="00565A92" w:rsidRDefault="00F9421D" w:rsidP="00DB47A9">
            <w:pPr>
              <w:pStyle w:val="Tabelle"/>
              <w:tabs>
                <w:tab w:val="right" w:pos="3900"/>
              </w:tabs>
              <w:rPr>
                <w:rFonts w:cs="Arial"/>
                <w:szCs w:val="18"/>
              </w:rPr>
            </w:pPr>
          </w:p>
        </w:tc>
        <w:tc>
          <w:tcPr>
            <w:tcW w:w="1701" w:type="dxa"/>
            <w:shd w:val="clear" w:color="auto" w:fill="auto"/>
          </w:tcPr>
          <w:p w14:paraId="195A1B93" w14:textId="77777777" w:rsidR="00F9421D" w:rsidRPr="00417917" w:rsidRDefault="005B6BB5" w:rsidP="00683A1A">
            <w:pPr>
              <w:pStyle w:val="Tabelle"/>
              <w:tabs>
                <w:tab w:val="right" w:pos="3900"/>
              </w:tabs>
              <w:rPr>
                <w:rFonts w:cs="Arial"/>
                <w:szCs w:val="18"/>
                <w:highlight w:val="red"/>
              </w:rPr>
            </w:pPr>
            <w:r w:rsidRPr="005B6BB5">
              <w:rPr>
                <w:rFonts w:cs="Arial"/>
                <w:szCs w:val="18"/>
              </w:rPr>
              <w:object w:dxaOrig="1531" w:dyaOrig="991" w14:anchorId="195A1E43">
                <v:shape id="_x0000_i1771" type="#_x0000_t75" style="width:76.5pt;height:49.5pt" o:ole="">
                  <v:imagedata r:id="rId37" o:title=""/>
                </v:shape>
                <o:OLEObject Type="Embed" ProgID="AcroExch.Document.DC" ShapeID="_x0000_i1771" DrawAspect="Icon" ObjectID="_1621929334" r:id="rId38"/>
              </w:object>
            </w:r>
          </w:p>
        </w:tc>
        <w:tc>
          <w:tcPr>
            <w:tcW w:w="1560" w:type="dxa"/>
            <w:shd w:val="clear" w:color="auto" w:fill="auto"/>
          </w:tcPr>
          <w:p w14:paraId="195A1B94" w14:textId="77777777" w:rsidR="00F9421D" w:rsidRPr="00417917" w:rsidRDefault="005B6BB5" w:rsidP="00692FF2">
            <w:pPr>
              <w:pStyle w:val="Tabelle"/>
              <w:tabs>
                <w:tab w:val="right" w:pos="3900"/>
              </w:tabs>
              <w:rPr>
                <w:rFonts w:cs="Arial"/>
                <w:szCs w:val="18"/>
                <w:highlight w:val="red"/>
              </w:rPr>
            </w:pPr>
            <w:r w:rsidRPr="005B6BB5">
              <w:rPr>
                <w:rFonts w:cs="Arial"/>
                <w:szCs w:val="18"/>
              </w:rPr>
              <w:object w:dxaOrig="1531" w:dyaOrig="991" w14:anchorId="195A1E44">
                <v:shape id="_x0000_i1772" type="#_x0000_t75" style="width:76.5pt;height:49.5pt" o:ole="">
                  <v:imagedata r:id="rId39" o:title=""/>
                </v:shape>
                <o:OLEObject Type="Embed" ProgID="AcroExch.Document.DC" ShapeID="_x0000_i1772" DrawAspect="Icon" ObjectID="_1621929335" r:id="rId40"/>
              </w:object>
            </w:r>
          </w:p>
        </w:tc>
        <w:tc>
          <w:tcPr>
            <w:tcW w:w="1206" w:type="dxa"/>
          </w:tcPr>
          <w:p w14:paraId="195A1B95" w14:textId="77777777" w:rsidR="00F9421D" w:rsidRPr="00EA0D5B" w:rsidRDefault="00EA0D5B" w:rsidP="00692FF2">
            <w:pPr>
              <w:pStyle w:val="Tabelle"/>
              <w:tabs>
                <w:tab w:val="right" w:pos="3900"/>
              </w:tabs>
              <w:rPr>
                <w:rFonts w:cs="Arial"/>
                <w:szCs w:val="18"/>
                <w:highlight w:val="yellow"/>
              </w:rPr>
            </w:pPr>
            <w:r w:rsidRPr="00252369">
              <w:rPr>
                <w:rFonts w:cs="Arial"/>
                <w:szCs w:val="18"/>
              </w:rPr>
              <w:t>nein</w:t>
            </w:r>
          </w:p>
        </w:tc>
        <w:tc>
          <w:tcPr>
            <w:tcW w:w="1559" w:type="dxa"/>
          </w:tcPr>
          <w:p w14:paraId="195A1B96" w14:textId="77777777" w:rsidR="00F9421D" w:rsidRPr="00565A92" w:rsidRDefault="00F9421D" w:rsidP="00692FF2">
            <w:pPr>
              <w:pStyle w:val="Tabelle"/>
              <w:tabs>
                <w:tab w:val="right" w:pos="3900"/>
              </w:tabs>
              <w:rPr>
                <w:rFonts w:cs="Arial"/>
                <w:szCs w:val="18"/>
              </w:rPr>
            </w:pPr>
          </w:p>
        </w:tc>
      </w:tr>
      <w:tr w:rsidR="00F9421D" w:rsidRPr="00565A92" w14:paraId="195A1BA5" w14:textId="77777777" w:rsidTr="00AF3642">
        <w:tc>
          <w:tcPr>
            <w:tcW w:w="391" w:type="dxa"/>
          </w:tcPr>
          <w:p w14:paraId="195A1B98" w14:textId="77777777" w:rsidR="00F9421D" w:rsidRPr="00565A92" w:rsidRDefault="00F9421D"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99" w14:textId="77777777" w:rsidR="00F9421D" w:rsidRPr="00565A92" w:rsidRDefault="00F9421D" w:rsidP="00692FF2">
            <w:pPr>
              <w:pStyle w:val="Tabelle"/>
              <w:tabs>
                <w:tab w:val="right" w:pos="3900"/>
              </w:tabs>
              <w:rPr>
                <w:rFonts w:cs="Arial"/>
                <w:szCs w:val="18"/>
              </w:rPr>
            </w:pPr>
            <w:r w:rsidRPr="00760EA7">
              <w:rPr>
                <w:rFonts w:cs="Arial"/>
                <w:szCs w:val="18"/>
              </w:rPr>
              <w:t>Nettoanlagen-spiegel</w:t>
            </w:r>
          </w:p>
        </w:tc>
        <w:tc>
          <w:tcPr>
            <w:tcW w:w="3471" w:type="dxa"/>
            <w:shd w:val="clear" w:color="auto" w:fill="auto"/>
          </w:tcPr>
          <w:p w14:paraId="195A1B9A" w14:textId="77777777" w:rsidR="00F9421D" w:rsidRPr="00565A92" w:rsidRDefault="00F9421D" w:rsidP="00683A1A">
            <w:pPr>
              <w:pStyle w:val="Tabelle"/>
              <w:tabs>
                <w:tab w:val="right" w:pos="3900"/>
              </w:tabs>
              <w:rPr>
                <w:rFonts w:cs="Arial"/>
                <w:szCs w:val="18"/>
              </w:rPr>
            </w:pPr>
            <w:r w:rsidRPr="00565A92">
              <w:t>Der Nettoanlagespiegel stellt die Entwicklung der einzelnen Posten des Anlagevermögens sowie des Gesamtbestands dar. Die wertmäßige Gliederung des Anlagevermögens der Kirchengemeinde orientiert sich an den Anlagenarten.</w:t>
            </w:r>
            <w:r w:rsidRPr="00565A92">
              <w:rPr>
                <w:rFonts w:cs="Arial"/>
                <w:szCs w:val="18"/>
              </w:rPr>
              <w:t xml:space="preserve"> </w:t>
            </w:r>
          </w:p>
          <w:p w14:paraId="195A1B9B" w14:textId="77777777" w:rsidR="00F9421D" w:rsidRPr="00565A92" w:rsidRDefault="00F9421D" w:rsidP="000D651E">
            <w:pPr>
              <w:pStyle w:val="Tabelle"/>
              <w:tabs>
                <w:tab w:val="right" w:pos="3900"/>
              </w:tabs>
              <w:rPr>
                <w:rFonts w:cs="Arial"/>
                <w:szCs w:val="18"/>
              </w:rPr>
            </w:pPr>
          </w:p>
          <w:p w14:paraId="195A1B9C" w14:textId="77777777" w:rsidR="003B5783" w:rsidRPr="00417917" w:rsidRDefault="003B5783" w:rsidP="003B5783">
            <w:pPr>
              <w:pStyle w:val="Tabelle"/>
              <w:tabs>
                <w:tab w:val="right" w:pos="3900"/>
              </w:tabs>
              <w:rPr>
                <w:i/>
                <w:szCs w:val="18"/>
              </w:rPr>
            </w:pPr>
            <w:r w:rsidRPr="00417917">
              <w:rPr>
                <w:b/>
                <w:szCs w:val="18"/>
                <w:u w:val="single"/>
              </w:rPr>
              <w:t>Pfad:</w:t>
            </w:r>
            <w:r w:rsidRPr="00417917">
              <w:rPr>
                <w:szCs w:val="18"/>
              </w:rPr>
              <w:t xml:space="preserve"> </w:t>
            </w:r>
            <w:r w:rsidRPr="00417917">
              <w:rPr>
                <w:i/>
                <w:szCs w:val="18"/>
              </w:rPr>
              <w:t>Anlage/ periodische Arbeiten/ Anlagenspiegel nach HGB</w:t>
            </w:r>
          </w:p>
          <w:p w14:paraId="195A1B9D" w14:textId="77777777" w:rsidR="00F9421D" w:rsidRPr="00565A92" w:rsidRDefault="00F9421D" w:rsidP="000D651E">
            <w:pPr>
              <w:pStyle w:val="Tabelle"/>
              <w:tabs>
                <w:tab w:val="right" w:pos="3900"/>
              </w:tabs>
              <w:rPr>
                <w:szCs w:val="18"/>
              </w:rPr>
            </w:pPr>
          </w:p>
        </w:tc>
        <w:tc>
          <w:tcPr>
            <w:tcW w:w="993" w:type="dxa"/>
            <w:shd w:val="clear" w:color="auto" w:fill="auto"/>
          </w:tcPr>
          <w:p w14:paraId="195A1B9E" w14:textId="77777777" w:rsidR="00F9421D" w:rsidRPr="00565A92" w:rsidRDefault="00417917" w:rsidP="00692FF2">
            <w:pPr>
              <w:pStyle w:val="Tabelle"/>
              <w:tabs>
                <w:tab w:val="right" w:pos="3900"/>
              </w:tabs>
              <w:rPr>
                <w:rFonts w:cs="Arial"/>
                <w:szCs w:val="18"/>
              </w:rPr>
            </w:pPr>
            <w:r>
              <w:rPr>
                <w:rFonts w:cs="Arial"/>
                <w:szCs w:val="18"/>
              </w:rPr>
              <w:t>Standard</w:t>
            </w:r>
          </w:p>
        </w:tc>
        <w:tc>
          <w:tcPr>
            <w:tcW w:w="1417" w:type="dxa"/>
            <w:shd w:val="clear" w:color="auto" w:fill="auto"/>
          </w:tcPr>
          <w:p w14:paraId="195A1B9F" w14:textId="77777777" w:rsidR="00F9421D" w:rsidRPr="00417917" w:rsidRDefault="00BE1553" w:rsidP="00683A1A">
            <w:pPr>
              <w:pStyle w:val="Tabelle"/>
              <w:tabs>
                <w:tab w:val="right" w:pos="3900"/>
              </w:tabs>
              <w:rPr>
                <w:rFonts w:cs="Arial"/>
                <w:szCs w:val="18"/>
                <w:highlight w:val="red"/>
              </w:rPr>
            </w:pPr>
            <w:r w:rsidRPr="00BE1553">
              <w:rPr>
                <w:rFonts w:cs="Arial"/>
                <w:szCs w:val="18"/>
              </w:rPr>
              <w:object w:dxaOrig="1531" w:dyaOrig="991" w14:anchorId="195A1E45">
                <v:shape id="_x0000_i1773" type="#_x0000_t75" style="width:76.5pt;height:49.5pt" o:ole="">
                  <v:imagedata r:id="rId41" o:title=""/>
                </v:shape>
                <o:OLEObject Type="Embed" ProgID="AcroExch.Document.DC" ShapeID="_x0000_i1773" DrawAspect="Icon" ObjectID="_1621929336" r:id="rId42"/>
              </w:object>
            </w:r>
          </w:p>
        </w:tc>
        <w:tc>
          <w:tcPr>
            <w:tcW w:w="1559" w:type="dxa"/>
            <w:shd w:val="clear" w:color="auto" w:fill="auto"/>
          </w:tcPr>
          <w:p w14:paraId="195A1BA0" w14:textId="77777777" w:rsidR="00F9421D" w:rsidRPr="00417917" w:rsidRDefault="00BE1553" w:rsidP="009F6721">
            <w:pPr>
              <w:pStyle w:val="Tabelle"/>
              <w:tabs>
                <w:tab w:val="right" w:pos="3900"/>
              </w:tabs>
              <w:rPr>
                <w:rFonts w:cs="Arial"/>
                <w:szCs w:val="18"/>
                <w:highlight w:val="red"/>
              </w:rPr>
            </w:pPr>
            <w:r w:rsidRPr="00BE1553">
              <w:rPr>
                <w:rFonts w:cs="Arial"/>
                <w:szCs w:val="18"/>
              </w:rPr>
              <w:object w:dxaOrig="1531" w:dyaOrig="991" w14:anchorId="195A1E46">
                <v:shape id="_x0000_i1774" type="#_x0000_t75" style="width:76.5pt;height:49.5pt" o:ole="">
                  <v:imagedata r:id="rId43" o:title=""/>
                </v:shape>
                <o:OLEObject Type="Embed" ProgID="AcroExch.Document.DC" ShapeID="_x0000_i1774" DrawAspect="Icon" ObjectID="_1621929337" r:id="rId44"/>
              </w:object>
            </w:r>
          </w:p>
        </w:tc>
        <w:tc>
          <w:tcPr>
            <w:tcW w:w="1701" w:type="dxa"/>
            <w:shd w:val="clear" w:color="auto" w:fill="auto"/>
          </w:tcPr>
          <w:p w14:paraId="195A1BA1" w14:textId="77777777" w:rsidR="00F9421D" w:rsidRPr="00417917" w:rsidRDefault="00BE1553" w:rsidP="00DB47A9">
            <w:pPr>
              <w:pStyle w:val="Tabelle"/>
              <w:tabs>
                <w:tab w:val="right" w:pos="3900"/>
              </w:tabs>
              <w:rPr>
                <w:rFonts w:cs="Arial"/>
                <w:szCs w:val="18"/>
                <w:highlight w:val="red"/>
              </w:rPr>
            </w:pPr>
            <w:r w:rsidRPr="00BE1553">
              <w:rPr>
                <w:rFonts w:cs="Arial"/>
                <w:szCs w:val="18"/>
              </w:rPr>
              <w:object w:dxaOrig="1531" w:dyaOrig="991" w14:anchorId="195A1E47">
                <v:shape id="_x0000_i1775" type="#_x0000_t75" style="width:76.5pt;height:49.5pt" o:ole="">
                  <v:imagedata r:id="rId41" o:title=""/>
                </v:shape>
                <o:OLEObject Type="Embed" ProgID="AcroExch.Document.DC" ShapeID="_x0000_i1775" DrawAspect="Icon" ObjectID="_1621929338" r:id="rId45"/>
              </w:object>
            </w:r>
          </w:p>
        </w:tc>
        <w:tc>
          <w:tcPr>
            <w:tcW w:w="1560" w:type="dxa"/>
            <w:shd w:val="clear" w:color="auto" w:fill="auto"/>
          </w:tcPr>
          <w:p w14:paraId="195A1BA2" w14:textId="77777777" w:rsidR="00F9421D" w:rsidRPr="00417917" w:rsidRDefault="00BE1553" w:rsidP="00DB47A9">
            <w:pPr>
              <w:pStyle w:val="Tabelle"/>
              <w:tabs>
                <w:tab w:val="right" w:pos="3900"/>
              </w:tabs>
              <w:rPr>
                <w:rFonts w:cs="Arial"/>
                <w:szCs w:val="18"/>
                <w:highlight w:val="red"/>
              </w:rPr>
            </w:pPr>
            <w:r w:rsidRPr="00BE1553">
              <w:rPr>
                <w:rFonts w:cs="Arial"/>
                <w:szCs w:val="18"/>
              </w:rPr>
              <w:object w:dxaOrig="1531" w:dyaOrig="991" w14:anchorId="195A1E48">
                <v:shape id="_x0000_i1776" type="#_x0000_t75" style="width:76.5pt;height:49.5pt" o:ole="">
                  <v:imagedata r:id="rId43" o:title=""/>
                </v:shape>
                <o:OLEObject Type="Embed" ProgID="AcroExch.Document.DC" ShapeID="_x0000_i1776" DrawAspect="Icon" ObjectID="_1621929339" r:id="rId46"/>
              </w:object>
            </w:r>
          </w:p>
        </w:tc>
        <w:tc>
          <w:tcPr>
            <w:tcW w:w="1206" w:type="dxa"/>
          </w:tcPr>
          <w:p w14:paraId="195A1BA3" w14:textId="77777777" w:rsidR="00F9421D" w:rsidRPr="00565A92" w:rsidRDefault="00EA0D5B" w:rsidP="00DB47A9">
            <w:pPr>
              <w:pStyle w:val="Tabelle"/>
              <w:tabs>
                <w:tab w:val="right" w:pos="3900"/>
              </w:tabs>
              <w:rPr>
                <w:rFonts w:cs="Arial"/>
                <w:szCs w:val="18"/>
              </w:rPr>
            </w:pPr>
            <w:r w:rsidRPr="00252369">
              <w:rPr>
                <w:rFonts w:cs="Arial"/>
                <w:szCs w:val="18"/>
              </w:rPr>
              <w:t>nein</w:t>
            </w:r>
          </w:p>
        </w:tc>
        <w:tc>
          <w:tcPr>
            <w:tcW w:w="1559" w:type="dxa"/>
          </w:tcPr>
          <w:p w14:paraId="195A1BA4" w14:textId="77777777" w:rsidR="00F9421D" w:rsidRPr="00565A92" w:rsidRDefault="00F9421D" w:rsidP="00DB47A9">
            <w:pPr>
              <w:pStyle w:val="Tabelle"/>
              <w:tabs>
                <w:tab w:val="right" w:pos="3900"/>
              </w:tabs>
              <w:rPr>
                <w:rFonts w:cs="Arial"/>
                <w:szCs w:val="18"/>
              </w:rPr>
            </w:pPr>
          </w:p>
        </w:tc>
      </w:tr>
      <w:tr w:rsidR="00F9421D" w:rsidRPr="00565A92" w14:paraId="195A1BE3" w14:textId="77777777" w:rsidTr="00AF3642">
        <w:tc>
          <w:tcPr>
            <w:tcW w:w="391" w:type="dxa"/>
          </w:tcPr>
          <w:p w14:paraId="195A1BA6" w14:textId="77777777" w:rsidR="00F9421D" w:rsidRPr="00565A92" w:rsidRDefault="00F9421D"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A7" w14:textId="77777777" w:rsidR="00F9421D" w:rsidRPr="00565A92" w:rsidRDefault="00F9421D" w:rsidP="00692FF2">
            <w:pPr>
              <w:pStyle w:val="Tabelle"/>
              <w:tabs>
                <w:tab w:val="right" w:pos="3900"/>
              </w:tabs>
              <w:rPr>
                <w:szCs w:val="18"/>
              </w:rPr>
            </w:pPr>
            <w:r w:rsidRPr="00565A92">
              <w:rPr>
                <w:szCs w:val="18"/>
              </w:rPr>
              <w:t>Projektüber</w:t>
            </w:r>
            <w:r w:rsidR="00817828">
              <w:rPr>
                <w:szCs w:val="18"/>
              </w:rPr>
              <w:t>-</w:t>
            </w:r>
            <w:r w:rsidRPr="00565A92">
              <w:rPr>
                <w:szCs w:val="18"/>
              </w:rPr>
              <w:t>sicht zum Bilanzstichtag (je Projekt)</w:t>
            </w:r>
          </w:p>
        </w:tc>
        <w:tc>
          <w:tcPr>
            <w:tcW w:w="3471" w:type="dxa"/>
          </w:tcPr>
          <w:p w14:paraId="195A1BA8" w14:textId="77777777" w:rsidR="00F9421D" w:rsidRPr="00565A92" w:rsidRDefault="00F9421D" w:rsidP="00692FF2">
            <w:pPr>
              <w:pStyle w:val="Tabelle"/>
              <w:tabs>
                <w:tab w:val="right" w:pos="3900"/>
              </w:tabs>
              <w:rPr>
                <w:szCs w:val="18"/>
              </w:rPr>
            </w:pPr>
            <w:r w:rsidRPr="00565A92">
              <w:rPr>
                <w:szCs w:val="18"/>
              </w:rPr>
              <w:t xml:space="preserve">Die Kosten und Erlöse einzelner Projekte können durch Auswahl des jeweiligen Projektes mit Hilfe eines alternativen BAB ausgewertet werden (BAB </w:t>
            </w:r>
            <w:r w:rsidRPr="00565A92">
              <w:rPr>
                <w:i/>
                <w:szCs w:val="18"/>
              </w:rPr>
              <w:t>Projekt Stufe 2 neu</w:t>
            </w:r>
            <w:r w:rsidRPr="00565A92">
              <w:rPr>
                <w:szCs w:val="18"/>
              </w:rPr>
              <w:t>).</w:t>
            </w:r>
            <w:r w:rsidR="00712BAF">
              <w:rPr>
                <w:szCs w:val="18"/>
              </w:rPr>
              <w:t xml:space="preserve"> </w:t>
            </w:r>
            <w:r w:rsidR="00712BAF" w:rsidRPr="00760EA7">
              <w:rPr>
                <w:szCs w:val="18"/>
              </w:rPr>
              <w:t xml:space="preserve">Bei der Selektion muss die gesamte Laufzeit des Projektes </w:t>
            </w:r>
            <w:r w:rsidR="00B16428" w:rsidRPr="00760EA7">
              <w:rPr>
                <w:szCs w:val="18"/>
              </w:rPr>
              <w:t>ausgewählt</w:t>
            </w:r>
            <w:r w:rsidR="00712BAF" w:rsidRPr="00760EA7">
              <w:rPr>
                <w:szCs w:val="18"/>
              </w:rPr>
              <w:t xml:space="preserve"> werden.</w:t>
            </w:r>
          </w:p>
          <w:p w14:paraId="195A1BA9" w14:textId="77777777" w:rsidR="00F9421D" w:rsidRPr="00565A92" w:rsidRDefault="00F9421D" w:rsidP="00692FF2">
            <w:pPr>
              <w:pStyle w:val="Tabelle"/>
              <w:tabs>
                <w:tab w:val="right" w:pos="3900"/>
              </w:tabs>
              <w:rPr>
                <w:szCs w:val="18"/>
              </w:rPr>
            </w:pPr>
          </w:p>
          <w:p w14:paraId="195A1BAA" w14:textId="77777777" w:rsidR="00F9421D" w:rsidRDefault="00F9421D" w:rsidP="00692FF2">
            <w:pPr>
              <w:pStyle w:val="Tabelle"/>
              <w:tabs>
                <w:tab w:val="right" w:pos="3900"/>
              </w:tabs>
              <w:rPr>
                <w:i/>
                <w:szCs w:val="18"/>
              </w:rPr>
            </w:pPr>
            <w:r w:rsidRPr="00565A92">
              <w:rPr>
                <w:rFonts w:cs="Arial"/>
                <w:b/>
                <w:szCs w:val="18"/>
                <w:u w:val="single"/>
              </w:rPr>
              <w:lastRenderedPageBreak/>
              <w:t>Pfad:</w:t>
            </w:r>
            <w:r w:rsidRPr="00565A92">
              <w:rPr>
                <w:rFonts w:cs="Arial"/>
                <w:szCs w:val="18"/>
              </w:rPr>
              <w:t xml:space="preserve"> </w:t>
            </w:r>
            <w:r w:rsidRPr="00565A92">
              <w:rPr>
                <w:i/>
                <w:szCs w:val="18"/>
              </w:rPr>
              <w:t xml:space="preserve">KLR/ Abrechnungsobjektinfo/ Projekte/ </w:t>
            </w:r>
            <w:proofErr w:type="spellStart"/>
            <w:r w:rsidRPr="00565A92">
              <w:rPr>
                <w:i/>
                <w:szCs w:val="18"/>
              </w:rPr>
              <w:t>AObj</w:t>
            </w:r>
            <w:proofErr w:type="spellEnd"/>
            <w:r w:rsidRPr="00565A92">
              <w:rPr>
                <w:i/>
                <w:szCs w:val="18"/>
              </w:rPr>
              <w:t>- Einzelbericht (Druckanwendung)</w:t>
            </w:r>
          </w:p>
          <w:p w14:paraId="195A1BAB" w14:textId="77777777" w:rsidR="00B16428" w:rsidRPr="00565A92" w:rsidRDefault="00B16428" w:rsidP="00692FF2">
            <w:pPr>
              <w:pStyle w:val="Tabelle"/>
              <w:tabs>
                <w:tab w:val="right" w:pos="3900"/>
              </w:tabs>
              <w:rPr>
                <w:szCs w:val="18"/>
              </w:rPr>
            </w:pPr>
          </w:p>
          <w:p w14:paraId="195A1BAC" w14:textId="77777777" w:rsidR="00F9421D" w:rsidRPr="00565A92" w:rsidRDefault="00F9421D" w:rsidP="00692FF2">
            <w:pPr>
              <w:pStyle w:val="Tabelle"/>
              <w:tabs>
                <w:tab w:val="right" w:pos="3900"/>
              </w:tabs>
              <w:rPr>
                <w:szCs w:val="18"/>
              </w:rPr>
            </w:pPr>
          </w:p>
          <w:p w14:paraId="195A1BAD" w14:textId="592B25B4" w:rsidR="00B16428" w:rsidRPr="00565A92" w:rsidRDefault="00F9421D" w:rsidP="00B16428">
            <w:pPr>
              <w:pStyle w:val="Tabelle"/>
              <w:tabs>
                <w:tab w:val="right" w:pos="3900"/>
              </w:tabs>
              <w:rPr>
                <w:szCs w:val="18"/>
              </w:rPr>
            </w:pPr>
            <w:r w:rsidRPr="00565A92">
              <w:rPr>
                <w:szCs w:val="18"/>
              </w:rPr>
              <w:t xml:space="preserve">Eine Übersicht über die Kosten und Erlöse mehrerer Projekte kann mit Hilfe eines </w:t>
            </w:r>
            <w:proofErr w:type="spellStart"/>
            <w:r w:rsidRPr="00565A92">
              <w:rPr>
                <w:szCs w:val="18"/>
              </w:rPr>
              <w:t>AObj</w:t>
            </w:r>
            <w:proofErr w:type="spellEnd"/>
            <w:r w:rsidRPr="00565A92">
              <w:rPr>
                <w:szCs w:val="18"/>
              </w:rPr>
              <w:t>-Vergleichsberichts erstellt werden.</w:t>
            </w:r>
            <w:r w:rsidR="00B16428">
              <w:rPr>
                <w:szCs w:val="18"/>
              </w:rPr>
              <w:t xml:space="preserve"> </w:t>
            </w:r>
            <w:r w:rsidR="00B16428" w:rsidRPr="00760EA7">
              <w:rPr>
                <w:szCs w:val="18"/>
              </w:rPr>
              <w:t>Bei der Selektion</w:t>
            </w:r>
            <w:r w:rsidR="00760EA7">
              <w:rPr>
                <w:szCs w:val="18"/>
              </w:rPr>
              <w:t xml:space="preserve"> muss die gesamte Laufzeit der </w:t>
            </w:r>
            <w:r w:rsidR="00B16428" w:rsidRPr="00760EA7">
              <w:rPr>
                <w:szCs w:val="18"/>
              </w:rPr>
              <w:t>Projekte ausgewählt werden.</w:t>
            </w:r>
          </w:p>
          <w:p w14:paraId="195A1BAE" w14:textId="77777777" w:rsidR="00F9421D" w:rsidRPr="00565A92" w:rsidRDefault="00F9421D" w:rsidP="00692FF2">
            <w:pPr>
              <w:pStyle w:val="Tabelle"/>
              <w:tabs>
                <w:tab w:val="right" w:pos="3900"/>
              </w:tabs>
              <w:rPr>
                <w:szCs w:val="18"/>
              </w:rPr>
            </w:pPr>
          </w:p>
          <w:p w14:paraId="195A1BAF" w14:textId="77777777" w:rsidR="00F9421D" w:rsidRPr="00565A92" w:rsidRDefault="00F9421D" w:rsidP="00692FF2">
            <w:pPr>
              <w:pStyle w:val="Tabelle"/>
              <w:tabs>
                <w:tab w:val="right" w:pos="3900"/>
              </w:tabs>
              <w:rPr>
                <w:szCs w:val="18"/>
              </w:rPr>
            </w:pPr>
          </w:p>
          <w:p w14:paraId="195A1BB0" w14:textId="77777777" w:rsidR="00F9421D" w:rsidRPr="00565A92" w:rsidRDefault="00F9421D" w:rsidP="00372F19">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 xml:space="preserve">KLR/ Abrechnungsobjektinfo/ </w:t>
            </w:r>
            <w:proofErr w:type="spellStart"/>
            <w:r w:rsidRPr="00565A92">
              <w:rPr>
                <w:i/>
                <w:szCs w:val="18"/>
              </w:rPr>
              <w:t>AObj</w:t>
            </w:r>
            <w:proofErr w:type="spellEnd"/>
            <w:r w:rsidRPr="00565A92">
              <w:rPr>
                <w:i/>
                <w:szCs w:val="18"/>
              </w:rPr>
              <w:t>- Vergleichsbericht (Druckanwendung)</w:t>
            </w:r>
          </w:p>
          <w:p w14:paraId="195A1BB1" w14:textId="77777777" w:rsidR="00F9421D" w:rsidRPr="00565A92" w:rsidRDefault="00F9421D" w:rsidP="00372F19">
            <w:pPr>
              <w:pStyle w:val="Tabelle"/>
              <w:tabs>
                <w:tab w:val="right" w:pos="3900"/>
              </w:tabs>
              <w:rPr>
                <w:szCs w:val="18"/>
              </w:rPr>
            </w:pPr>
          </w:p>
        </w:tc>
        <w:tc>
          <w:tcPr>
            <w:tcW w:w="993" w:type="dxa"/>
            <w:shd w:val="clear" w:color="auto" w:fill="auto"/>
          </w:tcPr>
          <w:p w14:paraId="195A1BB2" w14:textId="77777777" w:rsidR="00F9421D" w:rsidRPr="00565A92" w:rsidRDefault="00F9421D" w:rsidP="00692FF2">
            <w:pPr>
              <w:pStyle w:val="Tabelle"/>
              <w:tabs>
                <w:tab w:val="right" w:pos="3900"/>
              </w:tabs>
              <w:rPr>
                <w:szCs w:val="18"/>
              </w:rPr>
            </w:pPr>
            <w:r w:rsidRPr="00565A92">
              <w:rPr>
                <w:szCs w:val="18"/>
              </w:rPr>
              <w:lastRenderedPageBreak/>
              <w:t>Standard</w:t>
            </w:r>
          </w:p>
          <w:p w14:paraId="195A1BB3" w14:textId="77777777" w:rsidR="00F9421D" w:rsidRPr="00565A92" w:rsidRDefault="00F9421D" w:rsidP="00692FF2">
            <w:pPr>
              <w:pStyle w:val="Tabelle"/>
              <w:tabs>
                <w:tab w:val="right" w:pos="3900"/>
              </w:tabs>
              <w:rPr>
                <w:szCs w:val="18"/>
              </w:rPr>
            </w:pPr>
          </w:p>
          <w:p w14:paraId="195A1BB4" w14:textId="77777777" w:rsidR="00F9421D" w:rsidRPr="00565A92" w:rsidRDefault="00F9421D" w:rsidP="00692FF2">
            <w:pPr>
              <w:pStyle w:val="Tabelle"/>
              <w:tabs>
                <w:tab w:val="right" w:pos="3900"/>
              </w:tabs>
              <w:rPr>
                <w:szCs w:val="18"/>
              </w:rPr>
            </w:pPr>
          </w:p>
          <w:p w14:paraId="195A1BB5" w14:textId="77777777" w:rsidR="00F9421D" w:rsidRPr="00565A92" w:rsidRDefault="00F9421D" w:rsidP="00692FF2">
            <w:pPr>
              <w:pStyle w:val="Tabelle"/>
              <w:tabs>
                <w:tab w:val="right" w:pos="3900"/>
              </w:tabs>
              <w:rPr>
                <w:szCs w:val="18"/>
              </w:rPr>
            </w:pPr>
          </w:p>
          <w:p w14:paraId="195A1BB6" w14:textId="77777777" w:rsidR="00F9421D" w:rsidRPr="00565A92" w:rsidRDefault="00F9421D" w:rsidP="00692FF2">
            <w:pPr>
              <w:pStyle w:val="Tabelle"/>
              <w:tabs>
                <w:tab w:val="right" w:pos="3900"/>
              </w:tabs>
              <w:rPr>
                <w:szCs w:val="18"/>
              </w:rPr>
            </w:pPr>
          </w:p>
          <w:p w14:paraId="195A1BB7" w14:textId="77777777" w:rsidR="00F9421D" w:rsidRPr="00565A92" w:rsidRDefault="00F9421D" w:rsidP="00692FF2">
            <w:pPr>
              <w:pStyle w:val="Tabelle"/>
              <w:tabs>
                <w:tab w:val="right" w:pos="3900"/>
              </w:tabs>
              <w:rPr>
                <w:szCs w:val="18"/>
              </w:rPr>
            </w:pPr>
          </w:p>
          <w:p w14:paraId="195A1BB8" w14:textId="77777777" w:rsidR="00F9421D" w:rsidRDefault="00F9421D" w:rsidP="00692FF2">
            <w:pPr>
              <w:pStyle w:val="Tabelle"/>
              <w:tabs>
                <w:tab w:val="right" w:pos="3900"/>
              </w:tabs>
              <w:rPr>
                <w:szCs w:val="18"/>
              </w:rPr>
            </w:pPr>
          </w:p>
          <w:p w14:paraId="195A1BB9" w14:textId="77777777" w:rsidR="00EA0D5B" w:rsidRDefault="00EA0D5B" w:rsidP="00692FF2">
            <w:pPr>
              <w:pStyle w:val="Tabelle"/>
              <w:tabs>
                <w:tab w:val="right" w:pos="3900"/>
              </w:tabs>
              <w:rPr>
                <w:szCs w:val="18"/>
              </w:rPr>
            </w:pPr>
          </w:p>
          <w:p w14:paraId="195A1BBA" w14:textId="77777777" w:rsidR="00EA0D5B" w:rsidRPr="00565A92" w:rsidRDefault="00EA0D5B" w:rsidP="00692FF2">
            <w:pPr>
              <w:pStyle w:val="Tabelle"/>
              <w:tabs>
                <w:tab w:val="right" w:pos="3900"/>
              </w:tabs>
              <w:rPr>
                <w:szCs w:val="18"/>
              </w:rPr>
            </w:pPr>
          </w:p>
          <w:p w14:paraId="195A1BBB" w14:textId="77777777" w:rsidR="00F9421D" w:rsidRPr="00565A92" w:rsidRDefault="00F9421D" w:rsidP="00692FF2">
            <w:pPr>
              <w:pStyle w:val="Tabelle"/>
              <w:tabs>
                <w:tab w:val="right" w:pos="3900"/>
              </w:tabs>
              <w:rPr>
                <w:szCs w:val="18"/>
              </w:rPr>
            </w:pPr>
          </w:p>
          <w:p w14:paraId="195A1BBC" w14:textId="77777777" w:rsidR="00F9421D" w:rsidRPr="00565A92" w:rsidRDefault="00F9421D" w:rsidP="00692FF2">
            <w:pPr>
              <w:pStyle w:val="Tabelle"/>
              <w:tabs>
                <w:tab w:val="right" w:pos="3900"/>
              </w:tabs>
              <w:rPr>
                <w:szCs w:val="18"/>
              </w:rPr>
            </w:pPr>
            <w:r w:rsidRPr="00565A92">
              <w:rPr>
                <w:szCs w:val="18"/>
              </w:rPr>
              <w:t>Standard</w:t>
            </w:r>
          </w:p>
        </w:tc>
        <w:tc>
          <w:tcPr>
            <w:tcW w:w="1417" w:type="dxa"/>
            <w:shd w:val="clear" w:color="auto" w:fill="auto"/>
          </w:tcPr>
          <w:p w14:paraId="195A1BBD" w14:textId="77777777" w:rsidR="00F9421D" w:rsidRPr="00565A92" w:rsidRDefault="00F9421D" w:rsidP="00692FF2">
            <w:pPr>
              <w:pStyle w:val="Tabelle"/>
              <w:tabs>
                <w:tab w:val="right" w:pos="3900"/>
              </w:tabs>
              <w:rPr>
                <w:rFonts w:cs="Arial"/>
                <w:szCs w:val="18"/>
              </w:rPr>
            </w:pPr>
            <w:r w:rsidRPr="00565A92">
              <w:rPr>
                <w:rFonts w:cs="Arial"/>
                <w:szCs w:val="18"/>
              </w:rPr>
              <w:lastRenderedPageBreak/>
              <w:t>nein</w:t>
            </w:r>
          </w:p>
          <w:p w14:paraId="195A1BBE" w14:textId="77777777" w:rsidR="00F9421D" w:rsidRPr="00565A92" w:rsidRDefault="00F9421D" w:rsidP="00692FF2">
            <w:pPr>
              <w:pStyle w:val="Tabelle"/>
              <w:tabs>
                <w:tab w:val="right" w:pos="3900"/>
              </w:tabs>
              <w:rPr>
                <w:rFonts w:cs="Arial"/>
                <w:szCs w:val="18"/>
              </w:rPr>
            </w:pPr>
          </w:p>
          <w:p w14:paraId="195A1BBF" w14:textId="77777777" w:rsidR="00F9421D" w:rsidRPr="00565A92" w:rsidRDefault="00F9421D" w:rsidP="00692FF2">
            <w:pPr>
              <w:pStyle w:val="Tabelle"/>
              <w:tabs>
                <w:tab w:val="right" w:pos="3900"/>
              </w:tabs>
              <w:rPr>
                <w:rFonts w:cs="Arial"/>
                <w:szCs w:val="18"/>
              </w:rPr>
            </w:pPr>
          </w:p>
          <w:p w14:paraId="195A1BC0" w14:textId="77777777" w:rsidR="00F9421D" w:rsidRPr="00565A92" w:rsidRDefault="00F9421D" w:rsidP="00692FF2">
            <w:pPr>
              <w:pStyle w:val="Tabelle"/>
              <w:tabs>
                <w:tab w:val="right" w:pos="3900"/>
              </w:tabs>
              <w:rPr>
                <w:rFonts w:cs="Arial"/>
                <w:szCs w:val="18"/>
              </w:rPr>
            </w:pPr>
          </w:p>
          <w:p w14:paraId="195A1BC1" w14:textId="77777777" w:rsidR="00F9421D" w:rsidRPr="00565A92" w:rsidRDefault="00F9421D" w:rsidP="00692FF2">
            <w:pPr>
              <w:pStyle w:val="Tabelle"/>
              <w:tabs>
                <w:tab w:val="right" w:pos="3900"/>
              </w:tabs>
              <w:rPr>
                <w:rFonts w:cs="Arial"/>
                <w:szCs w:val="18"/>
              </w:rPr>
            </w:pPr>
          </w:p>
          <w:p w14:paraId="195A1BC2" w14:textId="77777777" w:rsidR="00F9421D" w:rsidRPr="00565A92" w:rsidRDefault="00F9421D" w:rsidP="00692FF2">
            <w:pPr>
              <w:pStyle w:val="Tabelle"/>
              <w:tabs>
                <w:tab w:val="right" w:pos="3900"/>
              </w:tabs>
              <w:rPr>
                <w:rFonts w:cs="Arial"/>
                <w:szCs w:val="18"/>
              </w:rPr>
            </w:pPr>
          </w:p>
          <w:p w14:paraId="195A1BC3" w14:textId="77777777" w:rsidR="00F9421D" w:rsidRDefault="00F9421D" w:rsidP="00692FF2">
            <w:pPr>
              <w:pStyle w:val="Tabelle"/>
              <w:tabs>
                <w:tab w:val="right" w:pos="3900"/>
              </w:tabs>
              <w:rPr>
                <w:rFonts w:cs="Arial"/>
                <w:szCs w:val="18"/>
              </w:rPr>
            </w:pPr>
          </w:p>
          <w:p w14:paraId="195A1BC4" w14:textId="77777777" w:rsidR="00EA0D5B" w:rsidRPr="00565A92" w:rsidRDefault="00EA0D5B" w:rsidP="00692FF2">
            <w:pPr>
              <w:pStyle w:val="Tabelle"/>
              <w:tabs>
                <w:tab w:val="right" w:pos="3900"/>
              </w:tabs>
              <w:rPr>
                <w:rFonts w:cs="Arial"/>
                <w:szCs w:val="18"/>
              </w:rPr>
            </w:pPr>
          </w:p>
          <w:p w14:paraId="195A1BC5" w14:textId="77777777" w:rsidR="00F9421D" w:rsidRPr="00565A92" w:rsidRDefault="00F9421D" w:rsidP="00692FF2">
            <w:pPr>
              <w:pStyle w:val="Tabelle"/>
              <w:tabs>
                <w:tab w:val="right" w:pos="3900"/>
              </w:tabs>
              <w:rPr>
                <w:rFonts w:cs="Arial"/>
                <w:szCs w:val="18"/>
              </w:rPr>
            </w:pPr>
          </w:p>
          <w:p w14:paraId="195A1BC6" w14:textId="77777777" w:rsidR="00F9421D" w:rsidRPr="00565A92" w:rsidRDefault="00F9421D" w:rsidP="00692FF2">
            <w:pPr>
              <w:pStyle w:val="Tabelle"/>
              <w:tabs>
                <w:tab w:val="right" w:pos="3900"/>
              </w:tabs>
              <w:rPr>
                <w:rFonts w:cs="Arial"/>
                <w:szCs w:val="18"/>
              </w:rPr>
            </w:pPr>
          </w:p>
          <w:p w14:paraId="195A1BC7" w14:textId="77777777" w:rsidR="00F9421D" w:rsidRPr="00565A92" w:rsidRDefault="00817828" w:rsidP="00692FF2">
            <w:pPr>
              <w:pStyle w:val="Tabelle"/>
              <w:tabs>
                <w:tab w:val="right" w:pos="3900"/>
              </w:tabs>
              <w:rPr>
                <w:rFonts w:cs="Arial"/>
                <w:szCs w:val="18"/>
              </w:rPr>
            </w:pPr>
            <w:r w:rsidRPr="00565A92">
              <w:rPr>
                <w:rFonts w:cs="Arial"/>
                <w:szCs w:val="18"/>
              </w:rPr>
              <w:object w:dxaOrig="1539" w:dyaOrig="996" w14:anchorId="195A1E49">
                <v:shape id="_x0000_i1777" type="#_x0000_t75" style="width:77.25pt;height:49.5pt" o:ole="">
                  <v:imagedata r:id="rId47" o:title=""/>
                </v:shape>
                <o:OLEObject Type="Embed" ProgID="AcroExch.Document.DC" ShapeID="_x0000_i1777" DrawAspect="Icon" ObjectID="_1621929340" r:id="rId48"/>
              </w:object>
            </w:r>
          </w:p>
        </w:tc>
        <w:tc>
          <w:tcPr>
            <w:tcW w:w="1559" w:type="dxa"/>
            <w:shd w:val="clear" w:color="auto" w:fill="auto"/>
          </w:tcPr>
          <w:p w14:paraId="195A1BC8" w14:textId="77777777" w:rsidR="00F9421D" w:rsidRPr="00565A92" w:rsidRDefault="00F9421D" w:rsidP="00692FF2">
            <w:pPr>
              <w:pStyle w:val="Tabelle"/>
              <w:tabs>
                <w:tab w:val="right" w:pos="3900"/>
              </w:tabs>
              <w:rPr>
                <w:szCs w:val="18"/>
              </w:rPr>
            </w:pPr>
          </w:p>
          <w:p w14:paraId="195A1BC9" w14:textId="77777777" w:rsidR="00F9421D" w:rsidRPr="00565A92" w:rsidRDefault="00F9421D" w:rsidP="00692FF2">
            <w:pPr>
              <w:pStyle w:val="Tabelle"/>
              <w:tabs>
                <w:tab w:val="right" w:pos="3900"/>
              </w:tabs>
              <w:rPr>
                <w:szCs w:val="18"/>
              </w:rPr>
            </w:pPr>
          </w:p>
          <w:p w14:paraId="195A1BCA" w14:textId="77777777" w:rsidR="00F9421D" w:rsidRPr="00565A92" w:rsidRDefault="00F9421D" w:rsidP="00692FF2">
            <w:pPr>
              <w:pStyle w:val="Tabelle"/>
              <w:tabs>
                <w:tab w:val="right" w:pos="3900"/>
              </w:tabs>
              <w:rPr>
                <w:szCs w:val="18"/>
              </w:rPr>
            </w:pPr>
          </w:p>
          <w:p w14:paraId="195A1BCB" w14:textId="77777777" w:rsidR="00F9421D" w:rsidRPr="00565A92" w:rsidRDefault="00F9421D" w:rsidP="00692FF2">
            <w:pPr>
              <w:pStyle w:val="Tabelle"/>
              <w:tabs>
                <w:tab w:val="right" w:pos="3900"/>
              </w:tabs>
              <w:rPr>
                <w:szCs w:val="18"/>
              </w:rPr>
            </w:pPr>
          </w:p>
          <w:p w14:paraId="195A1BCC" w14:textId="77777777" w:rsidR="00F9421D" w:rsidRPr="00565A92" w:rsidRDefault="00F9421D" w:rsidP="00692FF2">
            <w:pPr>
              <w:pStyle w:val="Tabelle"/>
              <w:tabs>
                <w:tab w:val="right" w:pos="3900"/>
              </w:tabs>
              <w:rPr>
                <w:szCs w:val="18"/>
              </w:rPr>
            </w:pPr>
          </w:p>
          <w:p w14:paraId="195A1BCD" w14:textId="77777777" w:rsidR="00F9421D" w:rsidRPr="00565A92" w:rsidRDefault="00F9421D" w:rsidP="00692FF2">
            <w:pPr>
              <w:pStyle w:val="Tabelle"/>
              <w:tabs>
                <w:tab w:val="right" w:pos="3900"/>
              </w:tabs>
              <w:rPr>
                <w:szCs w:val="18"/>
              </w:rPr>
            </w:pPr>
          </w:p>
          <w:p w14:paraId="195A1BCE" w14:textId="77777777" w:rsidR="00F9421D" w:rsidRDefault="00F9421D" w:rsidP="00692FF2">
            <w:pPr>
              <w:pStyle w:val="Tabelle"/>
              <w:tabs>
                <w:tab w:val="right" w:pos="3900"/>
              </w:tabs>
              <w:rPr>
                <w:szCs w:val="18"/>
              </w:rPr>
            </w:pPr>
          </w:p>
          <w:p w14:paraId="195A1BCF" w14:textId="77777777" w:rsidR="00EA0D5B" w:rsidRPr="00565A92" w:rsidRDefault="00EA0D5B" w:rsidP="00692FF2">
            <w:pPr>
              <w:pStyle w:val="Tabelle"/>
              <w:tabs>
                <w:tab w:val="right" w:pos="3900"/>
              </w:tabs>
              <w:rPr>
                <w:szCs w:val="18"/>
              </w:rPr>
            </w:pPr>
          </w:p>
          <w:p w14:paraId="195A1BD0" w14:textId="77777777" w:rsidR="00F9421D" w:rsidRPr="00565A92" w:rsidRDefault="00F9421D" w:rsidP="00692FF2">
            <w:pPr>
              <w:pStyle w:val="Tabelle"/>
              <w:tabs>
                <w:tab w:val="right" w:pos="3900"/>
              </w:tabs>
              <w:rPr>
                <w:szCs w:val="18"/>
              </w:rPr>
            </w:pPr>
          </w:p>
          <w:p w14:paraId="195A1BD1" w14:textId="77777777" w:rsidR="00F9421D" w:rsidRPr="00565A92" w:rsidRDefault="00F9421D" w:rsidP="00692FF2">
            <w:pPr>
              <w:pStyle w:val="Tabelle"/>
              <w:tabs>
                <w:tab w:val="right" w:pos="3900"/>
              </w:tabs>
              <w:rPr>
                <w:szCs w:val="18"/>
              </w:rPr>
            </w:pPr>
          </w:p>
          <w:p w14:paraId="195A1BD2" w14:textId="77777777" w:rsidR="00F9421D" w:rsidRPr="00565A92" w:rsidRDefault="00F9421D" w:rsidP="00692FF2">
            <w:pPr>
              <w:pStyle w:val="Tabelle"/>
              <w:tabs>
                <w:tab w:val="right" w:pos="3900"/>
              </w:tabs>
              <w:rPr>
                <w:szCs w:val="18"/>
              </w:rPr>
            </w:pPr>
            <w:r w:rsidRPr="00565A92">
              <w:rPr>
                <w:szCs w:val="18"/>
              </w:rPr>
              <w:object w:dxaOrig="1539" w:dyaOrig="996" w14:anchorId="195A1E4A">
                <v:shape id="_x0000_i1778" type="#_x0000_t75" style="width:77.25pt;height:49.5pt" o:ole="">
                  <v:imagedata r:id="rId49" o:title=""/>
                </v:shape>
                <o:OLEObject Type="Embed" ProgID="AcroExch.Document.DC" ShapeID="_x0000_i1778" DrawAspect="Icon" ObjectID="_1621929341" r:id="rId50"/>
              </w:object>
            </w:r>
          </w:p>
        </w:tc>
        <w:tc>
          <w:tcPr>
            <w:tcW w:w="1701" w:type="dxa"/>
            <w:shd w:val="clear" w:color="auto" w:fill="auto"/>
          </w:tcPr>
          <w:p w14:paraId="195A1BD3" w14:textId="77777777" w:rsidR="00F9421D" w:rsidRPr="00565A92" w:rsidRDefault="00110C5C" w:rsidP="00692FF2">
            <w:pPr>
              <w:pStyle w:val="Tabelle"/>
              <w:tabs>
                <w:tab w:val="right" w:pos="3900"/>
              </w:tabs>
              <w:rPr>
                <w:rFonts w:cs="Arial"/>
                <w:szCs w:val="18"/>
              </w:rPr>
            </w:pPr>
            <w:r w:rsidRPr="00565A92">
              <w:rPr>
                <w:rFonts w:cs="Arial"/>
                <w:szCs w:val="18"/>
              </w:rPr>
              <w:object w:dxaOrig="1454" w:dyaOrig="941" w14:anchorId="195A1E4B">
                <v:shape id="_x0000_i1779" type="#_x0000_t75" style="width:72.75pt;height:46.5pt" o:ole="">
                  <v:imagedata r:id="rId51" o:title=""/>
                </v:shape>
                <o:OLEObject Type="Embed" ProgID="AcroExch.Document.DC" ShapeID="_x0000_i1779" DrawAspect="Icon" ObjectID="_1621929342" r:id="rId52"/>
              </w:object>
            </w:r>
          </w:p>
          <w:p w14:paraId="195A1BD4" w14:textId="77777777" w:rsidR="00F9421D" w:rsidRPr="00565A92" w:rsidRDefault="00F9421D" w:rsidP="00692FF2">
            <w:pPr>
              <w:pStyle w:val="Tabelle"/>
              <w:tabs>
                <w:tab w:val="right" w:pos="3900"/>
              </w:tabs>
              <w:rPr>
                <w:rFonts w:cs="Arial"/>
                <w:szCs w:val="18"/>
              </w:rPr>
            </w:pPr>
          </w:p>
          <w:p w14:paraId="195A1BD5" w14:textId="77777777" w:rsidR="00F9421D" w:rsidRPr="00565A92" w:rsidRDefault="00F9421D" w:rsidP="00692FF2">
            <w:pPr>
              <w:pStyle w:val="Tabelle"/>
              <w:tabs>
                <w:tab w:val="right" w:pos="3900"/>
              </w:tabs>
              <w:rPr>
                <w:rFonts w:cs="Arial"/>
                <w:szCs w:val="18"/>
              </w:rPr>
            </w:pPr>
          </w:p>
          <w:p w14:paraId="195A1BD6" w14:textId="77777777" w:rsidR="00F9421D" w:rsidRPr="00565A92" w:rsidRDefault="00F9421D" w:rsidP="00692FF2">
            <w:pPr>
              <w:pStyle w:val="Tabelle"/>
              <w:tabs>
                <w:tab w:val="right" w:pos="3900"/>
              </w:tabs>
              <w:rPr>
                <w:rFonts w:cs="Arial"/>
                <w:szCs w:val="18"/>
              </w:rPr>
            </w:pPr>
          </w:p>
          <w:p w14:paraId="195A1BD7" w14:textId="77777777" w:rsidR="00F9421D" w:rsidRDefault="00F9421D" w:rsidP="00692FF2">
            <w:pPr>
              <w:pStyle w:val="Tabelle"/>
              <w:tabs>
                <w:tab w:val="right" w:pos="3900"/>
              </w:tabs>
              <w:rPr>
                <w:rFonts w:cs="Arial"/>
                <w:szCs w:val="18"/>
              </w:rPr>
            </w:pPr>
          </w:p>
          <w:p w14:paraId="195A1BD8" w14:textId="77777777" w:rsidR="00EA0D5B" w:rsidRPr="00565A92" w:rsidRDefault="00EA0D5B" w:rsidP="00692FF2">
            <w:pPr>
              <w:pStyle w:val="Tabelle"/>
              <w:tabs>
                <w:tab w:val="right" w:pos="3900"/>
              </w:tabs>
              <w:rPr>
                <w:rFonts w:cs="Arial"/>
                <w:szCs w:val="18"/>
              </w:rPr>
            </w:pPr>
          </w:p>
          <w:p w14:paraId="195A1BD9" w14:textId="77777777" w:rsidR="00F9421D" w:rsidRPr="00565A92" w:rsidRDefault="00AE6C33" w:rsidP="00164472">
            <w:pPr>
              <w:pStyle w:val="Tabelle"/>
              <w:tabs>
                <w:tab w:val="right" w:pos="3900"/>
              </w:tabs>
              <w:rPr>
                <w:rFonts w:cs="Arial"/>
                <w:szCs w:val="18"/>
              </w:rPr>
            </w:pPr>
            <w:r w:rsidRPr="00565A92">
              <w:rPr>
                <w:rFonts w:cs="Arial"/>
                <w:szCs w:val="18"/>
              </w:rPr>
              <w:object w:dxaOrig="1454" w:dyaOrig="941" w14:anchorId="195A1E4C">
                <v:shape id="_x0000_i1780" type="#_x0000_t75" style="width:72.75pt;height:46.5pt" o:ole="">
                  <v:imagedata r:id="rId53" o:title=""/>
                </v:shape>
                <o:OLEObject Type="Embed" ProgID="AcroExch.Document.DC" ShapeID="_x0000_i1780" DrawAspect="Icon" ObjectID="_1621929343" r:id="rId54"/>
              </w:object>
            </w:r>
          </w:p>
        </w:tc>
        <w:tc>
          <w:tcPr>
            <w:tcW w:w="1560" w:type="dxa"/>
            <w:shd w:val="clear" w:color="auto" w:fill="auto"/>
          </w:tcPr>
          <w:p w14:paraId="195A1BDA" w14:textId="77777777" w:rsidR="00F9421D" w:rsidRPr="00565A92" w:rsidRDefault="00AE6C33" w:rsidP="00692FF2">
            <w:pPr>
              <w:pStyle w:val="Tabelle"/>
              <w:tabs>
                <w:tab w:val="right" w:pos="3900"/>
              </w:tabs>
              <w:rPr>
                <w:szCs w:val="18"/>
              </w:rPr>
            </w:pPr>
            <w:r w:rsidRPr="00565A92">
              <w:rPr>
                <w:szCs w:val="18"/>
              </w:rPr>
              <w:object w:dxaOrig="1454" w:dyaOrig="941" w14:anchorId="195A1E4D">
                <v:shape id="_x0000_i1781" type="#_x0000_t75" style="width:72.75pt;height:46.5pt" o:ole="">
                  <v:imagedata r:id="rId55" o:title=""/>
                </v:shape>
                <o:OLEObject Type="Embed" ProgID="AcroExch.Document.DC" ShapeID="_x0000_i1781" DrawAspect="Icon" ObjectID="_1621929344" r:id="rId56"/>
              </w:object>
            </w:r>
          </w:p>
          <w:p w14:paraId="195A1BDB" w14:textId="77777777" w:rsidR="00F9421D" w:rsidRPr="00565A92" w:rsidRDefault="00F9421D" w:rsidP="00692FF2">
            <w:pPr>
              <w:pStyle w:val="Tabelle"/>
              <w:tabs>
                <w:tab w:val="right" w:pos="3900"/>
              </w:tabs>
              <w:rPr>
                <w:szCs w:val="18"/>
              </w:rPr>
            </w:pPr>
          </w:p>
          <w:p w14:paraId="195A1BDC" w14:textId="77777777" w:rsidR="00F9421D" w:rsidRPr="00565A92" w:rsidRDefault="00F9421D" w:rsidP="00692FF2">
            <w:pPr>
              <w:pStyle w:val="Tabelle"/>
              <w:tabs>
                <w:tab w:val="right" w:pos="3900"/>
              </w:tabs>
              <w:rPr>
                <w:szCs w:val="18"/>
              </w:rPr>
            </w:pPr>
          </w:p>
          <w:p w14:paraId="195A1BDD" w14:textId="77777777" w:rsidR="00F9421D" w:rsidRDefault="00F9421D" w:rsidP="00692FF2">
            <w:pPr>
              <w:pStyle w:val="Tabelle"/>
              <w:tabs>
                <w:tab w:val="right" w:pos="3900"/>
              </w:tabs>
              <w:rPr>
                <w:szCs w:val="18"/>
              </w:rPr>
            </w:pPr>
          </w:p>
          <w:p w14:paraId="195A1BDE" w14:textId="21A26EF5" w:rsidR="00EA0D5B" w:rsidRDefault="00EA0D5B" w:rsidP="00692FF2">
            <w:pPr>
              <w:pStyle w:val="Tabelle"/>
              <w:tabs>
                <w:tab w:val="right" w:pos="3900"/>
              </w:tabs>
              <w:rPr>
                <w:szCs w:val="18"/>
              </w:rPr>
            </w:pPr>
          </w:p>
          <w:p w14:paraId="6F8775FB" w14:textId="77777777" w:rsidR="00760EA7" w:rsidRPr="00565A92" w:rsidRDefault="00760EA7" w:rsidP="00692FF2">
            <w:pPr>
              <w:pStyle w:val="Tabelle"/>
              <w:tabs>
                <w:tab w:val="right" w:pos="3900"/>
              </w:tabs>
              <w:rPr>
                <w:szCs w:val="18"/>
              </w:rPr>
            </w:pPr>
          </w:p>
          <w:p w14:paraId="195A1BDF" w14:textId="77777777" w:rsidR="00F9421D" w:rsidRPr="00565A92" w:rsidRDefault="00AE6C33" w:rsidP="00692FF2">
            <w:pPr>
              <w:pStyle w:val="Tabelle"/>
              <w:tabs>
                <w:tab w:val="right" w:pos="3900"/>
              </w:tabs>
              <w:rPr>
                <w:szCs w:val="18"/>
              </w:rPr>
            </w:pPr>
            <w:r w:rsidRPr="00565A92">
              <w:rPr>
                <w:szCs w:val="18"/>
              </w:rPr>
              <w:object w:dxaOrig="1454" w:dyaOrig="941" w14:anchorId="195A1E4E">
                <v:shape id="_x0000_i1782" type="#_x0000_t75" style="width:72.75pt;height:46.5pt" o:ole="">
                  <v:imagedata r:id="rId57" o:title=""/>
                </v:shape>
                <o:OLEObject Type="Embed" ProgID="AcroExch.Document.DC" ShapeID="_x0000_i1782" DrawAspect="Icon" ObjectID="_1621929345" r:id="rId58"/>
              </w:object>
            </w:r>
          </w:p>
          <w:p w14:paraId="195A1BE0" w14:textId="77777777" w:rsidR="00F9421D" w:rsidRPr="00565A92" w:rsidRDefault="00F9421D" w:rsidP="00692FF2">
            <w:pPr>
              <w:pStyle w:val="Tabelle"/>
              <w:tabs>
                <w:tab w:val="right" w:pos="3900"/>
              </w:tabs>
              <w:rPr>
                <w:szCs w:val="18"/>
              </w:rPr>
            </w:pPr>
          </w:p>
        </w:tc>
        <w:tc>
          <w:tcPr>
            <w:tcW w:w="1206" w:type="dxa"/>
          </w:tcPr>
          <w:p w14:paraId="195A1BE1" w14:textId="77777777" w:rsidR="00F9421D" w:rsidRPr="00565A92" w:rsidRDefault="00EA0D5B" w:rsidP="00692FF2">
            <w:pPr>
              <w:pStyle w:val="Tabelle"/>
              <w:tabs>
                <w:tab w:val="right" w:pos="3900"/>
              </w:tabs>
              <w:rPr>
                <w:szCs w:val="18"/>
              </w:rPr>
            </w:pPr>
            <w:r w:rsidRPr="00252369">
              <w:rPr>
                <w:rFonts w:cs="Arial"/>
                <w:szCs w:val="18"/>
              </w:rPr>
              <w:lastRenderedPageBreak/>
              <w:t>nein</w:t>
            </w:r>
          </w:p>
        </w:tc>
        <w:tc>
          <w:tcPr>
            <w:tcW w:w="1559" w:type="dxa"/>
          </w:tcPr>
          <w:p w14:paraId="195A1BE2" w14:textId="77777777" w:rsidR="00F9421D" w:rsidRPr="00565A92" w:rsidRDefault="00F9421D" w:rsidP="00692FF2">
            <w:pPr>
              <w:pStyle w:val="Tabelle"/>
              <w:tabs>
                <w:tab w:val="right" w:pos="3900"/>
              </w:tabs>
              <w:rPr>
                <w:szCs w:val="18"/>
              </w:rPr>
            </w:pPr>
          </w:p>
        </w:tc>
      </w:tr>
      <w:tr w:rsidR="00B16428" w:rsidRPr="00565A92" w14:paraId="195A1BEF" w14:textId="77777777" w:rsidTr="00AF3642">
        <w:tc>
          <w:tcPr>
            <w:tcW w:w="391" w:type="dxa"/>
          </w:tcPr>
          <w:p w14:paraId="195A1BE4"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E5" w14:textId="77777777" w:rsidR="00B16428" w:rsidRPr="00565A92" w:rsidRDefault="00B16428" w:rsidP="00B530F5">
            <w:pPr>
              <w:pStyle w:val="Tabelle"/>
              <w:tabs>
                <w:tab w:val="right" w:pos="3900"/>
              </w:tabs>
              <w:rPr>
                <w:szCs w:val="18"/>
              </w:rPr>
            </w:pPr>
            <w:r>
              <w:rPr>
                <w:szCs w:val="18"/>
              </w:rPr>
              <w:t>Rückstellungs</w:t>
            </w:r>
            <w:r w:rsidRPr="00565A92">
              <w:rPr>
                <w:szCs w:val="18"/>
              </w:rPr>
              <w:t>spiegel</w:t>
            </w:r>
          </w:p>
        </w:tc>
        <w:tc>
          <w:tcPr>
            <w:tcW w:w="3471" w:type="dxa"/>
          </w:tcPr>
          <w:p w14:paraId="195A1BE6" w14:textId="77777777" w:rsidR="00B16428" w:rsidRDefault="00B16428" w:rsidP="00692FF2">
            <w:pPr>
              <w:pStyle w:val="Tabelle"/>
              <w:tabs>
                <w:tab w:val="right" w:pos="3900"/>
              </w:tabs>
              <w:rPr>
                <w:szCs w:val="18"/>
              </w:rPr>
            </w:pPr>
            <w:r w:rsidRPr="00252369">
              <w:rPr>
                <w:szCs w:val="18"/>
              </w:rPr>
              <w:t>Der Rückstellungsspiegel kann mit Hilfe einer Summen- und Saldenliste erstellt werden.</w:t>
            </w:r>
          </w:p>
          <w:p w14:paraId="195A1BE7" w14:textId="77777777" w:rsidR="00B16428" w:rsidRPr="00565A92" w:rsidRDefault="00B16428" w:rsidP="001309EC">
            <w:pPr>
              <w:pStyle w:val="Tabelle"/>
              <w:tabs>
                <w:tab w:val="right" w:pos="3900"/>
              </w:tabs>
              <w:rPr>
                <w:szCs w:val="18"/>
              </w:rPr>
            </w:pPr>
            <w:r w:rsidRPr="00565A92">
              <w:rPr>
                <w:rFonts w:cs="Arial"/>
                <w:b/>
                <w:szCs w:val="18"/>
                <w:u w:val="single"/>
              </w:rPr>
              <w:t>Pfad:</w:t>
            </w:r>
            <w:r w:rsidRPr="00565A92">
              <w:rPr>
                <w:rFonts w:cs="Arial"/>
                <w:szCs w:val="18"/>
              </w:rPr>
              <w:t xml:space="preserve"> </w:t>
            </w:r>
            <w:r w:rsidRPr="00565A92">
              <w:rPr>
                <w:rFonts w:cs="Arial"/>
                <w:i/>
                <w:szCs w:val="18"/>
              </w:rPr>
              <w:t xml:space="preserve">Buchhaltung/ Summen-/ Saldenliste (Auswertungstyp: Saldenliste, Auswertung: </w:t>
            </w:r>
            <w:r>
              <w:rPr>
                <w:rFonts w:cs="Arial"/>
                <w:i/>
                <w:szCs w:val="18"/>
              </w:rPr>
              <w:t>Rückstellungsspiegel</w:t>
            </w:r>
            <w:r w:rsidRPr="00565A92">
              <w:rPr>
                <w:rFonts w:cs="Arial"/>
                <w:i/>
                <w:szCs w:val="18"/>
              </w:rPr>
              <w:t>)</w:t>
            </w:r>
          </w:p>
        </w:tc>
        <w:tc>
          <w:tcPr>
            <w:tcW w:w="993" w:type="dxa"/>
            <w:shd w:val="clear" w:color="auto" w:fill="auto"/>
          </w:tcPr>
          <w:p w14:paraId="195A1BE8" w14:textId="77777777" w:rsidR="00B16428" w:rsidRPr="00565A92" w:rsidRDefault="00B16428" w:rsidP="00692FF2">
            <w:pPr>
              <w:pStyle w:val="Tabelle"/>
              <w:tabs>
                <w:tab w:val="right" w:pos="3900"/>
              </w:tabs>
              <w:rPr>
                <w:szCs w:val="18"/>
              </w:rPr>
            </w:pPr>
            <w:r w:rsidRPr="00565A92">
              <w:rPr>
                <w:szCs w:val="18"/>
              </w:rPr>
              <w:t>Standard</w:t>
            </w:r>
          </w:p>
        </w:tc>
        <w:tc>
          <w:tcPr>
            <w:tcW w:w="1417" w:type="dxa"/>
            <w:shd w:val="clear" w:color="auto" w:fill="auto"/>
          </w:tcPr>
          <w:p w14:paraId="195A1BE9" w14:textId="77777777" w:rsidR="00B16428" w:rsidRPr="00B16428" w:rsidRDefault="00B16428" w:rsidP="00692FF2">
            <w:pPr>
              <w:pStyle w:val="Tabelle"/>
              <w:tabs>
                <w:tab w:val="right" w:pos="3900"/>
              </w:tabs>
              <w:rPr>
                <w:color w:val="FF0000"/>
                <w:szCs w:val="18"/>
              </w:rPr>
            </w:pPr>
          </w:p>
        </w:tc>
        <w:tc>
          <w:tcPr>
            <w:tcW w:w="1559" w:type="dxa"/>
            <w:shd w:val="clear" w:color="auto" w:fill="auto"/>
          </w:tcPr>
          <w:p w14:paraId="195A1BEA" w14:textId="77777777" w:rsidR="00B16428" w:rsidRPr="00565A92" w:rsidRDefault="00B16428" w:rsidP="00692FF2">
            <w:pPr>
              <w:pStyle w:val="Tabelle"/>
              <w:tabs>
                <w:tab w:val="right" w:pos="3900"/>
              </w:tabs>
              <w:rPr>
                <w:szCs w:val="18"/>
              </w:rPr>
            </w:pPr>
          </w:p>
        </w:tc>
        <w:tc>
          <w:tcPr>
            <w:tcW w:w="1701" w:type="dxa"/>
            <w:shd w:val="clear" w:color="auto" w:fill="auto"/>
          </w:tcPr>
          <w:p w14:paraId="195A1BEB" w14:textId="77777777" w:rsidR="00B16428" w:rsidRPr="00B16428" w:rsidRDefault="00733936" w:rsidP="00B16428">
            <w:pPr>
              <w:pStyle w:val="Tabelle"/>
              <w:tabs>
                <w:tab w:val="right" w:pos="3900"/>
              </w:tabs>
              <w:rPr>
                <w:color w:val="FF0000"/>
                <w:szCs w:val="18"/>
              </w:rPr>
            </w:pPr>
            <w:r>
              <w:rPr>
                <w:color w:val="FF0000"/>
                <w:szCs w:val="18"/>
              </w:rPr>
              <w:object w:dxaOrig="1531" w:dyaOrig="991" w14:anchorId="195A1E4F">
                <v:shape id="_x0000_i1783" type="#_x0000_t75" style="width:76.5pt;height:49.5pt" o:ole="">
                  <v:imagedata r:id="rId59" o:title=""/>
                </v:shape>
                <o:OLEObject Type="Embed" ProgID="AcroExch.Document.DC" ShapeID="_x0000_i1783" DrawAspect="Icon" ObjectID="_1621929346" r:id="rId60"/>
              </w:object>
            </w:r>
          </w:p>
        </w:tc>
        <w:tc>
          <w:tcPr>
            <w:tcW w:w="1560" w:type="dxa"/>
            <w:shd w:val="clear" w:color="auto" w:fill="auto"/>
          </w:tcPr>
          <w:p w14:paraId="195A1BEC" w14:textId="77777777" w:rsidR="00B16428" w:rsidRPr="00565A92" w:rsidRDefault="00733936" w:rsidP="00B16428">
            <w:pPr>
              <w:pStyle w:val="Tabelle"/>
              <w:tabs>
                <w:tab w:val="right" w:pos="3900"/>
              </w:tabs>
              <w:rPr>
                <w:szCs w:val="18"/>
              </w:rPr>
            </w:pPr>
            <w:r>
              <w:rPr>
                <w:szCs w:val="18"/>
              </w:rPr>
              <w:object w:dxaOrig="1531" w:dyaOrig="991" w14:anchorId="195A1E50">
                <v:shape id="_x0000_i1784" type="#_x0000_t75" style="width:76.5pt;height:49.5pt" o:ole="">
                  <v:imagedata r:id="rId61" o:title=""/>
                </v:shape>
                <o:OLEObject Type="Embed" ProgID="AcroExch.Document.DC" ShapeID="_x0000_i1784" DrawAspect="Icon" ObjectID="_1621929347" r:id="rId62"/>
              </w:object>
            </w:r>
          </w:p>
        </w:tc>
        <w:tc>
          <w:tcPr>
            <w:tcW w:w="1206" w:type="dxa"/>
          </w:tcPr>
          <w:p w14:paraId="195A1BED" w14:textId="77777777" w:rsidR="00B16428" w:rsidRPr="00565A92" w:rsidRDefault="00B16428" w:rsidP="00692FF2">
            <w:pPr>
              <w:pStyle w:val="Tabelle"/>
              <w:tabs>
                <w:tab w:val="right" w:pos="3900"/>
              </w:tabs>
              <w:rPr>
                <w:szCs w:val="18"/>
              </w:rPr>
            </w:pPr>
            <w:r w:rsidRPr="00F12445">
              <w:rPr>
                <w:rFonts w:cs="Arial"/>
                <w:szCs w:val="18"/>
              </w:rPr>
              <w:t>nein</w:t>
            </w:r>
          </w:p>
        </w:tc>
        <w:tc>
          <w:tcPr>
            <w:tcW w:w="1559" w:type="dxa"/>
          </w:tcPr>
          <w:p w14:paraId="195A1BEE" w14:textId="77777777" w:rsidR="00B16428" w:rsidRPr="00565A92" w:rsidRDefault="00B16428" w:rsidP="00692FF2">
            <w:pPr>
              <w:pStyle w:val="Tabelle"/>
              <w:tabs>
                <w:tab w:val="right" w:pos="3900"/>
              </w:tabs>
              <w:rPr>
                <w:szCs w:val="18"/>
              </w:rPr>
            </w:pPr>
          </w:p>
        </w:tc>
      </w:tr>
      <w:tr w:rsidR="00B16428" w:rsidRPr="00565A92" w14:paraId="195A1C1C" w14:textId="77777777" w:rsidTr="00AF3642">
        <w:tc>
          <w:tcPr>
            <w:tcW w:w="391" w:type="dxa"/>
          </w:tcPr>
          <w:p w14:paraId="195A1BF0"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BF1" w14:textId="77777777" w:rsidR="00B16428" w:rsidRPr="00565A92" w:rsidRDefault="00B16428" w:rsidP="00DF6498">
            <w:pPr>
              <w:pStyle w:val="Tabelle"/>
              <w:tabs>
                <w:tab w:val="right" w:pos="3900"/>
              </w:tabs>
              <w:rPr>
                <w:szCs w:val="18"/>
              </w:rPr>
            </w:pPr>
            <w:r w:rsidRPr="00565A92">
              <w:rPr>
                <w:szCs w:val="18"/>
              </w:rPr>
              <w:t>Forderungs</w:t>
            </w:r>
            <w:r>
              <w:rPr>
                <w:szCs w:val="18"/>
              </w:rPr>
              <w:t>-</w:t>
            </w:r>
            <w:r w:rsidRPr="00565A92">
              <w:rPr>
                <w:szCs w:val="18"/>
              </w:rPr>
              <w:t>spiegel</w:t>
            </w:r>
          </w:p>
        </w:tc>
        <w:tc>
          <w:tcPr>
            <w:tcW w:w="3471" w:type="dxa"/>
            <w:shd w:val="clear" w:color="auto" w:fill="auto"/>
          </w:tcPr>
          <w:p w14:paraId="195A1BF2" w14:textId="77777777" w:rsidR="00B16428" w:rsidRPr="00565A92" w:rsidRDefault="00B16428" w:rsidP="00692FF2">
            <w:pPr>
              <w:pStyle w:val="Tabelle"/>
              <w:tabs>
                <w:tab w:val="right" w:pos="3900"/>
              </w:tabs>
              <w:rPr>
                <w:szCs w:val="18"/>
              </w:rPr>
            </w:pPr>
            <w:r w:rsidRPr="00565A92">
              <w:rPr>
                <w:szCs w:val="18"/>
              </w:rPr>
              <w:t>Der Forderungsspiegel stellt die noch ausstehenden Forderungen nach Restlaufzeit dar.</w:t>
            </w:r>
          </w:p>
          <w:p w14:paraId="195A1BF3" w14:textId="77777777" w:rsidR="00B16428" w:rsidRPr="00565A92" w:rsidRDefault="00B16428" w:rsidP="004C2280">
            <w:pPr>
              <w:pStyle w:val="Tabelle"/>
              <w:tabs>
                <w:tab w:val="right" w:pos="3900"/>
              </w:tabs>
              <w:rPr>
                <w:rFonts w:cs="Arial"/>
                <w:szCs w:val="18"/>
              </w:rPr>
            </w:pPr>
          </w:p>
          <w:p w14:paraId="195A1BF4" w14:textId="77777777" w:rsidR="00B16428" w:rsidRDefault="00B16428" w:rsidP="004C2280">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 xml:space="preserve">Buchhaltung/ Reporte/ Jahresabschluss/ </w:t>
            </w:r>
            <w:proofErr w:type="spellStart"/>
            <w:r w:rsidRPr="003023AA">
              <w:rPr>
                <w:i/>
                <w:szCs w:val="18"/>
              </w:rPr>
              <w:t>R_Forderungsspiegel</w:t>
            </w:r>
            <w:proofErr w:type="spellEnd"/>
            <w:r w:rsidRPr="003023AA">
              <w:rPr>
                <w:i/>
                <w:szCs w:val="18"/>
              </w:rPr>
              <w:t xml:space="preserve"> Rendanturen (83_20121129)</w:t>
            </w:r>
          </w:p>
          <w:p w14:paraId="195A1BF5" w14:textId="77777777" w:rsidR="00B16428" w:rsidRDefault="00B16428" w:rsidP="004C2280">
            <w:pPr>
              <w:pStyle w:val="Tabelle"/>
              <w:tabs>
                <w:tab w:val="right" w:pos="3900"/>
              </w:tabs>
              <w:rPr>
                <w:i/>
                <w:szCs w:val="18"/>
              </w:rPr>
            </w:pPr>
          </w:p>
          <w:p w14:paraId="195A1BF6" w14:textId="77777777" w:rsidR="00B16428" w:rsidRPr="00F12445" w:rsidRDefault="00B16428" w:rsidP="004C2280">
            <w:pPr>
              <w:pStyle w:val="Tabelle"/>
              <w:tabs>
                <w:tab w:val="right" w:pos="3900"/>
              </w:tabs>
              <w:rPr>
                <w:szCs w:val="18"/>
              </w:rPr>
            </w:pPr>
            <w:r w:rsidRPr="00F12445">
              <w:rPr>
                <w:szCs w:val="18"/>
              </w:rPr>
              <w:t>Ergänzung zum Forderungsspiegel: Dieser Report stellt alle offenen Forderungen ohne Postenbezug dar.</w:t>
            </w:r>
          </w:p>
          <w:p w14:paraId="195A1BF7" w14:textId="77777777" w:rsidR="00B16428" w:rsidRPr="00F12445" w:rsidRDefault="00B16428" w:rsidP="004C2280">
            <w:pPr>
              <w:pStyle w:val="Tabelle"/>
              <w:tabs>
                <w:tab w:val="right" w:pos="3900"/>
              </w:tabs>
              <w:rPr>
                <w:szCs w:val="18"/>
              </w:rPr>
            </w:pPr>
          </w:p>
          <w:p w14:paraId="195A1BF8" w14:textId="77777777" w:rsidR="00B16428" w:rsidRPr="00AE11F6" w:rsidRDefault="00B16428" w:rsidP="004C2280">
            <w:pPr>
              <w:pStyle w:val="Tabelle"/>
              <w:tabs>
                <w:tab w:val="right" w:pos="3900"/>
              </w:tabs>
              <w:rPr>
                <w:szCs w:val="18"/>
              </w:rPr>
            </w:pPr>
            <w:r w:rsidRPr="00F12445">
              <w:rPr>
                <w:b/>
                <w:szCs w:val="18"/>
                <w:u w:val="single"/>
              </w:rPr>
              <w:lastRenderedPageBreak/>
              <w:t>Pfad:</w:t>
            </w:r>
            <w:r w:rsidRPr="00F12445">
              <w:rPr>
                <w:szCs w:val="18"/>
              </w:rPr>
              <w:t xml:space="preserve"> </w:t>
            </w:r>
            <w:r w:rsidRPr="00F12445">
              <w:rPr>
                <w:i/>
                <w:szCs w:val="18"/>
              </w:rPr>
              <w:t xml:space="preserve">Buchhaltung/ Reporte/ Jahresabschluss/Erläuterungen Ford- </w:t>
            </w:r>
            <w:proofErr w:type="spellStart"/>
            <w:r w:rsidRPr="00F12445">
              <w:rPr>
                <w:i/>
                <w:szCs w:val="18"/>
              </w:rPr>
              <w:t>Verbindlichkeitenspiegel</w:t>
            </w:r>
            <w:proofErr w:type="spellEnd"/>
            <w:r w:rsidRPr="00F12445">
              <w:rPr>
                <w:i/>
                <w:szCs w:val="18"/>
              </w:rPr>
              <w:t xml:space="preserve"> (121</w:t>
            </w:r>
            <w:r w:rsidRPr="003023AA">
              <w:rPr>
                <w:i/>
                <w:szCs w:val="18"/>
              </w:rPr>
              <w:t>_20120515</w:t>
            </w:r>
            <w:r w:rsidRPr="00F12445">
              <w:rPr>
                <w:i/>
                <w:szCs w:val="18"/>
              </w:rPr>
              <w:t>)</w:t>
            </w:r>
          </w:p>
          <w:p w14:paraId="195A1BF9" w14:textId="77777777" w:rsidR="00B16428" w:rsidRPr="00565A92" w:rsidRDefault="00B16428" w:rsidP="004C2280">
            <w:pPr>
              <w:pStyle w:val="Tabelle"/>
              <w:tabs>
                <w:tab w:val="right" w:pos="3900"/>
              </w:tabs>
              <w:rPr>
                <w:szCs w:val="18"/>
              </w:rPr>
            </w:pPr>
          </w:p>
        </w:tc>
        <w:tc>
          <w:tcPr>
            <w:tcW w:w="993" w:type="dxa"/>
            <w:shd w:val="clear" w:color="auto" w:fill="auto"/>
          </w:tcPr>
          <w:p w14:paraId="195A1BFA" w14:textId="77777777" w:rsidR="00B16428" w:rsidRDefault="00B16428" w:rsidP="00692FF2">
            <w:pPr>
              <w:pStyle w:val="Tabelle"/>
              <w:tabs>
                <w:tab w:val="right" w:pos="3900"/>
              </w:tabs>
              <w:rPr>
                <w:szCs w:val="18"/>
              </w:rPr>
            </w:pPr>
            <w:r w:rsidRPr="00565A92">
              <w:rPr>
                <w:szCs w:val="18"/>
              </w:rPr>
              <w:lastRenderedPageBreak/>
              <w:t>Report 83</w:t>
            </w:r>
          </w:p>
          <w:p w14:paraId="195A1BFB" w14:textId="77777777" w:rsidR="00B16428" w:rsidRDefault="00B16428" w:rsidP="00692FF2">
            <w:pPr>
              <w:pStyle w:val="Tabelle"/>
              <w:tabs>
                <w:tab w:val="right" w:pos="3900"/>
              </w:tabs>
              <w:rPr>
                <w:szCs w:val="18"/>
              </w:rPr>
            </w:pPr>
          </w:p>
          <w:p w14:paraId="195A1BFC" w14:textId="77777777" w:rsidR="00B16428" w:rsidRDefault="00B16428" w:rsidP="00692FF2">
            <w:pPr>
              <w:pStyle w:val="Tabelle"/>
              <w:tabs>
                <w:tab w:val="right" w:pos="3900"/>
              </w:tabs>
              <w:rPr>
                <w:szCs w:val="18"/>
              </w:rPr>
            </w:pPr>
          </w:p>
          <w:p w14:paraId="195A1BFD" w14:textId="77777777" w:rsidR="00B16428" w:rsidRDefault="00B16428" w:rsidP="00692FF2">
            <w:pPr>
              <w:pStyle w:val="Tabelle"/>
              <w:tabs>
                <w:tab w:val="right" w:pos="3900"/>
              </w:tabs>
              <w:rPr>
                <w:szCs w:val="18"/>
              </w:rPr>
            </w:pPr>
          </w:p>
          <w:p w14:paraId="195A1BFE" w14:textId="77777777" w:rsidR="00B16428" w:rsidRDefault="00B16428" w:rsidP="00692FF2">
            <w:pPr>
              <w:pStyle w:val="Tabelle"/>
              <w:tabs>
                <w:tab w:val="right" w:pos="3900"/>
              </w:tabs>
              <w:rPr>
                <w:szCs w:val="18"/>
              </w:rPr>
            </w:pPr>
          </w:p>
          <w:p w14:paraId="195A1BFF" w14:textId="77777777" w:rsidR="00B16428" w:rsidRDefault="00B16428" w:rsidP="00692FF2">
            <w:pPr>
              <w:pStyle w:val="Tabelle"/>
              <w:tabs>
                <w:tab w:val="right" w:pos="3900"/>
              </w:tabs>
              <w:rPr>
                <w:szCs w:val="18"/>
              </w:rPr>
            </w:pPr>
          </w:p>
          <w:p w14:paraId="195A1C00" w14:textId="77777777" w:rsidR="00B16428" w:rsidRDefault="00B16428" w:rsidP="00692FF2">
            <w:pPr>
              <w:pStyle w:val="Tabelle"/>
              <w:tabs>
                <w:tab w:val="right" w:pos="3900"/>
              </w:tabs>
              <w:rPr>
                <w:szCs w:val="18"/>
              </w:rPr>
            </w:pPr>
          </w:p>
          <w:p w14:paraId="195A1C01" w14:textId="77777777" w:rsidR="00B16428" w:rsidRDefault="00B16428" w:rsidP="00692FF2">
            <w:pPr>
              <w:pStyle w:val="Tabelle"/>
              <w:tabs>
                <w:tab w:val="right" w:pos="3900"/>
              </w:tabs>
              <w:rPr>
                <w:szCs w:val="18"/>
              </w:rPr>
            </w:pPr>
          </w:p>
          <w:p w14:paraId="195A1C02" w14:textId="77777777" w:rsidR="00B16428" w:rsidRPr="00565A92" w:rsidRDefault="00B16428" w:rsidP="00692FF2">
            <w:pPr>
              <w:pStyle w:val="Tabelle"/>
              <w:tabs>
                <w:tab w:val="right" w:pos="3900"/>
              </w:tabs>
              <w:rPr>
                <w:szCs w:val="18"/>
              </w:rPr>
            </w:pPr>
            <w:r w:rsidRPr="00F12445">
              <w:rPr>
                <w:szCs w:val="18"/>
              </w:rPr>
              <w:t>Report 121</w:t>
            </w:r>
          </w:p>
        </w:tc>
        <w:tc>
          <w:tcPr>
            <w:tcW w:w="1417" w:type="dxa"/>
            <w:shd w:val="clear" w:color="auto" w:fill="auto"/>
          </w:tcPr>
          <w:p w14:paraId="195A1C03" w14:textId="77777777" w:rsidR="00B16428" w:rsidRPr="00565A92" w:rsidRDefault="00B16428" w:rsidP="00692FF2">
            <w:pPr>
              <w:pStyle w:val="Tabelle"/>
              <w:tabs>
                <w:tab w:val="right" w:pos="3900"/>
              </w:tabs>
              <w:rPr>
                <w:szCs w:val="18"/>
              </w:rPr>
            </w:pPr>
          </w:p>
        </w:tc>
        <w:tc>
          <w:tcPr>
            <w:tcW w:w="1559" w:type="dxa"/>
            <w:shd w:val="clear" w:color="auto" w:fill="auto"/>
          </w:tcPr>
          <w:p w14:paraId="195A1C04" w14:textId="77777777" w:rsidR="00B16428" w:rsidRPr="00565A92" w:rsidRDefault="00B16428" w:rsidP="00692FF2">
            <w:pPr>
              <w:pStyle w:val="Tabelle"/>
              <w:tabs>
                <w:tab w:val="right" w:pos="3900"/>
              </w:tabs>
              <w:rPr>
                <w:rFonts w:cs="Arial"/>
                <w:szCs w:val="18"/>
              </w:rPr>
            </w:pPr>
          </w:p>
        </w:tc>
        <w:tc>
          <w:tcPr>
            <w:tcW w:w="1701" w:type="dxa"/>
            <w:shd w:val="clear" w:color="auto" w:fill="auto"/>
          </w:tcPr>
          <w:p w14:paraId="195A1C05" w14:textId="77777777" w:rsidR="00B16428" w:rsidRDefault="00B16428" w:rsidP="00692FF2">
            <w:pPr>
              <w:pStyle w:val="Tabelle"/>
              <w:tabs>
                <w:tab w:val="right" w:pos="3900"/>
              </w:tabs>
              <w:rPr>
                <w:szCs w:val="18"/>
              </w:rPr>
            </w:pPr>
            <w:r>
              <w:rPr>
                <w:szCs w:val="18"/>
              </w:rPr>
              <w:t>ja</w:t>
            </w:r>
          </w:p>
          <w:p w14:paraId="195A1C06" w14:textId="77777777" w:rsidR="00B16428" w:rsidRDefault="00B16428" w:rsidP="00692FF2">
            <w:pPr>
              <w:pStyle w:val="Tabelle"/>
              <w:tabs>
                <w:tab w:val="right" w:pos="3900"/>
              </w:tabs>
              <w:rPr>
                <w:szCs w:val="18"/>
              </w:rPr>
            </w:pPr>
          </w:p>
          <w:p w14:paraId="195A1C07" w14:textId="77777777" w:rsidR="00B16428" w:rsidRDefault="00B16428" w:rsidP="00692FF2">
            <w:pPr>
              <w:pStyle w:val="Tabelle"/>
              <w:tabs>
                <w:tab w:val="right" w:pos="3900"/>
              </w:tabs>
              <w:rPr>
                <w:szCs w:val="18"/>
              </w:rPr>
            </w:pPr>
          </w:p>
          <w:p w14:paraId="195A1C08" w14:textId="77777777" w:rsidR="00B16428" w:rsidRDefault="00B16428" w:rsidP="00692FF2">
            <w:pPr>
              <w:pStyle w:val="Tabelle"/>
              <w:tabs>
                <w:tab w:val="right" w:pos="3900"/>
              </w:tabs>
              <w:rPr>
                <w:szCs w:val="18"/>
              </w:rPr>
            </w:pPr>
          </w:p>
          <w:p w14:paraId="195A1C09" w14:textId="77777777" w:rsidR="00B16428" w:rsidRDefault="00B16428" w:rsidP="00692FF2">
            <w:pPr>
              <w:pStyle w:val="Tabelle"/>
              <w:tabs>
                <w:tab w:val="right" w:pos="3900"/>
              </w:tabs>
              <w:rPr>
                <w:szCs w:val="18"/>
              </w:rPr>
            </w:pPr>
          </w:p>
          <w:p w14:paraId="195A1C0A" w14:textId="77777777" w:rsidR="00B16428" w:rsidRDefault="00B16428" w:rsidP="00692FF2">
            <w:pPr>
              <w:pStyle w:val="Tabelle"/>
              <w:tabs>
                <w:tab w:val="right" w:pos="3900"/>
              </w:tabs>
              <w:rPr>
                <w:szCs w:val="18"/>
              </w:rPr>
            </w:pPr>
          </w:p>
          <w:p w14:paraId="195A1C0B" w14:textId="77777777" w:rsidR="00B16428" w:rsidRDefault="00B16428" w:rsidP="00692FF2">
            <w:pPr>
              <w:pStyle w:val="Tabelle"/>
              <w:tabs>
                <w:tab w:val="right" w:pos="3900"/>
              </w:tabs>
              <w:rPr>
                <w:szCs w:val="18"/>
              </w:rPr>
            </w:pPr>
          </w:p>
          <w:p w14:paraId="195A1C0C" w14:textId="77777777" w:rsidR="00B16428" w:rsidRDefault="00B16428" w:rsidP="00692FF2">
            <w:pPr>
              <w:pStyle w:val="Tabelle"/>
              <w:tabs>
                <w:tab w:val="right" w:pos="3900"/>
              </w:tabs>
              <w:rPr>
                <w:szCs w:val="18"/>
              </w:rPr>
            </w:pPr>
          </w:p>
          <w:p w14:paraId="195A1C0D" w14:textId="77777777" w:rsidR="00B16428" w:rsidRPr="00565A92" w:rsidRDefault="00B16428" w:rsidP="00692FF2">
            <w:pPr>
              <w:pStyle w:val="Tabelle"/>
              <w:tabs>
                <w:tab w:val="right" w:pos="3900"/>
              </w:tabs>
              <w:rPr>
                <w:szCs w:val="18"/>
              </w:rPr>
            </w:pPr>
            <w:r w:rsidRPr="00F12445">
              <w:rPr>
                <w:szCs w:val="18"/>
              </w:rPr>
              <w:t>ja</w:t>
            </w:r>
          </w:p>
        </w:tc>
        <w:tc>
          <w:tcPr>
            <w:tcW w:w="1560" w:type="dxa"/>
            <w:shd w:val="clear" w:color="auto" w:fill="auto"/>
          </w:tcPr>
          <w:p w14:paraId="195A1C0E" w14:textId="77777777" w:rsidR="00B16428" w:rsidRDefault="00B16428" w:rsidP="00692FF2">
            <w:pPr>
              <w:pStyle w:val="Tabelle"/>
              <w:tabs>
                <w:tab w:val="right" w:pos="3900"/>
              </w:tabs>
              <w:rPr>
                <w:szCs w:val="18"/>
              </w:rPr>
            </w:pPr>
            <w:r w:rsidRPr="00565A92">
              <w:rPr>
                <w:szCs w:val="18"/>
              </w:rPr>
              <w:object w:dxaOrig="1539" w:dyaOrig="996" w14:anchorId="195A1E51">
                <v:shape id="_x0000_i1785" type="#_x0000_t75" style="width:77.25pt;height:49.5pt" o:ole="">
                  <v:imagedata r:id="rId63" o:title=""/>
                </v:shape>
                <o:OLEObject Type="Embed" ProgID="AcroExch.Document.DC" ShapeID="_x0000_i1785" DrawAspect="Icon" ObjectID="_1621929348" r:id="rId64"/>
              </w:object>
            </w:r>
          </w:p>
          <w:p w14:paraId="195A1C0F" w14:textId="77777777" w:rsidR="00B16428" w:rsidRDefault="00B16428" w:rsidP="00692FF2">
            <w:pPr>
              <w:pStyle w:val="Tabelle"/>
              <w:tabs>
                <w:tab w:val="right" w:pos="3900"/>
              </w:tabs>
              <w:rPr>
                <w:szCs w:val="18"/>
              </w:rPr>
            </w:pPr>
          </w:p>
          <w:p w14:paraId="195A1C10" w14:textId="77777777" w:rsidR="00B16428" w:rsidRDefault="00B16428" w:rsidP="00692FF2">
            <w:pPr>
              <w:pStyle w:val="Tabelle"/>
              <w:tabs>
                <w:tab w:val="right" w:pos="3900"/>
              </w:tabs>
              <w:rPr>
                <w:szCs w:val="18"/>
              </w:rPr>
            </w:pPr>
          </w:p>
          <w:p w14:paraId="195A1C11" w14:textId="77777777" w:rsidR="00B16428" w:rsidRPr="00565A92" w:rsidRDefault="00B16428" w:rsidP="00692FF2">
            <w:pPr>
              <w:pStyle w:val="Tabelle"/>
              <w:tabs>
                <w:tab w:val="right" w:pos="3900"/>
              </w:tabs>
              <w:rPr>
                <w:szCs w:val="18"/>
              </w:rPr>
            </w:pPr>
            <w:r w:rsidRPr="00F12445">
              <w:rPr>
                <w:szCs w:val="18"/>
              </w:rPr>
              <w:object w:dxaOrig="1454" w:dyaOrig="941" w14:anchorId="195A1E52">
                <v:shape id="_x0000_i1786" type="#_x0000_t75" style="width:72.75pt;height:46.5pt" o:ole="">
                  <v:imagedata r:id="rId65" o:title=""/>
                </v:shape>
                <o:OLEObject Type="Embed" ProgID="AcroExch.Document.DC" ShapeID="_x0000_i1786" DrawAspect="Icon" ObjectID="_1621929349" r:id="rId66"/>
              </w:object>
            </w:r>
          </w:p>
        </w:tc>
        <w:tc>
          <w:tcPr>
            <w:tcW w:w="1206" w:type="dxa"/>
          </w:tcPr>
          <w:p w14:paraId="195A1C12" w14:textId="77777777" w:rsidR="00B16428" w:rsidRDefault="00B16428" w:rsidP="00692FF2">
            <w:pPr>
              <w:pStyle w:val="Tabelle"/>
              <w:tabs>
                <w:tab w:val="right" w:pos="3900"/>
              </w:tabs>
              <w:rPr>
                <w:rFonts w:cs="Arial"/>
                <w:szCs w:val="18"/>
              </w:rPr>
            </w:pPr>
            <w:r w:rsidRPr="00F12445">
              <w:rPr>
                <w:rFonts w:cs="Arial"/>
                <w:szCs w:val="18"/>
              </w:rPr>
              <w:t>nein</w:t>
            </w:r>
          </w:p>
          <w:p w14:paraId="195A1C13" w14:textId="77777777" w:rsidR="00B16428" w:rsidRDefault="00B16428" w:rsidP="00692FF2">
            <w:pPr>
              <w:pStyle w:val="Tabelle"/>
              <w:tabs>
                <w:tab w:val="right" w:pos="3900"/>
              </w:tabs>
              <w:rPr>
                <w:rFonts w:cs="Arial"/>
                <w:szCs w:val="18"/>
              </w:rPr>
            </w:pPr>
          </w:p>
          <w:p w14:paraId="195A1C14" w14:textId="77777777" w:rsidR="00B16428" w:rsidRDefault="00B16428" w:rsidP="00692FF2">
            <w:pPr>
              <w:pStyle w:val="Tabelle"/>
              <w:tabs>
                <w:tab w:val="right" w:pos="3900"/>
              </w:tabs>
              <w:rPr>
                <w:rFonts w:cs="Arial"/>
                <w:szCs w:val="18"/>
              </w:rPr>
            </w:pPr>
          </w:p>
          <w:p w14:paraId="195A1C15" w14:textId="77777777" w:rsidR="00B16428" w:rsidRDefault="00B16428" w:rsidP="00692FF2">
            <w:pPr>
              <w:pStyle w:val="Tabelle"/>
              <w:tabs>
                <w:tab w:val="right" w:pos="3900"/>
              </w:tabs>
              <w:rPr>
                <w:rFonts w:cs="Arial"/>
                <w:szCs w:val="18"/>
              </w:rPr>
            </w:pPr>
          </w:p>
          <w:p w14:paraId="195A1C16" w14:textId="77777777" w:rsidR="00B16428" w:rsidRDefault="00B16428" w:rsidP="00692FF2">
            <w:pPr>
              <w:pStyle w:val="Tabelle"/>
              <w:tabs>
                <w:tab w:val="right" w:pos="3900"/>
              </w:tabs>
              <w:rPr>
                <w:rFonts w:cs="Arial"/>
                <w:szCs w:val="18"/>
              </w:rPr>
            </w:pPr>
          </w:p>
          <w:p w14:paraId="195A1C17" w14:textId="77777777" w:rsidR="00B16428" w:rsidRDefault="00B16428" w:rsidP="00692FF2">
            <w:pPr>
              <w:pStyle w:val="Tabelle"/>
              <w:tabs>
                <w:tab w:val="right" w:pos="3900"/>
              </w:tabs>
              <w:rPr>
                <w:rFonts w:cs="Arial"/>
                <w:szCs w:val="18"/>
              </w:rPr>
            </w:pPr>
          </w:p>
          <w:p w14:paraId="195A1C18" w14:textId="77777777" w:rsidR="00B16428" w:rsidRDefault="00B16428" w:rsidP="00692FF2">
            <w:pPr>
              <w:pStyle w:val="Tabelle"/>
              <w:tabs>
                <w:tab w:val="right" w:pos="3900"/>
              </w:tabs>
              <w:rPr>
                <w:rFonts w:cs="Arial"/>
                <w:szCs w:val="18"/>
              </w:rPr>
            </w:pPr>
          </w:p>
          <w:p w14:paraId="195A1C19" w14:textId="77777777" w:rsidR="00B16428" w:rsidRDefault="00B16428" w:rsidP="00692FF2">
            <w:pPr>
              <w:pStyle w:val="Tabelle"/>
              <w:tabs>
                <w:tab w:val="right" w:pos="3900"/>
              </w:tabs>
              <w:rPr>
                <w:rFonts w:cs="Arial"/>
                <w:szCs w:val="18"/>
              </w:rPr>
            </w:pPr>
          </w:p>
          <w:p w14:paraId="195A1C1A" w14:textId="77777777" w:rsidR="00B16428" w:rsidRPr="00565A92" w:rsidRDefault="00B16428" w:rsidP="00692FF2">
            <w:pPr>
              <w:pStyle w:val="Tabelle"/>
              <w:tabs>
                <w:tab w:val="right" w:pos="3900"/>
              </w:tabs>
              <w:rPr>
                <w:szCs w:val="18"/>
              </w:rPr>
            </w:pPr>
            <w:r w:rsidRPr="00F12445">
              <w:rPr>
                <w:rFonts w:cs="Arial"/>
                <w:szCs w:val="18"/>
              </w:rPr>
              <w:t>nein</w:t>
            </w:r>
          </w:p>
        </w:tc>
        <w:tc>
          <w:tcPr>
            <w:tcW w:w="1559" w:type="dxa"/>
          </w:tcPr>
          <w:p w14:paraId="195A1C1B" w14:textId="77777777" w:rsidR="00B16428" w:rsidRPr="00565A92" w:rsidRDefault="00B16428" w:rsidP="00692FF2">
            <w:pPr>
              <w:pStyle w:val="Tabelle"/>
              <w:tabs>
                <w:tab w:val="right" w:pos="3900"/>
              </w:tabs>
              <w:rPr>
                <w:szCs w:val="18"/>
              </w:rPr>
            </w:pPr>
          </w:p>
        </w:tc>
      </w:tr>
      <w:tr w:rsidR="00B16428" w:rsidRPr="00565A92" w14:paraId="195A1C4D" w14:textId="77777777" w:rsidTr="00AF3642">
        <w:tc>
          <w:tcPr>
            <w:tcW w:w="391" w:type="dxa"/>
          </w:tcPr>
          <w:p w14:paraId="195A1C1D"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1E" w14:textId="77777777" w:rsidR="00B16428" w:rsidRPr="00565A92" w:rsidRDefault="00B16428" w:rsidP="00817828">
            <w:pPr>
              <w:pStyle w:val="Tabelle"/>
              <w:tabs>
                <w:tab w:val="right" w:pos="3900"/>
              </w:tabs>
              <w:rPr>
                <w:szCs w:val="18"/>
              </w:rPr>
            </w:pPr>
            <w:r w:rsidRPr="00565A92">
              <w:rPr>
                <w:szCs w:val="18"/>
              </w:rPr>
              <w:t>Verbindlich</w:t>
            </w:r>
            <w:r>
              <w:rPr>
                <w:szCs w:val="18"/>
              </w:rPr>
              <w:t>-</w:t>
            </w:r>
            <w:proofErr w:type="spellStart"/>
            <w:r w:rsidRPr="00565A92">
              <w:rPr>
                <w:szCs w:val="18"/>
              </w:rPr>
              <w:t>keitenspiegel</w:t>
            </w:r>
            <w:proofErr w:type="spellEnd"/>
          </w:p>
        </w:tc>
        <w:tc>
          <w:tcPr>
            <w:tcW w:w="3471" w:type="dxa"/>
            <w:shd w:val="clear" w:color="auto" w:fill="auto"/>
          </w:tcPr>
          <w:p w14:paraId="195A1C1F" w14:textId="77777777" w:rsidR="00B16428" w:rsidRPr="00565A92" w:rsidRDefault="00B16428" w:rsidP="00DF6498">
            <w:pPr>
              <w:pStyle w:val="Tabelle"/>
              <w:tabs>
                <w:tab w:val="right" w:pos="3900"/>
              </w:tabs>
              <w:rPr>
                <w:szCs w:val="18"/>
              </w:rPr>
            </w:pPr>
            <w:r w:rsidRPr="00565A92">
              <w:rPr>
                <w:szCs w:val="18"/>
              </w:rPr>
              <w:t xml:space="preserve">Der </w:t>
            </w:r>
            <w:proofErr w:type="spellStart"/>
            <w:r w:rsidRPr="00565A92">
              <w:rPr>
                <w:szCs w:val="18"/>
              </w:rPr>
              <w:t>Verbindlichkeitenspiegel</w:t>
            </w:r>
            <w:proofErr w:type="spellEnd"/>
            <w:r w:rsidRPr="00565A92">
              <w:rPr>
                <w:szCs w:val="18"/>
              </w:rPr>
              <w:t xml:space="preserve"> stellt die noch ausstehenden Verbindlichkeiten nach Restlaufzeit dar.</w:t>
            </w:r>
          </w:p>
          <w:p w14:paraId="195A1C20" w14:textId="77777777" w:rsidR="00B16428" w:rsidRPr="00565A92" w:rsidRDefault="00B16428" w:rsidP="004C2280">
            <w:pPr>
              <w:pStyle w:val="Tabelle"/>
              <w:tabs>
                <w:tab w:val="right" w:pos="3900"/>
              </w:tabs>
              <w:rPr>
                <w:rFonts w:cs="Arial"/>
                <w:szCs w:val="18"/>
              </w:rPr>
            </w:pPr>
          </w:p>
          <w:p w14:paraId="195A1C21" w14:textId="77777777" w:rsidR="00B16428" w:rsidRDefault="00B16428" w:rsidP="004C2280">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 xml:space="preserve">Buchhaltung/ Reporte/ Jahresabschluss/ </w:t>
            </w:r>
            <w:proofErr w:type="spellStart"/>
            <w:r w:rsidRPr="003023AA">
              <w:rPr>
                <w:i/>
                <w:szCs w:val="18"/>
              </w:rPr>
              <w:t>R_Verbindlichkeitenspiegel</w:t>
            </w:r>
            <w:proofErr w:type="spellEnd"/>
            <w:r w:rsidRPr="003023AA">
              <w:rPr>
                <w:i/>
                <w:szCs w:val="18"/>
              </w:rPr>
              <w:t xml:space="preserve"> Rendanturen (84_20121129)</w:t>
            </w:r>
          </w:p>
          <w:p w14:paraId="195A1C22" w14:textId="77777777" w:rsidR="00B16428" w:rsidRDefault="00B16428" w:rsidP="004C2280">
            <w:pPr>
              <w:pStyle w:val="Tabelle"/>
              <w:tabs>
                <w:tab w:val="right" w:pos="3900"/>
              </w:tabs>
              <w:rPr>
                <w:i/>
                <w:szCs w:val="18"/>
              </w:rPr>
            </w:pPr>
          </w:p>
          <w:p w14:paraId="195A1C23" w14:textId="77777777" w:rsidR="00B16428" w:rsidRPr="00F12445" w:rsidRDefault="00B16428" w:rsidP="00AE11F6">
            <w:pPr>
              <w:pStyle w:val="Tabelle"/>
              <w:tabs>
                <w:tab w:val="right" w:pos="3900"/>
              </w:tabs>
              <w:rPr>
                <w:szCs w:val="18"/>
              </w:rPr>
            </w:pPr>
            <w:r w:rsidRPr="00F12445">
              <w:rPr>
                <w:szCs w:val="18"/>
              </w:rPr>
              <w:t xml:space="preserve">Ergänzung zum </w:t>
            </w:r>
            <w:proofErr w:type="spellStart"/>
            <w:r w:rsidRPr="00F12445">
              <w:rPr>
                <w:szCs w:val="18"/>
              </w:rPr>
              <w:t>Verbindlichkeitenspiegel</w:t>
            </w:r>
            <w:proofErr w:type="spellEnd"/>
            <w:r w:rsidRPr="00F12445">
              <w:rPr>
                <w:szCs w:val="18"/>
              </w:rPr>
              <w:t>: Dieser Report stellt alle offenen Verbindlichkeiten ohne Postenbezug dar.</w:t>
            </w:r>
          </w:p>
          <w:p w14:paraId="195A1C24" w14:textId="77777777" w:rsidR="00B16428" w:rsidRPr="00F12445" w:rsidRDefault="00B16428" w:rsidP="00AE11F6">
            <w:pPr>
              <w:pStyle w:val="Tabelle"/>
              <w:tabs>
                <w:tab w:val="right" w:pos="3900"/>
              </w:tabs>
              <w:rPr>
                <w:szCs w:val="18"/>
              </w:rPr>
            </w:pPr>
          </w:p>
          <w:p w14:paraId="195A1C25" w14:textId="77777777" w:rsidR="00B16428" w:rsidRPr="008A772E" w:rsidRDefault="00B16428" w:rsidP="004C2280">
            <w:pPr>
              <w:pStyle w:val="Tabelle"/>
              <w:tabs>
                <w:tab w:val="right" w:pos="3900"/>
              </w:tabs>
              <w:rPr>
                <w:szCs w:val="18"/>
              </w:rPr>
            </w:pPr>
            <w:r w:rsidRPr="00F12445">
              <w:rPr>
                <w:b/>
                <w:szCs w:val="18"/>
                <w:u w:val="single"/>
              </w:rPr>
              <w:t>Pfad:</w:t>
            </w:r>
            <w:r w:rsidRPr="00F12445">
              <w:rPr>
                <w:szCs w:val="18"/>
              </w:rPr>
              <w:t xml:space="preserve"> </w:t>
            </w:r>
            <w:r w:rsidRPr="00F12445">
              <w:rPr>
                <w:i/>
                <w:szCs w:val="18"/>
              </w:rPr>
              <w:t xml:space="preserve">Buchhaltung/ Reporte/ Jahresabschluss/Erläuterungen Ford- </w:t>
            </w:r>
            <w:proofErr w:type="spellStart"/>
            <w:r w:rsidRPr="00F12445">
              <w:rPr>
                <w:i/>
                <w:szCs w:val="18"/>
              </w:rPr>
              <w:t>Verbindlichkeitenspiegel</w:t>
            </w:r>
            <w:proofErr w:type="spellEnd"/>
            <w:r w:rsidRPr="00F12445">
              <w:rPr>
                <w:i/>
                <w:szCs w:val="18"/>
              </w:rPr>
              <w:t xml:space="preserve"> (</w:t>
            </w:r>
            <w:r w:rsidRPr="003023AA">
              <w:rPr>
                <w:i/>
                <w:szCs w:val="18"/>
              </w:rPr>
              <w:t>121_20120515)</w:t>
            </w:r>
          </w:p>
          <w:p w14:paraId="195A1C26" w14:textId="77777777" w:rsidR="00B16428" w:rsidRPr="00565A92" w:rsidRDefault="00B16428" w:rsidP="00692FF2">
            <w:pPr>
              <w:pStyle w:val="Tabelle"/>
              <w:tabs>
                <w:tab w:val="right" w:pos="3900"/>
              </w:tabs>
              <w:rPr>
                <w:szCs w:val="18"/>
              </w:rPr>
            </w:pPr>
          </w:p>
        </w:tc>
        <w:tc>
          <w:tcPr>
            <w:tcW w:w="993" w:type="dxa"/>
            <w:shd w:val="clear" w:color="auto" w:fill="auto"/>
          </w:tcPr>
          <w:p w14:paraId="195A1C27" w14:textId="77777777" w:rsidR="00B16428" w:rsidRDefault="00B16428" w:rsidP="00692FF2">
            <w:pPr>
              <w:pStyle w:val="Tabelle"/>
              <w:tabs>
                <w:tab w:val="right" w:pos="3900"/>
              </w:tabs>
              <w:rPr>
                <w:szCs w:val="18"/>
              </w:rPr>
            </w:pPr>
            <w:r w:rsidRPr="00565A92">
              <w:rPr>
                <w:szCs w:val="18"/>
              </w:rPr>
              <w:t>Report 84</w:t>
            </w:r>
          </w:p>
          <w:p w14:paraId="195A1C28" w14:textId="77777777" w:rsidR="00B16428" w:rsidRDefault="00B16428" w:rsidP="00692FF2">
            <w:pPr>
              <w:pStyle w:val="Tabelle"/>
              <w:tabs>
                <w:tab w:val="right" w:pos="3900"/>
              </w:tabs>
              <w:rPr>
                <w:szCs w:val="18"/>
              </w:rPr>
            </w:pPr>
          </w:p>
          <w:p w14:paraId="195A1C29" w14:textId="77777777" w:rsidR="00B16428" w:rsidRDefault="00B16428" w:rsidP="00692FF2">
            <w:pPr>
              <w:pStyle w:val="Tabelle"/>
              <w:tabs>
                <w:tab w:val="right" w:pos="3900"/>
              </w:tabs>
              <w:rPr>
                <w:szCs w:val="18"/>
              </w:rPr>
            </w:pPr>
          </w:p>
          <w:p w14:paraId="195A1C2A" w14:textId="77777777" w:rsidR="00B16428" w:rsidRDefault="00B16428" w:rsidP="00692FF2">
            <w:pPr>
              <w:pStyle w:val="Tabelle"/>
              <w:tabs>
                <w:tab w:val="right" w:pos="3900"/>
              </w:tabs>
              <w:rPr>
                <w:szCs w:val="18"/>
              </w:rPr>
            </w:pPr>
          </w:p>
          <w:p w14:paraId="195A1C2B" w14:textId="77777777" w:rsidR="00B16428" w:rsidRDefault="00B16428" w:rsidP="00692FF2">
            <w:pPr>
              <w:pStyle w:val="Tabelle"/>
              <w:tabs>
                <w:tab w:val="right" w:pos="3900"/>
              </w:tabs>
              <w:rPr>
                <w:szCs w:val="18"/>
              </w:rPr>
            </w:pPr>
          </w:p>
          <w:p w14:paraId="195A1C2C" w14:textId="77777777" w:rsidR="00B16428" w:rsidRDefault="00B16428" w:rsidP="00692FF2">
            <w:pPr>
              <w:pStyle w:val="Tabelle"/>
              <w:tabs>
                <w:tab w:val="right" w:pos="3900"/>
              </w:tabs>
              <w:rPr>
                <w:szCs w:val="18"/>
              </w:rPr>
            </w:pPr>
          </w:p>
          <w:p w14:paraId="195A1C2D" w14:textId="77777777" w:rsidR="00B16428" w:rsidRDefault="00B16428" w:rsidP="00692FF2">
            <w:pPr>
              <w:pStyle w:val="Tabelle"/>
              <w:tabs>
                <w:tab w:val="right" w:pos="3900"/>
              </w:tabs>
              <w:rPr>
                <w:szCs w:val="18"/>
              </w:rPr>
            </w:pPr>
          </w:p>
          <w:p w14:paraId="195A1C2E" w14:textId="77777777" w:rsidR="00B16428" w:rsidRDefault="00B16428" w:rsidP="00692FF2">
            <w:pPr>
              <w:pStyle w:val="Tabelle"/>
              <w:tabs>
                <w:tab w:val="right" w:pos="3900"/>
              </w:tabs>
              <w:rPr>
                <w:szCs w:val="18"/>
              </w:rPr>
            </w:pPr>
          </w:p>
          <w:p w14:paraId="195A1C2F" w14:textId="77777777" w:rsidR="00B16428" w:rsidRDefault="00B16428" w:rsidP="00692FF2">
            <w:pPr>
              <w:pStyle w:val="Tabelle"/>
              <w:tabs>
                <w:tab w:val="right" w:pos="3900"/>
              </w:tabs>
              <w:rPr>
                <w:szCs w:val="18"/>
              </w:rPr>
            </w:pPr>
          </w:p>
          <w:p w14:paraId="195A1C30" w14:textId="77777777" w:rsidR="00B16428" w:rsidRPr="00565A92" w:rsidRDefault="00B16428" w:rsidP="00692FF2">
            <w:pPr>
              <w:pStyle w:val="Tabelle"/>
              <w:tabs>
                <w:tab w:val="right" w:pos="3900"/>
              </w:tabs>
              <w:rPr>
                <w:szCs w:val="18"/>
              </w:rPr>
            </w:pPr>
            <w:r w:rsidRPr="00F12445">
              <w:rPr>
                <w:szCs w:val="18"/>
              </w:rPr>
              <w:t>Report 121</w:t>
            </w:r>
          </w:p>
        </w:tc>
        <w:tc>
          <w:tcPr>
            <w:tcW w:w="1417" w:type="dxa"/>
            <w:shd w:val="clear" w:color="auto" w:fill="auto"/>
          </w:tcPr>
          <w:p w14:paraId="195A1C31" w14:textId="77777777" w:rsidR="00B16428" w:rsidRPr="00565A92" w:rsidRDefault="00B16428" w:rsidP="00692FF2">
            <w:pPr>
              <w:pStyle w:val="Tabelle"/>
              <w:tabs>
                <w:tab w:val="right" w:pos="3900"/>
              </w:tabs>
              <w:rPr>
                <w:szCs w:val="18"/>
              </w:rPr>
            </w:pPr>
          </w:p>
        </w:tc>
        <w:tc>
          <w:tcPr>
            <w:tcW w:w="1559" w:type="dxa"/>
            <w:shd w:val="clear" w:color="auto" w:fill="auto"/>
          </w:tcPr>
          <w:p w14:paraId="195A1C32" w14:textId="77777777" w:rsidR="00B16428" w:rsidRPr="00565A92" w:rsidRDefault="00B16428" w:rsidP="00692FF2">
            <w:pPr>
              <w:pStyle w:val="Tabelle"/>
              <w:tabs>
                <w:tab w:val="right" w:pos="3900"/>
              </w:tabs>
              <w:rPr>
                <w:rFonts w:cs="Arial"/>
                <w:szCs w:val="18"/>
              </w:rPr>
            </w:pPr>
          </w:p>
        </w:tc>
        <w:tc>
          <w:tcPr>
            <w:tcW w:w="1701" w:type="dxa"/>
            <w:shd w:val="clear" w:color="auto" w:fill="auto"/>
          </w:tcPr>
          <w:p w14:paraId="195A1C33" w14:textId="77777777" w:rsidR="00B16428" w:rsidRDefault="00B16428" w:rsidP="00692FF2">
            <w:pPr>
              <w:pStyle w:val="Tabelle"/>
              <w:tabs>
                <w:tab w:val="right" w:pos="3900"/>
              </w:tabs>
              <w:rPr>
                <w:szCs w:val="18"/>
              </w:rPr>
            </w:pPr>
            <w:r>
              <w:rPr>
                <w:szCs w:val="18"/>
              </w:rPr>
              <w:t>ja</w:t>
            </w:r>
          </w:p>
          <w:p w14:paraId="195A1C34" w14:textId="77777777" w:rsidR="00B16428" w:rsidRDefault="00B16428" w:rsidP="00692FF2">
            <w:pPr>
              <w:pStyle w:val="Tabelle"/>
              <w:tabs>
                <w:tab w:val="right" w:pos="3900"/>
              </w:tabs>
              <w:rPr>
                <w:szCs w:val="18"/>
              </w:rPr>
            </w:pPr>
          </w:p>
          <w:p w14:paraId="195A1C35" w14:textId="77777777" w:rsidR="00B16428" w:rsidRDefault="00B16428" w:rsidP="00692FF2">
            <w:pPr>
              <w:pStyle w:val="Tabelle"/>
              <w:tabs>
                <w:tab w:val="right" w:pos="3900"/>
              </w:tabs>
              <w:rPr>
                <w:szCs w:val="18"/>
              </w:rPr>
            </w:pPr>
          </w:p>
          <w:p w14:paraId="195A1C36" w14:textId="77777777" w:rsidR="00B16428" w:rsidRDefault="00B16428" w:rsidP="00692FF2">
            <w:pPr>
              <w:pStyle w:val="Tabelle"/>
              <w:tabs>
                <w:tab w:val="right" w:pos="3900"/>
              </w:tabs>
              <w:rPr>
                <w:szCs w:val="18"/>
              </w:rPr>
            </w:pPr>
          </w:p>
          <w:p w14:paraId="195A1C37" w14:textId="77777777" w:rsidR="00B16428" w:rsidRDefault="00B16428" w:rsidP="00692FF2">
            <w:pPr>
              <w:pStyle w:val="Tabelle"/>
              <w:tabs>
                <w:tab w:val="right" w:pos="3900"/>
              </w:tabs>
              <w:rPr>
                <w:szCs w:val="18"/>
              </w:rPr>
            </w:pPr>
          </w:p>
          <w:p w14:paraId="195A1C38" w14:textId="77777777" w:rsidR="00B16428" w:rsidRDefault="00B16428" w:rsidP="00692FF2">
            <w:pPr>
              <w:pStyle w:val="Tabelle"/>
              <w:tabs>
                <w:tab w:val="right" w:pos="3900"/>
              </w:tabs>
              <w:rPr>
                <w:szCs w:val="18"/>
              </w:rPr>
            </w:pPr>
          </w:p>
          <w:p w14:paraId="195A1C39" w14:textId="77777777" w:rsidR="00B16428" w:rsidRDefault="00B16428" w:rsidP="00692FF2">
            <w:pPr>
              <w:pStyle w:val="Tabelle"/>
              <w:tabs>
                <w:tab w:val="right" w:pos="3900"/>
              </w:tabs>
              <w:rPr>
                <w:szCs w:val="18"/>
              </w:rPr>
            </w:pPr>
          </w:p>
          <w:p w14:paraId="195A1C3A" w14:textId="77777777" w:rsidR="00B16428" w:rsidRDefault="00B16428" w:rsidP="00692FF2">
            <w:pPr>
              <w:pStyle w:val="Tabelle"/>
              <w:tabs>
                <w:tab w:val="right" w:pos="3900"/>
              </w:tabs>
              <w:rPr>
                <w:szCs w:val="18"/>
              </w:rPr>
            </w:pPr>
          </w:p>
          <w:p w14:paraId="195A1C3B" w14:textId="77777777" w:rsidR="00B16428" w:rsidRDefault="00B16428" w:rsidP="00692FF2">
            <w:pPr>
              <w:pStyle w:val="Tabelle"/>
              <w:tabs>
                <w:tab w:val="right" w:pos="3900"/>
              </w:tabs>
              <w:rPr>
                <w:szCs w:val="18"/>
              </w:rPr>
            </w:pPr>
          </w:p>
          <w:p w14:paraId="195A1C3C" w14:textId="77777777" w:rsidR="00B16428" w:rsidRPr="00565A92" w:rsidRDefault="00B16428" w:rsidP="00692FF2">
            <w:pPr>
              <w:pStyle w:val="Tabelle"/>
              <w:tabs>
                <w:tab w:val="right" w:pos="3900"/>
              </w:tabs>
              <w:rPr>
                <w:szCs w:val="18"/>
              </w:rPr>
            </w:pPr>
            <w:r w:rsidRPr="00F12445">
              <w:rPr>
                <w:szCs w:val="18"/>
              </w:rPr>
              <w:t>ja</w:t>
            </w:r>
          </w:p>
        </w:tc>
        <w:tc>
          <w:tcPr>
            <w:tcW w:w="1560" w:type="dxa"/>
            <w:shd w:val="clear" w:color="auto" w:fill="auto"/>
          </w:tcPr>
          <w:p w14:paraId="195A1C3D" w14:textId="77777777" w:rsidR="00B16428" w:rsidRDefault="00B16428" w:rsidP="00692FF2">
            <w:pPr>
              <w:pStyle w:val="Tabelle"/>
              <w:tabs>
                <w:tab w:val="right" w:pos="3900"/>
              </w:tabs>
              <w:rPr>
                <w:szCs w:val="18"/>
              </w:rPr>
            </w:pPr>
            <w:r w:rsidRPr="00565A92">
              <w:rPr>
                <w:szCs w:val="18"/>
              </w:rPr>
              <w:object w:dxaOrig="1539" w:dyaOrig="996" w14:anchorId="195A1E53">
                <v:shape id="_x0000_i1787" type="#_x0000_t75" style="width:77.25pt;height:49.5pt" o:ole="">
                  <v:imagedata r:id="rId67" o:title=""/>
                </v:shape>
                <o:OLEObject Type="Embed" ProgID="AcroExch.Document.DC" ShapeID="_x0000_i1787" DrawAspect="Icon" ObjectID="_1621929350" r:id="rId68"/>
              </w:object>
            </w:r>
          </w:p>
          <w:p w14:paraId="195A1C3E" w14:textId="77777777" w:rsidR="00B16428" w:rsidRDefault="00B16428" w:rsidP="00692FF2">
            <w:pPr>
              <w:pStyle w:val="Tabelle"/>
              <w:tabs>
                <w:tab w:val="right" w:pos="3900"/>
              </w:tabs>
              <w:rPr>
                <w:szCs w:val="18"/>
              </w:rPr>
            </w:pPr>
          </w:p>
          <w:p w14:paraId="195A1C3F" w14:textId="77777777" w:rsidR="00B16428" w:rsidRDefault="00B16428" w:rsidP="00692FF2">
            <w:pPr>
              <w:pStyle w:val="Tabelle"/>
              <w:tabs>
                <w:tab w:val="right" w:pos="3900"/>
              </w:tabs>
              <w:rPr>
                <w:szCs w:val="18"/>
              </w:rPr>
            </w:pPr>
          </w:p>
          <w:p w14:paraId="195A1C40" w14:textId="77777777" w:rsidR="00B16428" w:rsidRDefault="00B16428" w:rsidP="00692FF2">
            <w:pPr>
              <w:pStyle w:val="Tabelle"/>
              <w:tabs>
                <w:tab w:val="right" w:pos="3900"/>
              </w:tabs>
              <w:rPr>
                <w:szCs w:val="18"/>
              </w:rPr>
            </w:pPr>
          </w:p>
          <w:p w14:paraId="195A1C41" w14:textId="77777777" w:rsidR="00B16428" w:rsidRPr="00565A92" w:rsidRDefault="00B16428" w:rsidP="00692FF2">
            <w:pPr>
              <w:pStyle w:val="Tabelle"/>
              <w:tabs>
                <w:tab w:val="right" w:pos="3900"/>
              </w:tabs>
              <w:rPr>
                <w:szCs w:val="18"/>
              </w:rPr>
            </w:pPr>
            <w:r w:rsidRPr="00F12445">
              <w:rPr>
                <w:rFonts w:cs="Arial"/>
                <w:szCs w:val="18"/>
              </w:rPr>
              <w:object w:dxaOrig="1539" w:dyaOrig="996" w14:anchorId="195A1E54">
                <v:shape id="_x0000_i1788" type="#_x0000_t75" style="width:77.25pt;height:49.5pt" o:ole="">
                  <v:imagedata r:id="rId69" o:title=""/>
                </v:shape>
                <o:OLEObject Type="Embed" ProgID="AcroExch.Document.DC" ShapeID="_x0000_i1788" DrawAspect="Icon" ObjectID="_1621929351" r:id="rId70"/>
              </w:object>
            </w:r>
          </w:p>
        </w:tc>
        <w:tc>
          <w:tcPr>
            <w:tcW w:w="1206" w:type="dxa"/>
          </w:tcPr>
          <w:p w14:paraId="195A1C42" w14:textId="77777777" w:rsidR="00B16428" w:rsidRDefault="00B16428" w:rsidP="00692FF2">
            <w:pPr>
              <w:pStyle w:val="Tabelle"/>
              <w:tabs>
                <w:tab w:val="right" w:pos="3900"/>
              </w:tabs>
              <w:rPr>
                <w:rFonts w:cs="Arial"/>
                <w:szCs w:val="18"/>
              </w:rPr>
            </w:pPr>
            <w:r w:rsidRPr="00F12445">
              <w:rPr>
                <w:rFonts w:cs="Arial"/>
                <w:szCs w:val="18"/>
              </w:rPr>
              <w:t>nein</w:t>
            </w:r>
          </w:p>
          <w:p w14:paraId="195A1C43" w14:textId="77777777" w:rsidR="00B16428" w:rsidRDefault="00B16428" w:rsidP="00692FF2">
            <w:pPr>
              <w:pStyle w:val="Tabelle"/>
              <w:tabs>
                <w:tab w:val="right" w:pos="3900"/>
              </w:tabs>
              <w:rPr>
                <w:rFonts w:cs="Arial"/>
                <w:szCs w:val="18"/>
              </w:rPr>
            </w:pPr>
          </w:p>
          <w:p w14:paraId="195A1C44" w14:textId="77777777" w:rsidR="00B16428" w:rsidRDefault="00B16428" w:rsidP="00692FF2">
            <w:pPr>
              <w:pStyle w:val="Tabelle"/>
              <w:tabs>
                <w:tab w:val="right" w:pos="3900"/>
              </w:tabs>
              <w:rPr>
                <w:rFonts w:cs="Arial"/>
                <w:szCs w:val="18"/>
              </w:rPr>
            </w:pPr>
          </w:p>
          <w:p w14:paraId="195A1C45" w14:textId="77777777" w:rsidR="00B16428" w:rsidRDefault="00B16428" w:rsidP="00692FF2">
            <w:pPr>
              <w:pStyle w:val="Tabelle"/>
              <w:tabs>
                <w:tab w:val="right" w:pos="3900"/>
              </w:tabs>
              <w:rPr>
                <w:rFonts w:cs="Arial"/>
                <w:szCs w:val="18"/>
              </w:rPr>
            </w:pPr>
          </w:p>
          <w:p w14:paraId="195A1C46" w14:textId="77777777" w:rsidR="00B16428" w:rsidRDefault="00B16428" w:rsidP="00692FF2">
            <w:pPr>
              <w:pStyle w:val="Tabelle"/>
              <w:tabs>
                <w:tab w:val="right" w:pos="3900"/>
              </w:tabs>
              <w:rPr>
                <w:rFonts w:cs="Arial"/>
                <w:szCs w:val="18"/>
              </w:rPr>
            </w:pPr>
          </w:p>
          <w:p w14:paraId="195A1C47" w14:textId="77777777" w:rsidR="00B16428" w:rsidRDefault="00B16428" w:rsidP="00692FF2">
            <w:pPr>
              <w:pStyle w:val="Tabelle"/>
              <w:tabs>
                <w:tab w:val="right" w:pos="3900"/>
              </w:tabs>
              <w:rPr>
                <w:rFonts w:cs="Arial"/>
                <w:szCs w:val="18"/>
              </w:rPr>
            </w:pPr>
          </w:p>
          <w:p w14:paraId="195A1C48" w14:textId="77777777" w:rsidR="00B16428" w:rsidRDefault="00B16428" w:rsidP="00692FF2">
            <w:pPr>
              <w:pStyle w:val="Tabelle"/>
              <w:tabs>
                <w:tab w:val="right" w:pos="3900"/>
              </w:tabs>
              <w:rPr>
                <w:rFonts w:cs="Arial"/>
                <w:szCs w:val="18"/>
              </w:rPr>
            </w:pPr>
          </w:p>
          <w:p w14:paraId="195A1C49" w14:textId="77777777" w:rsidR="00B16428" w:rsidRDefault="00B16428" w:rsidP="00692FF2">
            <w:pPr>
              <w:pStyle w:val="Tabelle"/>
              <w:tabs>
                <w:tab w:val="right" w:pos="3900"/>
              </w:tabs>
              <w:rPr>
                <w:rFonts w:cs="Arial"/>
                <w:szCs w:val="18"/>
              </w:rPr>
            </w:pPr>
          </w:p>
          <w:p w14:paraId="195A1C4A" w14:textId="77777777" w:rsidR="00B16428" w:rsidRDefault="00B16428" w:rsidP="00692FF2">
            <w:pPr>
              <w:pStyle w:val="Tabelle"/>
              <w:tabs>
                <w:tab w:val="right" w:pos="3900"/>
              </w:tabs>
              <w:rPr>
                <w:rFonts w:cs="Arial"/>
                <w:szCs w:val="18"/>
              </w:rPr>
            </w:pPr>
          </w:p>
          <w:p w14:paraId="195A1C4B" w14:textId="77777777" w:rsidR="00B16428" w:rsidRPr="00565A92" w:rsidRDefault="00B16428" w:rsidP="00692FF2">
            <w:pPr>
              <w:pStyle w:val="Tabelle"/>
              <w:tabs>
                <w:tab w:val="right" w:pos="3900"/>
              </w:tabs>
              <w:rPr>
                <w:szCs w:val="18"/>
              </w:rPr>
            </w:pPr>
            <w:r w:rsidRPr="00F12445">
              <w:rPr>
                <w:rFonts w:cs="Arial"/>
                <w:szCs w:val="18"/>
              </w:rPr>
              <w:t>nein</w:t>
            </w:r>
          </w:p>
        </w:tc>
        <w:tc>
          <w:tcPr>
            <w:tcW w:w="1559" w:type="dxa"/>
          </w:tcPr>
          <w:p w14:paraId="195A1C4C" w14:textId="77777777" w:rsidR="00B16428" w:rsidRPr="00565A92" w:rsidRDefault="00B16428" w:rsidP="00692FF2">
            <w:pPr>
              <w:pStyle w:val="Tabelle"/>
              <w:tabs>
                <w:tab w:val="right" w:pos="3900"/>
              </w:tabs>
              <w:rPr>
                <w:szCs w:val="18"/>
              </w:rPr>
            </w:pPr>
          </w:p>
        </w:tc>
      </w:tr>
      <w:tr w:rsidR="00B16428" w:rsidRPr="00565A92" w14:paraId="195A1C5C" w14:textId="77777777" w:rsidTr="00AF3642">
        <w:tc>
          <w:tcPr>
            <w:tcW w:w="391" w:type="dxa"/>
          </w:tcPr>
          <w:p w14:paraId="195A1C4E"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4F" w14:textId="77777777" w:rsidR="00B16428" w:rsidRPr="00B16428" w:rsidRDefault="00B16428" w:rsidP="00692FF2">
            <w:pPr>
              <w:pStyle w:val="Tabelle"/>
              <w:tabs>
                <w:tab w:val="right" w:pos="3900"/>
              </w:tabs>
              <w:rPr>
                <w:szCs w:val="18"/>
                <w:highlight w:val="yellow"/>
              </w:rPr>
            </w:pPr>
            <w:r w:rsidRPr="00760EA7">
              <w:rPr>
                <w:szCs w:val="18"/>
              </w:rPr>
              <w:t>Prüfliste für Reporte 83/84</w:t>
            </w:r>
          </w:p>
        </w:tc>
        <w:tc>
          <w:tcPr>
            <w:tcW w:w="3471" w:type="dxa"/>
            <w:shd w:val="clear" w:color="auto" w:fill="auto"/>
          </w:tcPr>
          <w:p w14:paraId="195A1C50" w14:textId="77777777" w:rsidR="00B16428" w:rsidRPr="00B16428" w:rsidRDefault="00B16428" w:rsidP="00C37436">
            <w:pPr>
              <w:pStyle w:val="Tabelle"/>
              <w:tabs>
                <w:tab w:val="right" w:pos="3900"/>
              </w:tabs>
              <w:rPr>
                <w:szCs w:val="18"/>
                <w:highlight w:val="yellow"/>
              </w:rPr>
            </w:pPr>
            <w:r w:rsidRPr="00D35149">
              <w:rPr>
                <w:szCs w:val="18"/>
              </w:rPr>
              <w:t>Diese Prüfliste ist zu erstellen, wenn in den genannten Reporten Felder rot markiert sind.</w:t>
            </w:r>
          </w:p>
          <w:p w14:paraId="195A1C51" w14:textId="77777777" w:rsidR="00B16428" w:rsidRPr="00B16428" w:rsidRDefault="00B16428" w:rsidP="00C37436">
            <w:pPr>
              <w:pStyle w:val="Tabelle"/>
              <w:tabs>
                <w:tab w:val="right" w:pos="3900"/>
              </w:tabs>
              <w:rPr>
                <w:szCs w:val="18"/>
                <w:highlight w:val="yellow"/>
              </w:rPr>
            </w:pPr>
          </w:p>
          <w:p w14:paraId="195A1C52" w14:textId="77777777" w:rsidR="00B16428" w:rsidRPr="00B16428" w:rsidRDefault="00B16428" w:rsidP="00B16428">
            <w:pPr>
              <w:pStyle w:val="Tabelle"/>
              <w:tabs>
                <w:tab w:val="right" w:pos="3900"/>
              </w:tabs>
              <w:rPr>
                <w:i/>
                <w:szCs w:val="18"/>
                <w:highlight w:val="yellow"/>
              </w:rPr>
            </w:pPr>
            <w:r w:rsidRPr="00D35149">
              <w:rPr>
                <w:rFonts w:cs="Arial"/>
                <w:b/>
                <w:szCs w:val="18"/>
                <w:u w:val="single"/>
              </w:rPr>
              <w:t>Pfad:</w:t>
            </w:r>
            <w:r w:rsidRPr="00D35149">
              <w:rPr>
                <w:rFonts w:cs="Arial"/>
                <w:szCs w:val="18"/>
              </w:rPr>
              <w:t xml:space="preserve"> </w:t>
            </w:r>
            <w:r w:rsidRPr="00D35149">
              <w:rPr>
                <w:i/>
                <w:szCs w:val="18"/>
              </w:rPr>
              <w:t>Buchhaltung/ Reporte/ Jahresabschluss/ Prüfliste für Report 83/84 (129_20121129)</w:t>
            </w:r>
          </w:p>
          <w:p w14:paraId="195A1C53" w14:textId="77777777" w:rsidR="00B16428" w:rsidRPr="00B16428" w:rsidRDefault="00B16428" w:rsidP="00C37436">
            <w:pPr>
              <w:pStyle w:val="Tabelle"/>
              <w:tabs>
                <w:tab w:val="right" w:pos="3900"/>
              </w:tabs>
              <w:rPr>
                <w:szCs w:val="18"/>
                <w:highlight w:val="yellow"/>
              </w:rPr>
            </w:pPr>
          </w:p>
          <w:p w14:paraId="195A1C54" w14:textId="77777777" w:rsidR="00B16428" w:rsidRPr="00B16428" w:rsidRDefault="00B16428" w:rsidP="00C37436">
            <w:pPr>
              <w:pStyle w:val="Tabelle"/>
              <w:tabs>
                <w:tab w:val="right" w:pos="3900"/>
              </w:tabs>
              <w:rPr>
                <w:szCs w:val="18"/>
                <w:highlight w:val="yellow"/>
              </w:rPr>
            </w:pPr>
          </w:p>
        </w:tc>
        <w:tc>
          <w:tcPr>
            <w:tcW w:w="993" w:type="dxa"/>
            <w:shd w:val="clear" w:color="auto" w:fill="auto"/>
          </w:tcPr>
          <w:p w14:paraId="195A1C55" w14:textId="77777777" w:rsidR="00B16428" w:rsidRPr="00565A92" w:rsidRDefault="00B16428" w:rsidP="00692FF2">
            <w:pPr>
              <w:pStyle w:val="Tabelle"/>
              <w:tabs>
                <w:tab w:val="right" w:pos="3900"/>
              </w:tabs>
              <w:rPr>
                <w:szCs w:val="18"/>
              </w:rPr>
            </w:pPr>
            <w:r w:rsidRPr="00D35149">
              <w:rPr>
                <w:szCs w:val="18"/>
              </w:rPr>
              <w:t>Report 129</w:t>
            </w:r>
          </w:p>
        </w:tc>
        <w:tc>
          <w:tcPr>
            <w:tcW w:w="1417" w:type="dxa"/>
            <w:shd w:val="clear" w:color="auto" w:fill="auto"/>
          </w:tcPr>
          <w:p w14:paraId="195A1C56" w14:textId="77777777" w:rsidR="00B16428" w:rsidRPr="00F33934" w:rsidRDefault="00B16428" w:rsidP="00692FF2">
            <w:pPr>
              <w:pStyle w:val="Tabelle"/>
              <w:tabs>
                <w:tab w:val="right" w:pos="3900"/>
              </w:tabs>
              <w:rPr>
                <w:szCs w:val="18"/>
              </w:rPr>
            </w:pPr>
            <w:r>
              <w:rPr>
                <w:szCs w:val="18"/>
              </w:rPr>
              <w:t>nein</w:t>
            </w:r>
          </w:p>
        </w:tc>
        <w:tc>
          <w:tcPr>
            <w:tcW w:w="1559" w:type="dxa"/>
            <w:shd w:val="clear" w:color="auto" w:fill="auto"/>
          </w:tcPr>
          <w:p w14:paraId="195A1C57" w14:textId="77777777" w:rsidR="00B16428" w:rsidRPr="00F33934" w:rsidRDefault="00B16428" w:rsidP="00692FF2">
            <w:pPr>
              <w:pStyle w:val="Tabelle"/>
              <w:tabs>
                <w:tab w:val="right" w:pos="3900"/>
              </w:tabs>
              <w:rPr>
                <w:szCs w:val="18"/>
              </w:rPr>
            </w:pPr>
          </w:p>
        </w:tc>
        <w:tc>
          <w:tcPr>
            <w:tcW w:w="1701" w:type="dxa"/>
            <w:shd w:val="clear" w:color="auto" w:fill="auto"/>
          </w:tcPr>
          <w:p w14:paraId="195A1C58" w14:textId="77777777" w:rsidR="00B16428" w:rsidRPr="00F33934" w:rsidRDefault="00B16428" w:rsidP="00692FF2">
            <w:pPr>
              <w:pStyle w:val="Tabelle"/>
              <w:tabs>
                <w:tab w:val="right" w:pos="3900"/>
              </w:tabs>
              <w:rPr>
                <w:szCs w:val="18"/>
              </w:rPr>
            </w:pPr>
            <w:r>
              <w:rPr>
                <w:szCs w:val="18"/>
              </w:rPr>
              <w:t>nein</w:t>
            </w:r>
          </w:p>
        </w:tc>
        <w:tc>
          <w:tcPr>
            <w:tcW w:w="1560" w:type="dxa"/>
            <w:shd w:val="clear" w:color="auto" w:fill="auto"/>
          </w:tcPr>
          <w:p w14:paraId="195A1C59" w14:textId="77777777" w:rsidR="00B16428" w:rsidRPr="00F33934" w:rsidRDefault="00B16428" w:rsidP="00692FF2">
            <w:pPr>
              <w:pStyle w:val="Tabelle"/>
              <w:tabs>
                <w:tab w:val="right" w:pos="3900"/>
              </w:tabs>
              <w:rPr>
                <w:szCs w:val="18"/>
              </w:rPr>
            </w:pPr>
          </w:p>
        </w:tc>
        <w:tc>
          <w:tcPr>
            <w:tcW w:w="1206" w:type="dxa"/>
          </w:tcPr>
          <w:p w14:paraId="195A1C5A" w14:textId="77777777" w:rsidR="00B16428" w:rsidRPr="00F33934" w:rsidRDefault="00B16428" w:rsidP="00940478">
            <w:pPr>
              <w:pStyle w:val="Tabelle"/>
              <w:tabs>
                <w:tab w:val="right" w:pos="3900"/>
              </w:tabs>
              <w:rPr>
                <w:rFonts w:cs="Arial"/>
                <w:szCs w:val="18"/>
              </w:rPr>
            </w:pPr>
            <w:r>
              <w:rPr>
                <w:rFonts w:cs="Arial"/>
                <w:szCs w:val="18"/>
              </w:rPr>
              <w:t xml:space="preserve">Hilfsmittel </w:t>
            </w:r>
            <w:r w:rsidR="00940478">
              <w:rPr>
                <w:rFonts w:cs="Arial"/>
                <w:szCs w:val="18"/>
              </w:rPr>
              <w:t>zur Fehleranalyse und -behebung</w:t>
            </w:r>
          </w:p>
        </w:tc>
        <w:tc>
          <w:tcPr>
            <w:tcW w:w="1559" w:type="dxa"/>
          </w:tcPr>
          <w:p w14:paraId="195A1C5B" w14:textId="77777777" w:rsidR="00B16428" w:rsidRPr="00565A92" w:rsidRDefault="00B16428" w:rsidP="00692FF2">
            <w:pPr>
              <w:pStyle w:val="Tabelle"/>
              <w:tabs>
                <w:tab w:val="right" w:pos="3900"/>
              </w:tabs>
              <w:rPr>
                <w:szCs w:val="18"/>
              </w:rPr>
            </w:pPr>
          </w:p>
        </w:tc>
      </w:tr>
      <w:tr w:rsidR="00B16428" w:rsidRPr="00565A92" w14:paraId="195A1C6B" w14:textId="77777777" w:rsidTr="00AF3642">
        <w:tc>
          <w:tcPr>
            <w:tcW w:w="391" w:type="dxa"/>
          </w:tcPr>
          <w:p w14:paraId="195A1C5D"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5E" w14:textId="77777777" w:rsidR="00B16428" w:rsidRPr="00565A92" w:rsidRDefault="00B16428" w:rsidP="00692FF2">
            <w:pPr>
              <w:pStyle w:val="Tabelle"/>
              <w:tabs>
                <w:tab w:val="right" w:pos="3900"/>
              </w:tabs>
              <w:rPr>
                <w:szCs w:val="18"/>
              </w:rPr>
            </w:pPr>
            <w:r w:rsidRPr="00565A92">
              <w:rPr>
                <w:szCs w:val="18"/>
              </w:rPr>
              <w:t>Übersicht Darlehen und Ausleihungen</w:t>
            </w:r>
          </w:p>
          <w:p w14:paraId="195A1C5F" w14:textId="77777777" w:rsidR="00B16428" w:rsidRPr="00565A92" w:rsidRDefault="00B16428" w:rsidP="00434424">
            <w:pPr>
              <w:pStyle w:val="Tabelle"/>
              <w:tabs>
                <w:tab w:val="right" w:pos="3900"/>
              </w:tabs>
              <w:rPr>
                <w:szCs w:val="18"/>
              </w:rPr>
            </w:pPr>
          </w:p>
        </w:tc>
        <w:tc>
          <w:tcPr>
            <w:tcW w:w="3471" w:type="dxa"/>
            <w:shd w:val="clear" w:color="auto" w:fill="auto"/>
          </w:tcPr>
          <w:p w14:paraId="195A1C60" w14:textId="77777777" w:rsidR="00B16428" w:rsidRDefault="00B16428" w:rsidP="00C37436">
            <w:pPr>
              <w:pStyle w:val="Tabelle"/>
              <w:tabs>
                <w:tab w:val="right" w:pos="3900"/>
              </w:tabs>
              <w:rPr>
                <w:rFonts w:cs="Arial"/>
                <w:szCs w:val="18"/>
              </w:rPr>
            </w:pPr>
            <w:r w:rsidRPr="00F33934">
              <w:rPr>
                <w:szCs w:val="18"/>
              </w:rPr>
              <w:t>Dieser Report gibt eine Übersicht über alle passiven Darlehen eines Mandanten</w:t>
            </w:r>
            <w:r w:rsidRPr="00F33934">
              <w:rPr>
                <w:rFonts w:cs="Arial"/>
                <w:szCs w:val="18"/>
              </w:rPr>
              <w:t>.</w:t>
            </w:r>
          </w:p>
          <w:p w14:paraId="195A1C61" w14:textId="77777777" w:rsidR="00B16428" w:rsidRDefault="00B16428" w:rsidP="00C37436">
            <w:pPr>
              <w:pStyle w:val="Tabelle"/>
              <w:tabs>
                <w:tab w:val="right" w:pos="3900"/>
              </w:tabs>
              <w:rPr>
                <w:rFonts w:cs="Arial"/>
                <w:szCs w:val="18"/>
              </w:rPr>
            </w:pPr>
          </w:p>
          <w:p w14:paraId="195A1C62" w14:textId="77777777" w:rsidR="00B16428" w:rsidRDefault="00B16428" w:rsidP="00A27096">
            <w:pPr>
              <w:pStyle w:val="Tabelle"/>
              <w:tabs>
                <w:tab w:val="right" w:pos="3900"/>
              </w:tabs>
              <w:rPr>
                <w:i/>
                <w:szCs w:val="18"/>
              </w:rPr>
            </w:pPr>
            <w:r w:rsidRPr="00F33934">
              <w:rPr>
                <w:rFonts w:cs="Arial"/>
                <w:b/>
                <w:szCs w:val="18"/>
                <w:u w:val="single"/>
              </w:rPr>
              <w:lastRenderedPageBreak/>
              <w:t>Pfad:</w:t>
            </w:r>
            <w:r w:rsidRPr="00F33934">
              <w:rPr>
                <w:rFonts w:cs="Arial"/>
                <w:szCs w:val="18"/>
              </w:rPr>
              <w:t xml:space="preserve"> </w:t>
            </w:r>
            <w:r w:rsidRPr="00F33934">
              <w:rPr>
                <w:i/>
                <w:szCs w:val="18"/>
              </w:rPr>
              <w:t>Anlagen/ Reporte/ Jahresabschluss/ Übersicht Darlehen und Ausleihungen (90</w:t>
            </w:r>
            <w:r>
              <w:rPr>
                <w:i/>
                <w:szCs w:val="18"/>
              </w:rPr>
              <w:t>_20120523</w:t>
            </w:r>
            <w:r w:rsidRPr="00F33934">
              <w:rPr>
                <w:i/>
                <w:szCs w:val="18"/>
              </w:rPr>
              <w:t>)</w:t>
            </w:r>
          </w:p>
          <w:p w14:paraId="195A1C63" w14:textId="77777777" w:rsidR="00B16428" w:rsidRPr="00565A92" w:rsidRDefault="00B16428" w:rsidP="00A27096">
            <w:pPr>
              <w:pStyle w:val="Tabelle"/>
              <w:tabs>
                <w:tab w:val="right" w:pos="3900"/>
              </w:tabs>
              <w:rPr>
                <w:szCs w:val="18"/>
              </w:rPr>
            </w:pPr>
          </w:p>
        </w:tc>
        <w:tc>
          <w:tcPr>
            <w:tcW w:w="993" w:type="dxa"/>
            <w:shd w:val="clear" w:color="auto" w:fill="auto"/>
          </w:tcPr>
          <w:p w14:paraId="195A1C64" w14:textId="77777777" w:rsidR="00B16428" w:rsidRPr="00565A92" w:rsidRDefault="00B16428" w:rsidP="00692FF2">
            <w:pPr>
              <w:pStyle w:val="Tabelle"/>
              <w:tabs>
                <w:tab w:val="right" w:pos="3900"/>
              </w:tabs>
              <w:rPr>
                <w:szCs w:val="18"/>
              </w:rPr>
            </w:pPr>
            <w:r w:rsidRPr="00565A92">
              <w:rPr>
                <w:szCs w:val="18"/>
              </w:rPr>
              <w:lastRenderedPageBreak/>
              <w:t>Report 90</w:t>
            </w:r>
          </w:p>
        </w:tc>
        <w:tc>
          <w:tcPr>
            <w:tcW w:w="1417" w:type="dxa"/>
            <w:shd w:val="clear" w:color="auto" w:fill="auto"/>
          </w:tcPr>
          <w:p w14:paraId="195A1C65" w14:textId="77777777" w:rsidR="00B16428" w:rsidRPr="00A27096" w:rsidRDefault="00B16428" w:rsidP="00692FF2">
            <w:pPr>
              <w:pStyle w:val="Tabelle"/>
              <w:tabs>
                <w:tab w:val="right" w:pos="3900"/>
              </w:tabs>
              <w:rPr>
                <w:szCs w:val="18"/>
                <w:highlight w:val="yellow"/>
              </w:rPr>
            </w:pPr>
            <w:r w:rsidRPr="00F33934">
              <w:rPr>
                <w:szCs w:val="18"/>
              </w:rPr>
              <w:t>ja</w:t>
            </w:r>
          </w:p>
        </w:tc>
        <w:tc>
          <w:tcPr>
            <w:tcW w:w="1559" w:type="dxa"/>
            <w:shd w:val="clear" w:color="auto" w:fill="auto"/>
          </w:tcPr>
          <w:p w14:paraId="195A1C66" w14:textId="77777777" w:rsidR="00B16428" w:rsidRPr="00565A92" w:rsidRDefault="00B16428" w:rsidP="00692FF2">
            <w:pPr>
              <w:pStyle w:val="Tabelle"/>
              <w:tabs>
                <w:tab w:val="right" w:pos="3900"/>
              </w:tabs>
              <w:rPr>
                <w:szCs w:val="18"/>
              </w:rPr>
            </w:pPr>
            <w:r w:rsidRPr="00F33934">
              <w:rPr>
                <w:szCs w:val="18"/>
              </w:rPr>
              <w:object w:dxaOrig="1454" w:dyaOrig="941" w14:anchorId="195A1E55">
                <v:shape id="_x0000_i1789" type="#_x0000_t75" style="width:72.75pt;height:46.5pt" o:ole="">
                  <v:imagedata r:id="rId71" o:title=""/>
                </v:shape>
                <o:OLEObject Type="Embed" ProgID="AcroExch.Document.DC" ShapeID="_x0000_i1789" DrawAspect="Icon" ObjectID="_1621929352" r:id="rId72"/>
              </w:object>
            </w:r>
          </w:p>
        </w:tc>
        <w:tc>
          <w:tcPr>
            <w:tcW w:w="1701" w:type="dxa"/>
            <w:shd w:val="clear" w:color="auto" w:fill="auto"/>
          </w:tcPr>
          <w:p w14:paraId="195A1C67" w14:textId="77777777" w:rsidR="00B16428" w:rsidRPr="00F33934" w:rsidRDefault="00B16428" w:rsidP="00692FF2">
            <w:pPr>
              <w:pStyle w:val="Tabelle"/>
              <w:tabs>
                <w:tab w:val="right" w:pos="3900"/>
              </w:tabs>
              <w:rPr>
                <w:szCs w:val="18"/>
              </w:rPr>
            </w:pPr>
            <w:r w:rsidRPr="00F33934">
              <w:rPr>
                <w:szCs w:val="18"/>
              </w:rPr>
              <w:t>ja</w:t>
            </w:r>
          </w:p>
        </w:tc>
        <w:tc>
          <w:tcPr>
            <w:tcW w:w="1560" w:type="dxa"/>
            <w:shd w:val="clear" w:color="auto" w:fill="auto"/>
          </w:tcPr>
          <w:p w14:paraId="195A1C68" w14:textId="77777777" w:rsidR="00B16428" w:rsidRPr="00565A92" w:rsidRDefault="00B16428" w:rsidP="00692FF2">
            <w:pPr>
              <w:pStyle w:val="Tabelle"/>
              <w:tabs>
                <w:tab w:val="right" w:pos="3900"/>
              </w:tabs>
              <w:rPr>
                <w:szCs w:val="18"/>
              </w:rPr>
            </w:pPr>
            <w:r w:rsidRPr="00F33934">
              <w:rPr>
                <w:szCs w:val="18"/>
              </w:rPr>
              <w:object w:dxaOrig="1454" w:dyaOrig="941" w14:anchorId="195A1E56">
                <v:shape id="_x0000_i1790" type="#_x0000_t75" style="width:72.75pt;height:46.5pt" o:ole="">
                  <v:imagedata r:id="rId71" o:title=""/>
                </v:shape>
                <o:OLEObject Type="Embed" ProgID="AcroExch.Document.DC" ShapeID="_x0000_i1790" DrawAspect="Icon" ObjectID="_1621929353" r:id="rId73"/>
              </w:object>
            </w:r>
          </w:p>
        </w:tc>
        <w:tc>
          <w:tcPr>
            <w:tcW w:w="1206" w:type="dxa"/>
          </w:tcPr>
          <w:p w14:paraId="195A1C69" w14:textId="77777777" w:rsidR="00B16428" w:rsidRPr="00F33934" w:rsidRDefault="00B16428" w:rsidP="00692FF2">
            <w:pPr>
              <w:pStyle w:val="Tabelle"/>
              <w:tabs>
                <w:tab w:val="right" w:pos="3900"/>
              </w:tabs>
              <w:rPr>
                <w:szCs w:val="18"/>
              </w:rPr>
            </w:pPr>
            <w:r w:rsidRPr="00F33934">
              <w:rPr>
                <w:rFonts w:cs="Arial"/>
                <w:szCs w:val="18"/>
              </w:rPr>
              <w:t>nein</w:t>
            </w:r>
          </w:p>
        </w:tc>
        <w:tc>
          <w:tcPr>
            <w:tcW w:w="1559" w:type="dxa"/>
          </w:tcPr>
          <w:p w14:paraId="195A1C6A" w14:textId="77777777" w:rsidR="00B16428" w:rsidRPr="00565A92" w:rsidRDefault="00B16428" w:rsidP="00692FF2">
            <w:pPr>
              <w:pStyle w:val="Tabelle"/>
              <w:tabs>
                <w:tab w:val="right" w:pos="3900"/>
              </w:tabs>
              <w:rPr>
                <w:szCs w:val="18"/>
              </w:rPr>
            </w:pPr>
          </w:p>
        </w:tc>
      </w:tr>
      <w:tr w:rsidR="00B16428" w:rsidRPr="00565A92" w14:paraId="195A1C79" w14:textId="77777777" w:rsidTr="00AF3642">
        <w:tc>
          <w:tcPr>
            <w:tcW w:w="391" w:type="dxa"/>
          </w:tcPr>
          <w:p w14:paraId="195A1C6C"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6D" w14:textId="77777777" w:rsidR="00B16428" w:rsidRPr="00565A92" w:rsidRDefault="00B16428" w:rsidP="00692FF2">
            <w:pPr>
              <w:pStyle w:val="Tabelle"/>
              <w:tabs>
                <w:tab w:val="right" w:pos="3900"/>
              </w:tabs>
              <w:rPr>
                <w:szCs w:val="18"/>
              </w:rPr>
            </w:pPr>
            <w:r w:rsidRPr="00565A92">
              <w:rPr>
                <w:szCs w:val="18"/>
              </w:rPr>
              <w:t>Besondere Haftungs-verhältnisse (</w:t>
            </w:r>
            <w:proofErr w:type="spellStart"/>
            <w:proofErr w:type="gramStart"/>
            <w:r w:rsidRPr="00565A92">
              <w:rPr>
                <w:szCs w:val="18"/>
              </w:rPr>
              <w:t>Bürgschaf</w:t>
            </w:r>
            <w:r>
              <w:rPr>
                <w:szCs w:val="18"/>
              </w:rPr>
              <w:t>-</w:t>
            </w:r>
            <w:r w:rsidRPr="00565A92">
              <w:rPr>
                <w:szCs w:val="18"/>
              </w:rPr>
              <w:t>ten</w:t>
            </w:r>
            <w:proofErr w:type="spellEnd"/>
            <w:proofErr w:type="gramEnd"/>
            <w:r w:rsidRPr="00565A92">
              <w:rPr>
                <w:szCs w:val="18"/>
              </w:rPr>
              <w:t>)</w:t>
            </w:r>
          </w:p>
          <w:p w14:paraId="195A1C6E" w14:textId="77777777" w:rsidR="00B16428" w:rsidRPr="00565A92" w:rsidRDefault="00B16428" w:rsidP="00692FF2">
            <w:pPr>
              <w:pStyle w:val="Tabelle"/>
              <w:tabs>
                <w:tab w:val="right" w:pos="3900"/>
              </w:tabs>
              <w:rPr>
                <w:szCs w:val="18"/>
              </w:rPr>
            </w:pPr>
          </w:p>
        </w:tc>
        <w:tc>
          <w:tcPr>
            <w:tcW w:w="3471" w:type="dxa"/>
            <w:shd w:val="clear" w:color="auto" w:fill="auto"/>
          </w:tcPr>
          <w:p w14:paraId="195A1C6F" w14:textId="77777777" w:rsidR="00B16428" w:rsidRPr="00565A92" w:rsidRDefault="00B16428" w:rsidP="00692FF2">
            <w:pPr>
              <w:pStyle w:val="Tabelle"/>
              <w:tabs>
                <w:tab w:val="right" w:pos="3900"/>
              </w:tabs>
              <w:rPr>
                <w:szCs w:val="18"/>
              </w:rPr>
            </w:pPr>
            <w:r w:rsidRPr="00565A92">
              <w:rPr>
                <w:szCs w:val="18"/>
              </w:rPr>
              <w:t>Diese werden manuell durch die Rendantur erstellt.</w:t>
            </w:r>
          </w:p>
          <w:p w14:paraId="195A1C70" w14:textId="77777777" w:rsidR="00B16428" w:rsidRPr="00565A92" w:rsidRDefault="00B16428" w:rsidP="00692FF2">
            <w:pPr>
              <w:pStyle w:val="Tabelle"/>
              <w:tabs>
                <w:tab w:val="right" w:pos="3900"/>
              </w:tabs>
              <w:rPr>
                <w:szCs w:val="18"/>
              </w:rPr>
            </w:pPr>
          </w:p>
        </w:tc>
        <w:tc>
          <w:tcPr>
            <w:tcW w:w="993" w:type="dxa"/>
            <w:shd w:val="clear" w:color="auto" w:fill="auto"/>
          </w:tcPr>
          <w:p w14:paraId="195A1C71" w14:textId="77777777" w:rsidR="00B16428" w:rsidRPr="00565A92" w:rsidRDefault="00B16428" w:rsidP="00692FF2">
            <w:pPr>
              <w:pStyle w:val="Tabelle"/>
              <w:tabs>
                <w:tab w:val="right" w:pos="3900"/>
              </w:tabs>
              <w:rPr>
                <w:szCs w:val="18"/>
              </w:rPr>
            </w:pPr>
          </w:p>
        </w:tc>
        <w:tc>
          <w:tcPr>
            <w:tcW w:w="1417" w:type="dxa"/>
            <w:shd w:val="clear" w:color="auto" w:fill="auto"/>
          </w:tcPr>
          <w:p w14:paraId="195A1C72" w14:textId="77777777" w:rsidR="00B16428" w:rsidRPr="00565A92" w:rsidRDefault="00B16428" w:rsidP="00692FF2">
            <w:pPr>
              <w:pStyle w:val="Tabelle"/>
              <w:tabs>
                <w:tab w:val="right" w:pos="3900"/>
              </w:tabs>
              <w:rPr>
                <w:szCs w:val="18"/>
              </w:rPr>
            </w:pPr>
            <w:r w:rsidRPr="00565A92">
              <w:rPr>
                <w:szCs w:val="18"/>
              </w:rPr>
              <w:t>nein</w:t>
            </w:r>
          </w:p>
        </w:tc>
        <w:tc>
          <w:tcPr>
            <w:tcW w:w="1559" w:type="dxa"/>
            <w:shd w:val="clear" w:color="auto" w:fill="auto"/>
          </w:tcPr>
          <w:p w14:paraId="195A1C73" w14:textId="77777777" w:rsidR="00B16428" w:rsidRPr="00565A92" w:rsidRDefault="00B16428" w:rsidP="00692FF2">
            <w:pPr>
              <w:pStyle w:val="Tabelle"/>
              <w:tabs>
                <w:tab w:val="right" w:pos="3900"/>
              </w:tabs>
              <w:rPr>
                <w:szCs w:val="18"/>
              </w:rPr>
            </w:pPr>
          </w:p>
        </w:tc>
        <w:tc>
          <w:tcPr>
            <w:tcW w:w="1701" w:type="dxa"/>
            <w:shd w:val="clear" w:color="auto" w:fill="auto"/>
          </w:tcPr>
          <w:p w14:paraId="195A1C74" w14:textId="77777777" w:rsidR="00B16428" w:rsidRDefault="00034438" w:rsidP="00692FF2">
            <w:pPr>
              <w:pStyle w:val="Tabelle"/>
              <w:tabs>
                <w:tab w:val="right" w:pos="3900"/>
              </w:tabs>
              <w:rPr>
                <w:szCs w:val="18"/>
              </w:rPr>
            </w:pPr>
            <w:r w:rsidRPr="00565A92">
              <w:rPr>
                <w:szCs w:val="18"/>
              </w:rPr>
              <w:t>J</w:t>
            </w:r>
            <w:r w:rsidR="00B16428" w:rsidRPr="00565A92">
              <w:rPr>
                <w:szCs w:val="18"/>
              </w:rPr>
              <w:t>a</w:t>
            </w:r>
          </w:p>
          <w:p w14:paraId="195A1C75" w14:textId="77777777" w:rsidR="00034438" w:rsidRPr="00565A92" w:rsidRDefault="00034438" w:rsidP="00692FF2">
            <w:pPr>
              <w:pStyle w:val="Tabelle"/>
              <w:tabs>
                <w:tab w:val="right" w:pos="3900"/>
              </w:tabs>
              <w:rPr>
                <w:szCs w:val="18"/>
              </w:rPr>
            </w:pPr>
            <w:r w:rsidRPr="00D35149">
              <w:rPr>
                <w:szCs w:val="18"/>
              </w:rPr>
              <w:t>Kopie der Bürgschaft</w:t>
            </w:r>
          </w:p>
        </w:tc>
        <w:tc>
          <w:tcPr>
            <w:tcW w:w="1560" w:type="dxa"/>
            <w:shd w:val="clear" w:color="auto" w:fill="auto"/>
          </w:tcPr>
          <w:p w14:paraId="195A1C76" w14:textId="77777777" w:rsidR="00B16428" w:rsidRPr="00565A92" w:rsidRDefault="00B16428" w:rsidP="00692FF2">
            <w:pPr>
              <w:pStyle w:val="Tabelle"/>
              <w:tabs>
                <w:tab w:val="right" w:pos="3900"/>
              </w:tabs>
              <w:rPr>
                <w:szCs w:val="18"/>
              </w:rPr>
            </w:pPr>
          </w:p>
        </w:tc>
        <w:tc>
          <w:tcPr>
            <w:tcW w:w="1206" w:type="dxa"/>
          </w:tcPr>
          <w:p w14:paraId="195A1C77" w14:textId="77777777" w:rsidR="00B16428" w:rsidRPr="00565A92" w:rsidRDefault="00B16428" w:rsidP="00692FF2">
            <w:pPr>
              <w:pStyle w:val="Tabelle"/>
              <w:tabs>
                <w:tab w:val="right" w:pos="3900"/>
              </w:tabs>
              <w:rPr>
                <w:szCs w:val="18"/>
              </w:rPr>
            </w:pPr>
            <w:r w:rsidRPr="00565A92">
              <w:rPr>
                <w:szCs w:val="18"/>
              </w:rPr>
              <w:t>ja</w:t>
            </w:r>
          </w:p>
        </w:tc>
        <w:tc>
          <w:tcPr>
            <w:tcW w:w="1559" w:type="dxa"/>
          </w:tcPr>
          <w:p w14:paraId="195A1C78" w14:textId="77777777" w:rsidR="00B16428" w:rsidRPr="00565A92" w:rsidRDefault="00B16428" w:rsidP="00692FF2">
            <w:pPr>
              <w:pStyle w:val="Tabelle"/>
              <w:tabs>
                <w:tab w:val="right" w:pos="3900"/>
              </w:tabs>
              <w:rPr>
                <w:szCs w:val="18"/>
              </w:rPr>
            </w:pPr>
          </w:p>
        </w:tc>
      </w:tr>
      <w:tr w:rsidR="00B16428" w:rsidRPr="00565A92" w14:paraId="195A1C87" w14:textId="77777777" w:rsidTr="00AF3642">
        <w:tc>
          <w:tcPr>
            <w:tcW w:w="391" w:type="dxa"/>
          </w:tcPr>
          <w:p w14:paraId="195A1C7A"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7B" w14:textId="77777777" w:rsidR="00B16428" w:rsidRPr="00565A92" w:rsidRDefault="00B16428" w:rsidP="00692FF2">
            <w:pPr>
              <w:pStyle w:val="Tabelle"/>
              <w:tabs>
                <w:tab w:val="right" w:pos="3900"/>
              </w:tabs>
              <w:rPr>
                <w:szCs w:val="18"/>
              </w:rPr>
            </w:pPr>
            <w:r w:rsidRPr="00565A92">
              <w:rPr>
                <w:szCs w:val="18"/>
              </w:rPr>
              <w:t>Erhaltene Bürgschaften</w:t>
            </w:r>
          </w:p>
        </w:tc>
        <w:tc>
          <w:tcPr>
            <w:tcW w:w="3471" w:type="dxa"/>
            <w:shd w:val="clear" w:color="auto" w:fill="auto"/>
          </w:tcPr>
          <w:p w14:paraId="195A1C7C" w14:textId="77777777" w:rsidR="00B16428" w:rsidRPr="00565A92" w:rsidRDefault="00B16428" w:rsidP="00692FF2">
            <w:pPr>
              <w:pStyle w:val="Tabelle"/>
              <w:tabs>
                <w:tab w:val="right" w:pos="3900"/>
              </w:tabs>
              <w:rPr>
                <w:szCs w:val="18"/>
              </w:rPr>
            </w:pPr>
            <w:r w:rsidRPr="00565A92">
              <w:rPr>
                <w:szCs w:val="18"/>
              </w:rPr>
              <w:t>Erhaltene Bürgschaften können über die Anwendung Posten ausgewertet werden.</w:t>
            </w:r>
          </w:p>
          <w:p w14:paraId="195A1C7D" w14:textId="77777777" w:rsidR="00B16428" w:rsidRPr="00565A92" w:rsidRDefault="00B16428" w:rsidP="00692FF2">
            <w:pPr>
              <w:pStyle w:val="Tabelle"/>
              <w:tabs>
                <w:tab w:val="right" w:pos="3900"/>
              </w:tabs>
              <w:rPr>
                <w:szCs w:val="18"/>
              </w:rPr>
            </w:pPr>
          </w:p>
          <w:p w14:paraId="195A1C7E" w14:textId="671A9358" w:rsidR="00B16428" w:rsidRPr="00565A92" w:rsidRDefault="00B16428" w:rsidP="00CA0DFF">
            <w:pPr>
              <w:pStyle w:val="Tabelle"/>
              <w:tabs>
                <w:tab w:val="right" w:pos="3900"/>
              </w:tabs>
              <w:rPr>
                <w:i/>
                <w:szCs w:val="18"/>
              </w:rPr>
            </w:pPr>
            <w:r w:rsidRPr="00565A92">
              <w:rPr>
                <w:rFonts w:cs="Arial"/>
                <w:b/>
                <w:szCs w:val="18"/>
                <w:u w:val="single"/>
              </w:rPr>
              <w:t>Pfad:</w:t>
            </w:r>
            <w:r w:rsidRPr="00565A92">
              <w:rPr>
                <w:i/>
                <w:szCs w:val="18"/>
              </w:rPr>
              <w:t xml:space="preserve"> Kontokorrent/ Vorgänge bearbeiten/ Posten</w:t>
            </w:r>
            <w:r w:rsidR="00D35149">
              <w:rPr>
                <w:i/>
                <w:szCs w:val="18"/>
              </w:rPr>
              <w:t xml:space="preserve"> </w:t>
            </w:r>
            <w:r w:rsidRPr="00565A92">
              <w:rPr>
                <w:i/>
                <w:szCs w:val="18"/>
              </w:rPr>
              <w:t>(Postensalden drucken)</w:t>
            </w:r>
          </w:p>
          <w:p w14:paraId="195A1C7F" w14:textId="77777777" w:rsidR="00B16428" w:rsidRPr="00565A92" w:rsidRDefault="00B16428" w:rsidP="00692FF2">
            <w:pPr>
              <w:pStyle w:val="Tabelle"/>
              <w:tabs>
                <w:tab w:val="right" w:pos="3900"/>
              </w:tabs>
              <w:rPr>
                <w:szCs w:val="18"/>
              </w:rPr>
            </w:pPr>
          </w:p>
        </w:tc>
        <w:tc>
          <w:tcPr>
            <w:tcW w:w="993" w:type="dxa"/>
            <w:shd w:val="clear" w:color="auto" w:fill="auto"/>
          </w:tcPr>
          <w:p w14:paraId="195A1C80" w14:textId="77777777" w:rsidR="00B16428" w:rsidRPr="00565A92" w:rsidRDefault="00B16428" w:rsidP="00692FF2">
            <w:pPr>
              <w:pStyle w:val="Tabelle"/>
              <w:tabs>
                <w:tab w:val="right" w:pos="3900"/>
              </w:tabs>
              <w:rPr>
                <w:szCs w:val="18"/>
              </w:rPr>
            </w:pPr>
            <w:r w:rsidRPr="00565A92">
              <w:rPr>
                <w:szCs w:val="18"/>
              </w:rPr>
              <w:t>Standard</w:t>
            </w:r>
          </w:p>
        </w:tc>
        <w:tc>
          <w:tcPr>
            <w:tcW w:w="1417" w:type="dxa"/>
            <w:shd w:val="clear" w:color="auto" w:fill="auto"/>
          </w:tcPr>
          <w:p w14:paraId="195A1C81" w14:textId="77777777" w:rsidR="00B16428" w:rsidRPr="00565A92" w:rsidRDefault="00B16428" w:rsidP="00692FF2">
            <w:pPr>
              <w:pStyle w:val="Tabelle"/>
              <w:tabs>
                <w:tab w:val="right" w:pos="3900"/>
              </w:tabs>
              <w:rPr>
                <w:szCs w:val="18"/>
              </w:rPr>
            </w:pPr>
            <w:r w:rsidRPr="00565A92">
              <w:rPr>
                <w:szCs w:val="18"/>
              </w:rPr>
              <w:t>nein</w:t>
            </w:r>
          </w:p>
        </w:tc>
        <w:tc>
          <w:tcPr>
            <w:tcW w:w="1559" w:type="dxa"/>
            <w:shd w:val="clear" w:color="auto" w:fill="auto"/>
          </w:tcPr>
          <w:p w14:paraId="195A1C82" w14:textId="77777777" w:rsidR="00B16428" w:rsidRPr="00565A92" w:rsidRDefault="00B16428" w:rsidP="00692FF2">
            <w:pPr>
              <w:pStyle w:val="Tabelle"/>
              <w:tabs>
                <w:tab w:val="right" w:pos="3900"/>
              </w:tabs>
              <w:rPr>
                <w:szCs w:val="18"/>
              </w:rPr>
            </w:pPr>
          </w:p>
        </w:tc>
        <w:tc>
          <w:tcPr>
            <w:tcW w:w="1701" w:type="dxa"/>
            <w:shd w:val="clear" w:color="auto" w:fill="auto"/>
          </w:tcPr>
          <w:p w14:paraId="195A1C83" w14:textId="77777777" w:rsidR="00B16428" w:rsidRPr="00565A92" w:rsidRDefault="00034438" w:rsidP="00692FF2">
            <w:pPr>
              <w:pStyle w:val="Tabelle"/>
              <w:tabs>
                <w:tab w:val="right" w:pos="3900"/>
              </w:tabs>
              <w:rPr>
                <w:szCs w:val="18"/>
              </w:rPr>
            </w:pPr>
            <w:r w:rsidRPr="007457A0">
              <w:rPr>
                <w:szCs w:val="18"/>
              </w:rPr>
              <w:object w:dxaOrig="1454" w:dyaOrig="941" w14:anchorId="195A1E57">
                <v:shape id="_x0000_i1791" type="#_x0000_t75" style="width:72.75pt;height:46.5pt" o:ole="">
                  <v:imagedata r:id="rId74" o:title=""/>
                </v:shape>
                <o:OLEObject Type="Embed" ProgID="AcroExch.Document.DC" ShapeID="_x0000_i1791" DrawAspect="Icon" ObjectID="_1621929354" r:id="rId75"/>
              </w:object>
            </w:r>
          </w:p>
        </w:tc>
        <w:tc>
          <w:tcPr>
            <w:tcW w:w="1560" w:type="dxa"/>
            <w:shd w:val="clear" w:color="auto" w:fill="auto"/>
          </w:tcPr>
          <w:p w14:paraId="195A1C84" w14:textId="77777777" w:rsidR="00B16428" w:rsidRPr="00565A92" w:rsidRDefault="00B16428" w:rsidP="00692FF2">
            <w:pPr>
              <w:pStyle w:val="Tabelle"/>
              <w:tabs>
                <w:tab w:val="right" w:pos="3900"/>
              </w:tabs>
              <w:rPr>
                <w:szCs w:val="18"/>
              </w:rPr>
            </w:pPr>
            <w:r w:rsidRPr="007457A0">
              <w:rPr>
                <w:szCs w:val="18"/>
              </w:rPr>
              <w:object w:dxaOrig="1454" w:dyaOrig="941" w14:anchorId="195A1E58">
                <v:shape id="_x0000_i1792" type="#_x0000_t75" style="width:72.75pt;height:46.5pt" o:ole="">
                  <v:imagedata r:id="rId76" o:title=""/>
                </v:shape>
                <o:OLEObject Type="Embed" ProgID="AcroExch.Document.DC" ShapeID="_x0000_i1792" DrawAspect="Icon" ObjectID="_1621929355" r:id="rId77"/>
              </w:object>
            </w:r>
          </w:p>
        </w:tc>
        <w:tc>
          <w:tcPr>
            <w:tcW w:w="1206" w:type="dxa"/>
          </w:tcPr>
          <w:p w14:paraId="195A1C85" w14:textId="77777777" w:rsidR="00B16428" w:rsidRPr="00F33934" w:rsidRDefault="00B16428" w:rsidP="00692FF2">
            <w:pPr>
              <w:pStyle w:val="Tabelle"/>
              <w:tabs>
                <w:tab w:val="right" w:pos="3900"/>
              </w:tabs>
              <w:rPr>
                <w:szCs w:val="18"/>
              </w:rPr>
            </w:pPr>
            <w:r w:rsidRPr="00F33934">
              <w:rPr>
                <w:rFonts w:cs="Arial"/>
                <w:szCs w:val="18"/>
              </w:rPr>
              <w:t>nein</w:t>
            </w:r>
          </w:p>
        </w:tc>
        <w:tc>
          <w:tcPr>
            <w:tcW w:w="1559" w:type="dxa"/>
          </w:tcPr>
          <w:p w14:paraId="195A1C86" w14:textId="77777777" w:rsidR="00B16428" w:rsidRPr="00565A92" w:rsidRDefault="00B16428" w:rsidP="00692FF2">
            <w:pPr>
              <w:pStyle w:val="Tabelle"/>
              <w:tabs>
                <w:tab w:val="right" w:pos="3900"/>
              </w:tabs>
              <w:rPr>
                <w:szCs w:val="18"/>
              </w:rPr>
            </w:pPr>
          </w:p>
        </w:tc>
      </w:tr>
      <w:tr w:rsidR="00B16428" w:rsidRPr="00565A92" w14:paraId="195A1C94" w14:textId="77777777" w:rsidTr="00AF3642">
        <w:tc>
          <w:tcPr>
            <w:tcW w:w="391" w:type="dxa"/>
          </w:tcPr>
          <w:p w14:paraId="195A1C88" w14:textId="77777777" w:rsidR="00B16428" w:rsidRPr="00565A92"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89" w14:textId="77777777" w:rsidR="00B16428" w:rsidRPr="00565A92" w:rsidRDefault="00B16428" w:rsidP="00692FF2">
            <w:pPr>
              <w:pStyle w:val="Tabelle"/>
              <w:tabs>
                <w:tab w:val="right" w:pos="3900"/>
              </w:tabs>
              <w:rPr>
                <w:szCs w:val="18"/>
              </w:rPr>
            </w:pPr>
            <w:r w:rsidRPr="00565A92">
              <w:rPr>
                <w:szCs w:val="18"/>
              </w:rPr>
              <w:t>Erläuterung wesentlicher Bilanz- und GuV-Posten</w:t>
            </w:r>
          </w:p>
          <w:p w14:paraId="195A1C8A" w14:textId="77777777" w:rsidR="00B16428" w:rsidRPr="00565A92" w:rsidRDefault="00B16428" w:rsidP="00692FF2">
            <w:pPr>
              <w:pStyle w:val="Tabelle"/>
              <w:tabs>
                <w:tab w:val="right" w:pos="3900"/>
              </w:tabs>
              <w:rPr>
                <w:szCs w:val="18"/>
              </w:rPr>
            </w:pPr>
          </w:p>
        </w:tc>
        <w:tc>
          <w:tcPr>
            <w:tcW w:w="3471" w:type="dxa"/>
            <w:shd w:val="clear" w:color="auto" w:fill="auto"/>
          </w:tcPr>
          <w:p w14:paraId="195A1C8B" w14:textId="77777777" w:rsidR="00B16428" w:rsidRPr="00565A92" w:rsidRDefault="00B16428" w:rsidP="00A32461">
            <w:pPr>
              <w:pStyle w:val="Tabelle"/>
              <w:tabs>
                <w:tab w:val="right" w:pos="3900"/>
              </w:tabs>
              <w:rPr>
                <w:szCs w:val="18"/>
              </w:rPr>
            </w:pPr>
            <w:r w:rsidRPr="00565A92">
              <w:rPr>
                <w:szCs w:val="18"/>
              </w:rPr>
              <w:t>Im Falle von Auffälligkeiten und Besonderheiten müssen manuelle Erläuterungen ergänzt werden.</w:t>
            </w:r>
          </w:p>
          <w:p w14:paraId="195A1C8C" w14:textId="77777777" w:rsidR="00B16428" w:rsidRPr="00565A92" w:rsidRDefault="00B16428" w:rsidP="00A32461">
            <w:pPr>
              <w:pStyle w:val="Tabelle"/>
              <w:tabs>
                <w:tab w:val="right" w:pos="3900"/>
              </w:tabs>
              <w:rPr>
                <w:szCs w:val="18"/>
              </w:rPr>
            </w:pPr>
          </w:p>
        </w:tc>
        <w:tc>
          <w:tcPr>
            <w:tcW w:w="993" w:type="dxa"/>
            <w:shd w:val="clear" w:color="auto" w:fill="auto"/>
          </w:tcPr>
          <w:p w14:paraId="195A1C8D" w14:textId="77777777" w:rsidR="00B16428" w:rsidRPr="00565A92" w:rsidRDefault="00B16428" w:rsidP="00692FF2">
            <w:pPr>
              <w:pStyle w:val="Tabelle"/>
              <w:tabs>
                <w:tab w:val="right" w:pos="3900"/>
              </w:tabs>
              <w:rPr>
                <w:szCs w:val="18"/>
              </w:rPr>
            </w:pPr>
          </w:p>
        </w:tc>
        <w:tc>
          <w:tcPr>
            <w:tcW w:w="1417" w:type="dxa"/>
            <w:shd w:val="clear" w:color="auto" w:fill="auto"/>
          </w:tcPr>
          <w:p w14:paraId="195A1C8E" w14:textId="77777777" w:rsidR="00B16428" w:rsidRPr="00565A92" w:rsidRDefault="00B16428" w:rsidP="00692FF2">
            <w:pPr>
              <w:pStyle w:val="Tabelle"/>
              <w:tabs>
                <w:tab w:val="right" w:pos="3900"/>
              </w:tabs>
              <w:rPr>
                <w:szCs w:val="18"/>
              </w:rPr>
            </w:pPr>
            <w:r w:rsidRPr="00565A92">
              <w:rPr>
                <w:szCs w:val="18"/>
              </w:rPr>
              <w:t>ja</w:t>
            </w:r>
          </w:p>
        </w:tc>
        <w:tc>
          <w:tcPr>
            <w:tcW w:w="1559" w:type="dxa"/>
            <w:shd w:val="clear" w:color="auto" w:fill="auto"/>
          </w:tcPr>
          <w:p w14:paraId="195A1C8F" w14:textId="77777777" w:rsidR="00B16428" w:rsidRPr="00565A92" w:rsidRDefault="00B16428" w:rsidP="00692FF2">
            <w:pPr>
              <w:pStyle w:val="Tabelle"/>
              <w:tabs>
                <w:tab w:val="right" w:pos="3900"/>
              </w:tabs>
              <w:rPr>
                <w:szCs w:val="18"/>
              </w:rPr>
            </w:pPr>
          </w:p>
        </w:tc>
        <w:tc>
          <w:tcPr>
            <w:tcW w:w="1701" w:type="dxa"/>
            <w:shd w:val="clear" w:color="auto" w:fill="auto"/>
          </w:tcPr>
          <w:p w14:paraId="195A1C90" w14:textId="77777777" w:rsidR="00B16428" w:rsidRPr="00565A92" w:rsidRDefault="00B16428" w:rsidP="00692FF2">
            <w:pPr>
              <w:pStyle w:val="Tabelle"/>
              <w:tabs>
                <w:tab w:val="right" w:pos="3900"/>
              </w:tabs>
              <w:rPr>
                <w:szCs w:val="18"/>
              </w:rPr>
            </w:pPr>
            <w:r w:rsidRPr="00565A92">
              <w:rPr>
                <w:szCs w:val="18"/>
              </w:rPr>
              <w:t>ja</w:t>
            </w:r>
          </w:p>
        </w:tc>
        <w:tc>
          <w:tcPr>
            <w:tcW w:w="1560" w:type="dxa"/>
            <w:shd w:val="clear" w:color="auto" w:fill="auto"/>
          </w:tcPr>
          <w:p w14:paraId="195A1C91" w14:textId="77777777" w:rsidR="00B16428" w:rsidRPr="00565A92" w:rsidRDefault="00B16428" w:rsidP="00692FF2">
            <w:pPr>
              <w:pStyle w:val="Tabelle"/>
              <w:tabs>
                <w:tab w:val="right" w:pos="3900"/>
              </w:tabs>
              <w:rPr>
                <w:szCs w:val="18"/>
              </w:rPr>
            </w:pPr>
          </w:p>
        </w:tc>
        <w:tc>
          <w:tcPr>
            <w:tcW w:w="1206" w:type="dxa"/>
          </w:tcPr>
          <w:p w14:paraId="195A1C92" w14:textId="77777777" w:rsidR="00B16428" w:rsidRPr="00F33934" w:rsidRDefault="00B16428" w:rsidP="00692FF2">
            <w:pPr>
              <w:pStyle w:val="Tabelle"/>
              <w:tabs>
                <w:tab w:val="right" w:pos="3900"/>
              </w:tabs>
              <w:rPr>
                <w:szCs w:val="18"/>
              </w:rPr>
            </w:pPr>
            <w:r w:rsidRPr="00F33934">
              <w:rPr>
                <w:rFonts w:cs="Arial"/>
                <w:szCs w:val="18"/>
              </w:rPr>
              <w:t>nein</w:t>
            </w:r>
          </w:p>
        </w:tc>
        <w:tc>
          <w:tcPr>
            <w:tcW w:w="1559" w:type="dxa"/>
          </w:tcPr>
          <w:p w14:paraId="195A1C93" w14:textId="77777777" w:rsidR="00B16428" w:rsidRPr="00565A92" w:rsidRDefault="00B16428" w:rsidP="00692FF2">
            <w:pPr>
              <w:pStyle w:val="Tabelle"/>
              <w:tabs>
                <w:tab w:val="right" w:pos="3900"/>
              </w:tabs>
              <w:rPr>
                <w:szCs w:val="18"/>
              </w:rPr>
            </w:pPr>
          </w:p>
        </w:tc>
      </w:tr>
      <w:tr w:rsidR="00B16428" w:rsidRPr="00565A92" w14:paraId="195A1CA1" w14:textId="77777777" w:rsidTr="00AF3642">
        <w:tc>
          <w:tcPr>
            <w:tcW w:w="391" w:type="dxa"/>
          </w:tcPr>
          <w:p w14:paraId="195A1C95" w14:textId="77777777" w:rsidR="00B16428" w:rsidRPr="008C52B6"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96" w14:textId="77777777" w:rsidR="00B16428" w:rsidRPr="008C52B6" w:rsidRDefault="00B16428" w:rsidP="00132030">
            <w:pPr>
              <w:pStyle w:val="Tabelle"/>
              <w:tabs>
                <w:tab w:val="right" w:pos="3900"/>
              </w:tabs>
              <w:rPr>
                <w:szCs w:val="18"/>
              </w:rPr>
            </w:pPr>
            <w:proofErr w:type="spellStart"/>
            <w:r w:rsidRPr="008C52B6">
              <w:rPr>
                <w:szCs w:val="18"/>
              </w:rPr>
              <w:t>AObj-</w:t>
            </w:r>
            <w:r w:rsidRPr="00D35149">
              <w:rPr>
                <w:szCs w:val="18"/>
              </w:rPr>
              <w:t>Ergebnis</w:t>
            </w:r>
            <w:r w:rsidRPr="008C52B6">
              <w:rPr>
                <w:szCs w:val="18"/>
              </w:rPr>
              <w:t>be-richt</w:t>
            </w:r>
            <w:proofErr w:type="spellEnd"/>
          </w:p>
        </w:tc>
        <w:tc>
          <w:tcPr>
            <w:tcW w:w="3471" w:type="dxa"/>
          </w:tcPr>
          <w:p w14:paraId="195A1C97" w14:textId="77777777" w:rsidR="00034438" w:rsidRPr="008228FC" w:rsidRDefault="00034438" w:rsidP="00034438">
            <w:pPr>
              <w:pStyle w:val="Tabelle"/>
              <w:rPr>
                <w:rFonts w:cs="Arial"/>
                <w:szCs w:val="18"/>
              </w:rPr>
            </w:pPr>
            <w:r w:rsidRPr="008228FC">
              <w:rPr>
                <w:rFonts w:cs="Arial"/>
                <w:szCs w:val="18"/>
              </w:rPr>
              <w:t xml:space="preserve">Dieser Report stellt die </w:t>
            </w:r>
            <w:r>
              <w:rPr>
                <w:rFonts w:cs="Arial"/>
                <w:szCs w:val="18"/>
              </w:rPr>
              <w:t>Salden der Kostenstellen</w:t>
            </w:r>
            <w:r w:rsidRPr="008228FC">
              <w:rPr>
                <w:rFonts w:cs="Arial"/>
                <w:szCs w:val="18"/>
              </w:rPr>
              <w:t xml:space="preserve"> </w:t>
            </w:r>
            <w:r>
              <w:rPr>
                <w:rFonts w:cs="Arial"/>
                <w:szCs w:val="18"/>
              </w:rPr>
              <w:t>i</w:t>
            </w:r>
            <w:r w:rsidRPr="008228FC">
              <w:rPr>
                <w:rFonts w:cs="Arial"/>
                <w:szCs w:val="18"/>
              </w:rPr>
              <w:t>n einer Übersicht</w:t>
            </w:r>
            <w:r>
              <w:rPr>
                <w:rFonts w:cs="Arial"/>
                <w:szCs w:val="18"/>
              </w:rPr>
              <w:t>,</w:t>
            </w:r>
            <w:r w:rsidRPr="008228FC">
              <w:rPr>
                <w:rFonts w:cs="Arial"/>
                <w:szCs w:val="18"/>
              </w:rPr>
              <w:t xml:space="preserve"> getrennt nach Ausprägungen</w:t>
            </w:r>
            <w:r>
              <w:rPr>
                <w:rFonts w:cs="Arial"/>
                <w:szCs w:val="18"/>
              </w:rPr>
              <w:t>,</w:t>
            </w:r>
            <w:r w:rsidRPr="008228FC">
              <w:rPr>
                <w:rFonts w:cs="Arial"/>
                <w:szCs w:val="18"/>
              </w:rPr>
              <w:t xml:space="preserve"> zusammen. Sicht auf die Rücklagenentwicklung im Geschäftsjahr</w:t>
            </w:r>
            <w:r>
              <w:rPr>
                <w:rFonts w:cs="Arial"/>
                <w:szCs w:val="18"/>
              </w:rPr>
              <w:t xml:space="preserve"> und Hilfsmittel für die Abschlussbuchungen auf die Rücklagen</w:t>
            </w:r>
            <w:r w:rsidR="00A17556">
              <w:rPr>
                <w:rFonts w:cs="Arial"/>
                <w:szCs w:val="18"/>
              </w:rPr>
              <w:t>.</w:t>
            </w:r>
            <w:r>
              <w:rPr>
                <w:rFonts w:cs="Arial"/>
                <w:szCs w:val="18"/>
              </w:rPr>
              <w:t xml:space="preserve"> </w:t>
            </w:r>
          </w:p>
          <w:p w14:paraId="195A1C98" w14:textId="77777777" w:rsidR="00034438" w:rsidRPr="008228FC" w:rsidRDefault="00034438" w:rsidP="00034438">
            <w:pPr>
              <w:pStyle w:val="Tabelle"/>
              <w:rPr>
                <w:rFonts w:cs="Arial"/>
                <w:szCs w:val="18"/>
              </w:rPr>
            </w:pPr>
          </w:p>
          <w:p w14:paraId="195A1C99" w14:textId="77777777" w:rsidR="00B16428" w:rsidRPr="008C52B6" w:rsidRDefault="00034438" w:rsidP="00034438">
            <w:pPr>
              <w:pStyle w:val="Tabelle"/>
              <w:tabs>
                <w:tab w:val="right" w:pos="3900"/>
              </w:tabs>
              <w:rPr>
                <w:szCs w:val="18"/>
              </w:rPr>
            </w:pPr>
            <w:r w:rsidRPr="008228FC">
              <w:rPr>
                <w:rFonts w:cs="Arial"/>
                <w:b/>
                <w:szCs w:val="18"/>
                <w:u w:val="single"/>
              </w:rPr>
              <w:t>Pfad:</w:t>
            </w:r>
            <w:r w:rsidRPr="008228FC">
              <w:rPr>
                <w:rFonts w:cs="Arial"/>
                <w:szCs w:val="18"/>
              </w:rPr>
              <w:t xml:space="preserve"> </w:t>
            </w:r>
            <w:r w:rsidRPr="000F0D70">
              <w:rPr>
                <w:rFonts w:cs="Arial"/>
                <w:i/>
                <w:szCs w:val="18"/>
              </w:rPr>
              <w:t xml:space="preserve">KLR/ Reporte/ </w:t>
            </w:r>
            <w:proofErr w:type="spellStart"/>
            <w:r w:rsidRPr="000F0D70">
              <w:rPr>
                <w:rFonts w:cs="Arial"/>
                <w:i/>
                <w:szCs w:val="18"/>
              </w:rPr>
              <w:t>JA_AObj_Vergleich</w:t>
            </w:r>
            <w:proofErr w:type="spellEnd"/>
            <w:r w:rsidRPr="000F0D70">
              <w:rPr>
                <w:rFonts w:cs="Arial"/>
                <w:i/>
                <w:szCs w:val="18"/>
              </w:rPr>
              <w:t xml:space="preserve"> (125-20160502)</w:t>
            </w:r>
          </w:p>
        </w:tc>
        <w:tc>
          <w:tcPr>
            <w:tcW w:w="993" w:type="dxa"/>
            <w:shd w:val="clear" w:color="auto" w:fill="auto"/>
          </w:tcPr>
          <w:p w14:paraId="195A1C9A" w14:textId="77777777" w:rsidR="00B16428" w:rsidRPr="008C52B6" w:rsidRDefault="00B16428" w:rsidP="00B118E3">
            <w:pPr>
              <w:pStyle w:val="Tabelle"/>
              <w:tabs>
                <w:tab w:val="right" w:pos="3900"/>
              </w:tabs>
              <w:rPr>
                <w:szCs w:val="18"/>
              </w:rPr>
            </w:pPr>
            <w:r w:rsidRPr="008C52B6">
              <w:rPr>
                <w:szCs w:val="18"/>
              </w:rPr>
              <w:t>Report 125</w:t>
            </w:r>
          </w:p>
        </w:tc>
        <w:tc>
          <w:tcPr>
            <w:tcW w:w="1417" w:type="dxa"/>
            <w:shd w:val="clear" w:color="auto" w:fill="auto"/>
          </w:tcPr>
          <w:p w14:paraId="195A1C9B" w14:textId="77777777" w:rsidR="00B16428" w:rsidRPr="008C52B6" w:rsidRDefault="00B16428" w:rsidP="00B118E3">
            <w:pPr>
              <w:pStyle w:val="Tabelle"/>
              <w:tabs>
                <w:tab w:val="right" w:pos="3900"/>
              </w:tabs>
              <w:rPr>
                <w:szCs w:val="18"/>
              </w:rPr>
            </w:pPr>
            <w:r w:rsidRPr="008C52B6">
              <w:rPr>
                <w:szCs w:val="18"/>
              </w:rPr>
              <w:t>nein</w:t>
            </w:r>
          </w:p>
        </w:tc>
        <w:tc>
          <w:tcPr>
            <w:tcW w:w="1559" w:type="dxa"/>
            <w:shd w:val="clear" w:color="auto" w:fill="auto"/>
          </w:tcPr>
          <w:p w14:paraId="195A1C9C" w14:textId="77777777" w:rsidR="00B16428" w:rsidRPr="008C52B6" w:rsidRDefault="00B16428" w:rsidP="00B118E3">
            <w:pPr>
              <w:pStyle w:val="Tabelle"/>
              <w:tabs>
                <w:tab w:val="right" w:pos="3900"/>
              </w:tabs>
              <w:rPr>
                <w:szCs w:val="18"/>
              </w:rPr>
            </w:pPr>
          </w:p>
        </w:tc>
        <w:tc>
          <w:tcPr>
            <w:tcW w:w="1701" w:type="dxa"/>
            <w:shd w:val="clear" w:color="auto" w:fill="auto"/>
          </w:tcPr>
          <w:p w14:paraId="195A1C9D" w14:textId="77777777" w:rsidR="00B16428" w:rsidRPr="008C52B6" w:rsidRDefault="00B16428" w:rsidP="00722041">
            <w:pPr>
              <w:pStyle w:val="Tabelle"/>
              <w:tabs>
                <w:tab w:val="right" w:pos="3900"/>
              </w:tabs>
              <w:rPr>
                <w:szCs w:val="18"/>
              </w:rPr>
            </w:pPr>
            <w:r w:rsidRPr="008C52B6">
              <w:rPr>
                <w:szCs w:val="18"/>
              </w:rPr>
              <w:t>ja</w:t>
            </w:r>
          </w:p>
        </w:tc>
        <w:tc>
          <w:tcPr>
            <w:tcW w:w="1560" w:type="dxa"/>
            <w:shd w:val="clear" w:color="auto" w:fill="auto"/>
          </w:tcPr>
          <w:p w14:paraId="195A1C9E" w14:textId="77777777" w:rsidR="00B16428" w:rsidRPr="008C52B6" w:rsidRDefault="00081E59" w:rsidP="00B118E3">
            <w:pPr>
              <w:pStyle w:val="Tabelle"/>
              <w:tabs>
                <w:tab w:val="right" w:pos="3900"/>
              </w:tabs>
              <w:rPr>
                <w:szCs w:val="18"/>
              </w:rPr>
            </w:pPr>
            <w:r>
              <w:rPr>
                <w:szCs w:val="18"/>
              </w:rPr>
              <w:object w:dxaOrig="1531" w:dyaOrig="991" w14:anchorId="195A1E59">
                <v:shape id="_x0000_i1793" type="#_x0000_t75" style="width:76.5pt;height:49.5pt" o:ole="">
                  <v:imagedata r:id="rId78" o:title=""/>
                </v:shape>
                <o:OLEObject Type="Embed" ProgID="AcroExch.Document.DC" ShapeID="_x0000_i1793" DrawAspect="Icon" ObjectID="_1621929356" r:id="rId79"/>
              </w:object>
            </w:r>
          </w:p>
        </w:tc>
        <w:tc>
          <w:tcPr>
            <w:tcW w:w="1206" w:type="dxa"/>
          </w:tcPr>
          <w:p w14:paraId="195A1C9F" w14:textId="77777777" w:rsidR="00B16428" w:rsidRPr="008C52B6" w:rsidRDefault="00B16428" w:rsidP="000A71F6">
            <w:pPr>
              <w:pStyle w:val="Tabelle"/>
              <w:tabs>
                <w:tab w:val="right" w:pos="3900"/>
              </w:tabs>
              <w:rPr>
                <w:szCs w:val="18"/>
              </w:rPr>
            </w:pPr>
            <w:r w:rsidRPr="008C52B6">
              <w:rPr>
                <w:szCs w:val="18"/>
              </w:rPr>
              <w:t>ja</w:t>
            </w:r>
          </w:p>
        </w:tc>
        <w:tc>
          <w:tcPr>
            <w:tcW w:w="1559" w:type="dxa"/>
          </w:tcPr>
          <w:p w14:paraId="195A1CA0" w14:textId="77777777" w:rsidR="00B16428" w:rsidRPr="008C52B6" w:rsidRDefault="00081E59" w:rsidP="000A71F6">
            <w:pPr>
              <w:pStyle w:val="Tabelle"/>
              <w:tabs>
                <w:tab w:val="right" w:pos="3900"/>
              </w:tabs>
              <w:rPr>
                <w:szCs w:val="18"/>
              </w:rPr>
            </w:pPr>
            <w:r>
              <w:rPr>
                <w:szCs w:val="18"/>
              </w:rPr>
              <w:object w:dxaOrig="1531" w:dyaOrig="991" w14:anchorId="195A1E5A">
                <v:shape id="_x0000_i1794" type="#_x0000_t75" style="width:76.5pt;height:49.5pt" o:ole="">
                  <v:imagedata r:id="rId80" o:title=""/>
                </v:shape>
                <o:OLEObject Type="Embed" ProgID="AcroExch.Document.DC" ShapeID="_x0000_i1794" DrawAspect="Icon" ObjectID="_1621929357" r:id="rId81"/>
              </w:object>
            </w:r>
          </w:p>
        </w:tc>
      </w:tr>
      <w:tr w:rsidR="00B16428" w:rsidRPr="00565A92" w14:paraId="195A1CAC" w14:textId="77777777" w:rsidTr="00AF3642">
        <w:tc>
          <w:tcPr>
            <w:tcW w:w="391" w:type="dxa"/>
          </w:tcPr>
          <w:p w14:paraId="195A1CA2" w14:textId="77777777" w:rsidR="00B16428" w:rsidRPr="008C52B6" w:rsidRDefault="00B16428"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195A1CA3" w14:textId="77777777" w:rsidR="00B16428" w:rsidRPr="008C52B6" w:rsidRDefault="00B16428" w:rsidP="00132030">
            <w:pPr>
              <w:pStyle w:val="Tabelle"/>
              <w:tabs>
                <w:tab w:val="right" w:pos="3900"/>
              </w:tabs>
              <w:rPr>
                <w:szCs w:val="18"/>
              </w:rPr>
            </w:pPr>
            <w:r>
              <w:rPr>
                <w:szCs w:val="18"/>
              </w:rPr>
              <w:t>Fusionsbilanz</w:t>
            </w:r>
          </w:p>
        </w:tc>
        <w:tc>
          <w:tcPr>
            <w:tcW w:w="3471" w:type="dxa"/>
          </w:tcPr>
          <w:p w14:paraId="195A1CA4" w14:textId="77777777" w:rsidR="00B16428" w:rsidRPr="008C52B6" w:rsidRDefault="00B16428" w:rsidP="00F33934">
            <w:pPr>
              <w:pStyle w:val="Tabelle"/>
              <w:tabs>
                <w:tab w:val="right" w:pos="3900"/>
              </w:tabs>
              <w:rPr>
                <w:szCs w:val="18"/>
              </w:rPr>
            </w:pPr>
          </w:p>
        </w:tc>
        <w:tc>
          <w:tcPr>
            <w:tcW w:w="993" w:type="dxa"/>
            <w:shd w:val="clear" w:color="auto" w:fill="auto"/>
          </w:tcPr>
          <w:p w14:paraId="195A1CA5" w14:textId="77777777" w:rsidR="00B16428" w:rsidRPr="008C52B6" w:rsidRDefault="00B16428" w:rsidP="00B118E3">
            <w:pPr>
              <w:pStyle w:val="Tabelle"/>
              <w:tabs>
                <w:tab w:val="right" w:pos="3900"/>
              </w:tabs>
              <w:rPr>
                <w:szCs w:val="18"/>
              </w:rPr>
            </w:pPr>
            <w:r>
              <w:rPr>
                <w:szCs w:val="18"/>
              </w:rPr>
              <w:t>Report 150</w:t>
            </w:r>
          </w:p>
        </w:tc>
        <w:tc>
          <w:tcPr>
            <w:tcW w:w="1417" w:type="dxa"/>
            <w:shd w:val="clear" w:color="auto" w:fill="auto"/>
          </w:tcPr>
          <w:p w14:paraId="195A1CA6" w14:textId="54816C50" w:rsidR="00B16428" w:rsidRPr="008C52B6" w:rsidRDefault="00D35149" w:rsidP="00B118E3">
            <w:pPr>
              <w:pStyle w:val="Tabelle"/>
              <w:tabs>
                <w:tab w:val="right" w:pos="3900"/>
              </w:tabs>
              <w:rPr>
                <w:szCs w:val="18"/>
              </w:rPr>
            </w:pPr>
            <w:r>
              <w:rPr>
                <w:szCs w:val="18"/>
              </w:rPr>
              <w:t>n</w:t>
            </w:r>
            <w:r w:rsidR="00B16428">
              <w:rPr>
                <w:szCs w:val="18"/>
              </w:rPr>
              <w:t>ein</w:t>
            </w:r>
          </w:p>
        </w:tc>
        <w:tc>
          <w:tcPr>
            <w:tcW w:w="1559" w:type="dxa"/>
            <w:shd w:val="clear" w:color="auto" w:fill="auto"/>
          </w:tcPr>
          <w:p w14:paraId="195A1CA7" w14:textId="77777777" w:rsidR="00B16428" w:rsidRPr="008C52B6" w:rsidRDefault="00B16428" w:rsidP="00B118E3">
            <w:pPr>
              <w:pStyle w:val="Tabelle"/>
              <w:tabs>
                <w:tab w:val="right" w:pos="3900"/>
              </w:tabs>
              <w:rPr>
                <w:szCs w:val="18"/>
              </w:rPr>
            </w:pPr>
          </w:p>
        </w:tc>
        <w:tc>
          <w:tcPr>
            <w:tcW w:w="1701" w:type="dxa"/>
            <w:shd w:val="clear" w:color="auto" w:fill="auto"/>
          </w:tcPr>
          <w:p w14:paraId="195A1CA8" w14:textId="26E8CA59" w:rsidR="00B16428" w:rsidRPr="008C52B6" w:rsidRDefault="00D35149" w:rsidP="00722041">
            <w:pPr>
              <w:pStyle w:val="Tabelle"/>
              <w:tabs>
                <w:tab w:val="right" w:pos="3900"/>
              </w:tabs>
              <w:rPr>
                <w:szCs w:val="18"/>
              </w:rPr>
            </w:pPr>
            <w:r>
              <w:rPr>
                <w:szCs w:val="18"/>
              </w:rPr>
              <w:t>n</w:t>
            </w:r>
            <w:r w:rsidR="00B16428">
              <w:rPr>
                <w:szCs w:val="18"/>
              </w:rPr>
              <w:t>ein</w:t>
            </w:r>
          </w:p>
        </w:tc>
        <w:tc>
          <w:tcPr>
            <w:tcW w:w="1560" w:type="dxa"/>
            <w:shd w:val="clear" w:color="auto" w:fill="auto"/>
          </w:tcPr>
          <w:p w14:paraId="195A1CA9" w14:textId="77777777" w:rsidR="00B16428" w:rsidRPr="006919B7" w:rsidRDefault="00B16428" w:rsidP="00B118E3">
            <w:pPr>
              <w:pStyle w:val="Tabelle"/>
              <w:tabs>
                <w:tab w:val="right" w:pos="3900"/>
              </w:tabs>
              <w:rPr>
                <w:szCs w:val="18"/>
              </w:rPr>
            </w:pPr>
          </w:p>
        </w:tc>
        <w:tc>
          <w:tcPr>
            <w:tcW w:w="1206" w:type="dxa"/>
          </w:tcPr>
          <w:p w14:paraId="195A1CAA" w14:textId="1DBAFC8C" w:rsidR="00B16428" w:rsidRPr="008C52B6" w:rsidRDefault="00D35149" w:rsidP="000A71F6">
            <w:pPr>
              <w:pStyle w:val="Tabelle"/>
              <w:tabs>
                <w:tab w:val="right" w:pos="3900"/>
              </w:tabs>
              <w:rPr>
                <w:szCs w:val="18"/>
              </w:rPr>
            </w:pPr>
            <w:r>
              <w:rPr>
                <w:szCs w:val="18"/>
              </w:rPr>
              <w:t>j</w:t>
            </w:r>
            <w:r w:rsidR="00B16428">
              <w:rPr>
                <w:szCs w:val="18"/>
              </w:rPr>
              <w:t>a (bei Fusionsmandanten)</w:t>
            </w:r>
          </w:p>
        </w:tc>
        <w:tc>
          <w:tcPr>
            <w:tcW w:w="1559" w:type="dxa"/>
          </w:tcPr>
          <w:p w14:paraId="195A1CAB" w14:textId="77777777" w:rsidR="00B16428" w:rsidRPr="006919B7" w:rsidRDefault="00B16428" w:rsidP="000A71F6">
            <w:pPr>
              <w:pStyle w:val="Tabelle"/>
              <w:tabs>
                <w:tab w:val="right" w:pos="3900"/>
              </w:tabs>
              <w:rPr>
                <w:szCs w:val="18"/>
              </w:rPr>
            </w:pPr>
          </w:p>
        </w:tc>
      </w:tr>
      <w:tr w:rsidR="00D35149" w:rsidRPr="00565A92" w14:paraId="72CC54C6" w14:textId="77777777" w:rsidTr="00AF3642">
        <w:tc>
          <w:tcPr>
            <w:tcW w:w="391" w:type="dxa"/>
          </w:tcPr>
          <w:p w14:paraId="25BAD78C" w14:textId="77777777" w:rsidR="00D35149" w:rsidRPr="008C52B6" w:rsidRDefault="00D35149"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0BEBE211" w14:textId="044E8E06" w:rsidR="00D35149" w:rsidRPr="00C94982" w:rsidRDefault="00D35149" w:rsidP="00132030">
            <w:pPr>
              <w:pStyle w:val="Tabelle"/>
              <w:tabs>
                <w:tab w:val="right" w:pos="3900"/>
              </w:tabs>
              <w:rPr>
                <w:szCs w:val="18"/>
                <w:highlight w:val="yellow"/>
              </w:rPr>
            </w:pPr>
            <w:r w:rsidRPr="00C94982">
              <w:rPr>
                <w:szCs w:val="18"/>
                <w:highlight w:val="yellow"/>
              </w:rPr>
              <w:t>SK Aktiv-Passiv-Vergleich</w:t>
            </w:r>
          </w:p>
        </w:tc>
        <w:tc>
          <w:tcPr>
            <w:tcW w:w="3471" w:type="dxa"/>
          </w:tcPr>
          <w:p w14:paraId="2FAE1D91" w14:textId="77777777" w:rsidR="00D35149" w:rsidRPr="00C94982" w:rsidRDefault="00D35149" w:rsidP="00F33934">
            <w:pPr>
              <w:pStyle w:val="Tabelle"/>
              <w:tabs>
                <w:tab w:val="right" w:pos="3900"/>
              </w:tabs>
              <w:rPr>
                <w:szCs w:val="18"/>
                <w:highlight w:val="yellow"/>
              </w:rPr>
            </w:pPr>
            <w:r w:rsidRPr="00C94982">
              <w:rPr>
                <w:szCs w:val="18"/>
                <w:highlight w:val="yellow"/>
              </w:rPr>
              <w:t xml:space="preserve">Weist mögliche Differenzen zwischen </w:t>
            </w:r>
            <w:r w:rsidR="000F0D70" w:rsidRPr="00C94982">
              <w:rPr>
                <w:szCs w:val="18"/>
                <w:highlight w:val="yellow"/>
              </w:rPr>
              <w:t>den Aktiv- und Passivwerten des Substanzkapitals aus.</w:t>
            </w:r>
          </w:p>
          <w:p w14:paraId="139EE2F7" w14:textId="77777777" w:rsidR="000F0D70" w:rsidRPr="00C94982" w:rsidRDefault="000F0D70" w:rsidP="00F33934">
            <w:pPr>
              <w:pStyle w:val="Tabelle"/>
              <w:tabs>
                <w:tab w:val="right" w:pos="3900"/>
              </w:tabs>
              <w:rPr>
                <w:szCs w:val="18"/>
                <w:highlight w:val="yellow"/>
              </w:rPr>
            </w:pPr>
          </w:p>
          <w:p w14:paraId="734C4F3C" w14:textId="34A5F1E3" w:rsidR="000F0D70" w:rsidRPr="00C94982" w:rsidRDefault="000F0D70" w:rsidP="000F0D70">
            <w:pPr>
              <w:pStyle w:val="Tabelle"/>
              <w:tabs>
                <w:tab w:val="right" w:pos="3900"/>
              </w:tabs>
              <w:rPr>
                <w:i/>
                <w:szCs w:val="18"/>
                <w:highlight w:val="yellow"/>
              </w:rPr>
            </w:pPr>
            <w:r w:rsidRPr="00C94982">
              <w:rPr>
                <w:b/>
                <w:szCs w:val="18"/>
                <w:highlight w:val="yellow"/>
                <w:u w:val="single"/>
              </w:rPr>
              <w:t>Pfad:</w:t>
            </w:r>
            <w:r w:rsidRPr="00C94982">
              <w:rPr>
                <w:szCs w:val="18"/>
                <w:highlight w:val="yellow"/>
              </w:rPr>
              <w:t xml:space="preserve"> </w:t>
            </w:r>
            <w:r w:rsidRPr="00C94982">
              <w:rPr>
                <w:i/>
                <w:szCs w:val="18"/>
                <w:highlight w:val="yellow"/>
              </w:rPr>
              <w:t>Buchhaltung/ Su</w:t>
            </w:r>
            <w:r w:rsidRPr="00C94982">
              <w:rPr>
                <w:i/>
                <w:szCs w:val="18"/>
                <w:highlight w:val="yellow"/>
              </w:rPr>
              <w:t>mmen-/</w:t>
            </w:r>
            <w:r w:rsidRPr="00C94982">
              <w:rPr>
                <w:i/>
                <w:szCs w:val="18"/>
                <w:highlight w:val="yellow"/>
              </w:rPr>
              <w:t xml:space="preserve">Saldenliste (Auswertungstyp: </w:t>
            </w:r>
            <w:r w:rsidRPr="00C94982">
              <w:rPr>
                <w:i/>
                <w:szCs w:val="18"/>
                <w:highlight w:val="yellow"/>
              </w:rPr>
              <w:t>Saldenliste, Auswertung: SK Aktiv-Passiv-Vergleich</w:t>
            </w:r>
            <w:r w:rsidRPr="00C94982">
              <w:rPr>
                <w:i/>
                <w:szCs w:val="18"/>
                <w:highlight w:val="yellow"/>
              </w:rPr>
              <w:t>)</w:t>
            </w:r>
          </w:p>
        </w:tc>
        <w:tc>
          <w:tcPr>
            <w:tcW w:w="993" w:type="dxa"/>
            <w:shd w:val="clear" w:color="auto" w:fill="auto"/>
          </w:tcPr>
          <w:p w14:paraId="51889F51" w14:textId="66762F43" w:rsidR="00D35149" w:rsidRPr="00C94982" w:rsidRDefault="00D35149" w:rsidP="00B118E3">
            <w:pPr>
              <w:pStyle w:val="Tabelle"/>
              <w:tabs>
                <w:tab w:val="right" w:pos="3900"/>
              </w:tabs>
              <w:rPr>
                <w:szCs w:val="18"/>
                <w:highlight w:val="yellow"/>
              </w:rPr>
            </w:pPr>
            <w:r w:rsidRPr="00C94982">
              <w:rPr>
                <w:szCs w:val="18"/>
                <w:highlight w:val="yellow"/>
              </w:rPr>
              <w:t>Standard</w:t>
            </w:r>
          </w:p>
        </w:tc>
        <w:tc>
          <w:tcPr>
            <w:tcW w:w="1417" w:type="dxa"/>
            <w:shd w:val="clear" w:color="auto" w:fill="auto"/>
          </w:tcPr>
          <w:p w14:paraId="0154BD46" w14:textId="2CA136A5" w:rsidR="00D35149" w:rsidRPr="00C94982" w:rsidRDefault="00D35149" w:rsidP="00B118E3">
            <w:pPr>
              <w:pStyle w:val="Tabelle"/>
              <w:tabs>
                <w:tab w:val="right" w:pos="3900"/>
              </w:tabs>
              <w:rPr>
                <w:szCs w:val="18"/>
                <w:highlight w:val="yellow"/>
              </w:rPr>
            </w:pPr>
            <w:r w:rsidRPr="00C94982">
              <w:rPr>
                <w:szCs w:val="18"/>
                <w:highlight w:val="yellow"/>
              </w:rPr>
              <w:t>nein</w:t>
            </w:r>
          </w:p>
        </w:tc>
        <w:tc>
          <w:tcPr>
            <w:tcW w:w="1559" w:type="dxa"/>
            <w:shd w:val="clear" w:color="auto" w:fill="auto"/>
          </w:tcPr>
          <w:p w14:paraId="2AEDC78D" w14:textId="77777777" w:rsidR="00D35149" w:rsidRPr="00C94982" w:rsidRDefault="00D35149" w:rsidP="00B118E3">
            <w:pPr>
              <w:pStyle w:val="Tabelle"/>
              <w:tabs>
                <w:tab w:val="right" w:pos="3900"/>
              </w:tabs>
              <w:rPr>
                <w:szCs w:val="18"/>
                <w:highlight w:val="yellow"/>
              </w:rPr>
            </w:pPr>
          </w:p>
        </w:tc>
        <w:tc>
          <w:tcPr>
            <w:tcW w:w="1701" w:type="dxa"/>
            <w:shd w:val="clear" w:color="auto" w:fill="auto"/>
          </w:tcPr>
          <w:p w14:paraId="7F0D2AA3" w14:textId="09661E99" w:rsidR="00D35149" w:rsidRPr="00C94982" w:rsidRDefault="00D35149" w:rsidP="00722041">
            <w:pPr>
              <w:pStyle w:val="Tabelle"/>
              <w:tabs>
                <w:tab w:val="right" w:pos="3900"/>
              </w:tabs>
              <w:rPr>
                <w:szCs w:val="18"/>
                <w:highlight w:val="yellow"/>
              </w:rPr>
            </w:pPr>
            <w:r w:rsidRPr="00C94982">
              <w:rPr>
                <w:szCs w:val="18"/>
                <w:highlight w:val="yellow"/>
              </w:rPr>
              <w:t>nein</w:t>
            </w:r>
          </w:p>
        </w:tc>
        <w:tc>
          <w:tcPr>
            <w:tcW w:w="1560" w:type="dxa"/>
            <w:shd w:val="clear" w:color="auto" w:fill="auto"/>
          </w:tcPr>
          <w:p w14:paraId="3729A052" w14:textId="77777777" w:rsidR="00D35149" w:rsidRPr="00C94982" w:rsidRDefault="00D35149" w:rsidP="00B118E3">
            <w:pPr>
              <w:pStyle w:val="Tabelle"/>
              <w:tabs>
                <w:tab w:val="right" w:pos="3900"/>
              </w:tabs>
              <w:rPr>
                <w:szCs w:val="18"/>
                <w:highlight w:val="yellow"/>
              </w:rPr>
            </w:pPr>
          </w:p>
        </w:tc>
        <w:tc>
          <w:tcPr>
            <w:tcW w:w="1206" w:type="dxa"/>
          </w:tcPr>
          <w:p w14:paraId="52F837A4" w14:textId="48434793" w:rsidR="00D35149" w:rsidRPr="00C94982" w:rsidRDefault="00D35149" w:rsidP="000A71F6">
            <w:pPr>
              <w:pStyle w:val="Tabelle"/>
              <w:tabs>
                <w:tab w:val="right" w:pos="3900"/>
              </w:tabs>
              <w:rPr>
                <w:szCs w:val="18"/>
                <w:highlight w:val="yellow"/>
              </w:rPr>
            </w:pPr>
            <w:r w:rsidRPr="00C94982">
              <w:rPr>
                <w:szCs w:val="18"/>
                <w:highlight w:val="yellow"/>
              </w:rPr>
              <w:object w:dxaOrig="1532" w:dyaOrig="991" w14:anchorId="70EA7DA6">
                <v:shape id="_x0000_i1796" type="#_x0000_t75" style="width:1in;height:46.5pt" o:ole="">
                  <v:imagedata r:id="rId82" o:title=""/>
                </v:shape>
                <o:OLEObject Type="Embed" ProgID="AcroExch.Document.DC" ShapeID="_x0000_i1796" DrawAspect="Icon" ObjectID="_1621929358" r:id="rId83"/>
              </w:object>
            </w:r>
          </w:p>
        </w:tc>
        <w:tc>
          <w:tcPr>
            <w:tcW w:w="1559" w:type="dxa"/>
          </w:tcPr>
          <w:p w14:paraId="177B5DDB" w14:textId="63378867" w:rsidR="00D35149" w:rsidRPr="00C94982" w:rsidRDefault="00D35149" w:rsidP="000A71F6">
            <w:pPr>
              <w:pStyle w:val="Tabelle"/>
              <w:tabs>
                <w:tab w:val="right" w:pos="3900"/>
              </w:tabs>
              <w:rPr>
                <w:szCs w:val="18"/>
                <w:highlight w:val="yellow"/>
              </w:rPr>
            </w:pPr>
            <w:r w:rsidRPr="00C94982">
              <w:rPr>
                <w:szCs w:val="18"/>
                <w:highlight w:val="yellow"/>
              </w:rPr>
              <w:object w:dxaOrig="1532" w:dyaOrig="991" w14:anchorId="6478B9CC">
                <v:shape id="_x0000_i1795" type="#_x0000_t75" style="width:76.5pt;height:49.5pt" o:ole="">
                  <v:imagedata r:id="rId84" o:title=""/>
                </v:shape>
                <o:OLEObject Type="Embed" ProgID="AcroExch.Document.DC" ShapeID="_x0000_i1795" DrawAspect="Icon" ObjectID="_1621929359" r:id="rId85"/>
              </w:object>
            </w:r>
          </w:p>
        </w:tc>
      </w:tr>
      <w:tr w:rsidR="000F0D70" w:rsidRPr="00565A92" w14:paraId="26C14FC2" w14:textId="77777777" w:rsidTr="00AF3642">
        <w:tc>
          <w:tcPr>
            <w:tcW w:w="391" w:type="dxa"/>
          </w:tcPr>
          <w:p w14:paraId="17FC1E51" w14:textId="77777777" w:rsidR="000F0D70" w:rsidRPr="008C52B6" w:rsidRDefault="000F0D70" w:rsidP="00692FF2">
            <w:pPr>
              <w:numPr>
                <w:ilvl w:val="0"/>
                <w:numId w:val="6"/>
              </w:numPr>
              <w:tabs>
                <w:tab w:val="clear" w:pos="720"/>
                <w:tab w:val="num" w:pos="126"/>
              </w:tabs>
              <w:spacing w:after="0" w:line="240" w:lineRule="auto"/>
              <w:ind w:left="126" w:hanging="180"/>
              <w:jc w:val="center"/>
              <w:rPr>
                <w:rFonts w:cs="Arial"/>
                <w:b/>
                <w:sz w:val="18"/>
                <w:szCs w:val="18"/>
              </w:rPr>
            </w:pPr>
          </w:p>
        </w:tc>
        <w:tc>
          <w:tcPr>
            <w:tcW w:w="1311" w:type="dxa"/>
            <w:shd w:val="clear" w:color="auto" w:fill="auto"/>
          </w:tcPr>
          <w:p w14:paraId="3E23BF26" w14:textId="18BDAB99" w:rsidR="000F0D70" w:rsidRPr="00C94982" w:rsidRDefault="000F0D70" w:rsidP="00132030">
            <w:pPr>
              <w:pStyle w:val="Tabelle"/>
              <w:tabs>
                <w:tab w:val="right" w:pos="3900"/>
              </w:tabs>
              <w:rPr>
                <w:szCs w:val="18"/>
                <w:highlight w:val="yellow"/>
              </w:rPr>
            </w:pPr>
            <w:r w:rsidRPr="00C94982">
              <w:rPr>
                <w:szCs w:val="18"/>
                <w:highlight w:val="yellow"/>
              </w:rPr>
              <w:t>SK Aktiv-Passiv-Vergleich</w:t>
            </w:r>
            <w:r w:rsidRPr="00C94982">
              <w:rPr>
                <w:szCs w:val="18"/>
                <w:highlight w:val="yellow"/>
              </w:rPr>
              <w:t xml:space="preserve"> +RL</w:t>
            </w:r>
          </w:p>
        </w:tc>
        <w:tc>
          <w:tcPr>
            <w:tcW w:w="3471" w:type="dxa"/>
          </w:tcPr>
          <w:p w14:paraId="69B72CF6" w14:textId="58FDE463" w:rsidR="000F0D70" w:rsidRPr="00C94982" w:rsidRDefault="000F0D70" w:rsidP="000F0D70">
            <w:pPr>
              <w:pStyle w:val="Tabelle"/>
              <w:tabs>
                <w:tab w:val="right" w:pos="3900"/>
              </w:tabs>
              <w:rPr>
                <w:szCs w:val="18"/>
                <w:highlight w:val="yellow"/>
              </w:rPr>
            </w:pPr>
            <w:r w:rsidRPr="00C94982">
              <w:rPr>
                <w:szCs w:val="18"/>
                <w:highlight w:val="yellow"/>
              </w:rPr>
              <w:t xml:space="preserve">Weist </w:t>
            </w:r>
            <w:r w:rsidRPr="00C94982">
              <w:rPr>
                <w:szCs w:val="18"/>
                <w:highlight w:val="yellow"/>
              </w:rPr>
              <w:t xml:space="preserve">neben </w:t>
            </w:r>
            <w:r w:rsidRPr="00C94982">
              <w:rPr>
                <w:szCs w:val="18"/>
                <w:highlight w:val="yellow"/>
              </w:rPr>
              <w:t xml:space="preserve">mögliche Differenzen zwischen den Aktiv- und Passivwerten des Substanzkapitals </w:t>
            </w:r>
            <w:r w:rsidRPr="00C94982">
              <w:rPr>
                <w:szCs w:val="18"/>
                <w:highlight w:val="yellow"/>
              </w:rPr>
              <w:t xml:space="preserve">den Stand der Rücklagen </w:t>
            </w:r>
            <w:r w:rsidRPr="00C94982">
              <w:rPr>
                <w:szCs w:val="18"/>
                <w:highlight w:val="yellow"/>
              </w:rPr>
              <w:t>aus.</w:t>
            </w:r>
          </w:p>
          <w:p w14:paraId="3344C0D8" w14:textId="77777777" w:rsidR="000F0D70" w:rsidRPr="00C94982" w:rsidRDefault="000F0D70" w:rsidP="000F0D70">
            <w:pPr>
              <w:pStyle w:val="Tabelle"/>
              <w:tabs>
                <w:tab w:val="right" w:pos="3900"/>
              </w:tabs>
              <w:rPr>
                <w:szCs w:val="18"/>
                <w:highlight w:val="yellow"/>
              </w:rPr>
            </w:pPr>
          </w:p>
          <w:p w14:paraId="7C68F7B5" w14:textId="6A0B421C" w:rsidR="000F0D70" w:rsidRPr="00C94982" w:rsidRDefault="000F0D70" w:rsidP="000F0D70">
            <w:pPr>
              <w:pStyle w:val="Tabelle"/>
              <w:tabs>
                <w:tab w:val="right" w:pos="3900"/>
              </w:tabs>
              <w:rPr>
                <w:szCs w:val="18"/>
                <w:highlight w:val="yellow"/>
              </w:rPr>
            </w:pPr>
            <w:r w:rsidRPr="00C94982">
              <w:rPr>
                <w:b/>
                <w:szCs w:val="18"/>
                <w:highlight w:val="yellow"/>
                <w:u w:val="single"/>
              </w:rPr>
              <w:t>Pfad:</w:t>
            </w:r>
            <w:r w:rsidRPr="00C94982">
              <w:rPr>
                <w:szCs w:val="18"/>
                <w:highlight w:val="yellow"/>
              </w:rPr>
              <w:t xml:space="preserve"> </w:t>
            </w:r>
            <w:r w:rsidRPr="00C94982">
              <w:rPr>
                <w:i/>
                <w:szCs w:val="18"/>
                <w:highlight w:val="yellow"/>
              </w:rPr>
              <w:t>Buchhaltung/ Summen-/Saldenliste (Auswertungstyp: Saldenliste, Auswertung: SK Aktiv-Passiv-Vergleich</w:t>
            </w:r>
            <w:r w:rsidRPr="00C94982">
              <w:rPr>
                <w:i/>
                <w:szCs w:val="18"/>
                <w:highlight w:val="yellow"/>
              </w:rPr>
              <w:t xml:space="preserve"> +RL</w:t>
            </w:r>
            <w:r w:rsidRPr="00C94982">
              <w:rPr>
                <w:i/>
                <w:szCs w:val="18"/>
                <w:highlight w:val="yellow"/>
              </w:rPr>
              <w:t>)</w:t>
            </w:r>
          </w:p>
        </w:tc>
        <w:tc>
          <w:tcPr>
            <w:tcW w:w="993" w:type="dxa"/>
            <w:shd w:val="clear" w:color="auto" w:fill="auto"/>
          </w:tcPr>
          <w:p w14:paraId="61F3D1F7" w14:textId="78B760AC" w:rsidR="000F0D70" w:rsidRPr="00C94982" w:rsidRDefault="000F0D70" w:rsidP="00B118E3">
            <w:pPr>
              <w:pStyle w:val="Tabelle"/>
              <w:tabs>
                <w:tab w:val="right" w:pos="3900"/>
              </w:tabs>
              <w:rPr>
                <w:szCs w:val="18"/>
                <w:highlight w:val="yellow"/>
              </w:rPr>
            </w:pPr>
            <w:r w:rsidRPr="00C94982">
              <w:rPr>
                <w:szCs w:val="18"/>
                <w:highlight w:val="yellow"/>
              </w:rPr>
              <w:t>Standard</w:t>
            </w:r>
          </w:p>
        </w:tc>
        <w:tc>
          <w:tcPr>
            <w:tcW w:w="1417" w:type="dxa"/>
            <w:shd w:val="clear" w:color="auto" w:fill="auto"/>
          </w:tcPr>
          <w:p w14:paraId="61CACA45" w14:textId="3DB36156" w:rsidR="000F0D70" w:rsidRPr="00C94982" w:rsidRDefault="000F0D70" w:rsidP="00B118E3">
            <w:pPr>
              <w:pStyle w:val="Tabelle"/>
              <w:tabs>
                <w:tab w:val="right" w:pos="3900"/>
              </w:tabs>
              <w:rPr>
                <w:szCs w:val="18"/>
                <w:highlight w:val="yellow"/>
              </w:rPr>
            </w:pPr>
            <w:r w:rsidRPr="00C94982">
              <w:rPr>
                <w:szCs w:val="18"/>
                <w:highlight w:val="yellow"/>
              </w:rPr>
              <w:t>nein</w:t>
            </w:r>
          </w:p>
        </w:tc>
        <w:tc>
          <w:tcPr>
            <w:tcW w:w="1559" w:type="dxa"/>
            <w:shd w:val="clear" w:color="auto" w:fill="auto"/>
          </w:tcPr>
          <w:p w14:paraId="3BBE953B" w14:textId="77777777" w:rsidR="000F0D70" w:rsidRPr="00C94982" w:rsidRDefault="000F0D70" w:rsidP="00B118E3">
            <w:pPr>
              <w:pStyle w:val="Tabelle"/>
              <w:tabs>
                <w:tab w:val="right" w:pos="3900"/>
              </w:tabs>
              <w:rPr>
                <w:szCs w:val="18"/>
                <w:highlight w:val="yellow"/>
              </w:rPr>
            </w:pPr>
          </w:p>
        </w:tc>
        <w:tc>
          <w:tcPr>
            <w:tcW w:w="1701" w:type="dxa"/>
            <w:shd w:val="clear" w:color="auto" w:fill="auto"/>
          </w:tcPr>
          <w:p w14:paraId="196FBBF2" w14:textId="229F048E" w:rsidR="000F0D70" w:rsidRPr="00C94982" w:rsidRDefault="000F0D70" w:rsidP="00722041">
            <w:pPr>
              <w:pStyle w:val="Tabelle"/>
              <w:tabs>
                <w:tab w:val="right" w:pos="3900"/>
              </w:tabs>
              <w:rPr>
                <w:szCs w:val="18"/>
                <w:highlight w:val="yellow"/>
              </w:rPr>
            </w:pPr>
            <w:r w:rsidRPr="00C94982">
              <w:rPr>
                <w:szCs w:val="18"/>
                <w:highlight w:val="yellow"/>
              </w:rPr>
              <w:t>nein</w:t>
            </w:r>
          </w:p>
        </w:tc>
        <w:tc>
          <w:tcPr>
            <w:tcW w:w="1560" w:type="dxa"/>
            <w:shd w:val="clear" w:color="auto" w:fill="auto"/>
          </w:tcPr>
          <w:p w14:paraId="6E89FFA3" w14:textId="77777777" w:rsidR="000F0D70" w:rsidRPr="00C94982" w:rsidRDefault="000F0D70" w:rsidP="00B118E3">
            <w:pPr>
              <w:pStyle w:val="Tabelle"/>
              <w:tabs>
                <w:tab w:val="right" w:pos="3900"/>
              </w:tabs>
              <w:rPr>
                <w:szCs w:val="18"/>
                <w:highlight w:val="yellow"/>
              </w:rPr>
            </w:pPr>
          </w:p>
        </w:tc>
        <w:tc>
          <w:tcPr>
            <w:tcW w:w="1206" w:type="dxa"/>
          </w:tcPr>
          <w:p w14:paraId="3F21106B" w14:textId="1B7E35B9" w:rsidR="000F0D70" w:rsidRPr="00C94982" w:rsidRDefault="000F0D70" w:rsidP="000A71F6">
            <w:pPr>
              <w:pStyle w:val="Tabelle"/>
              <w:tabs>
                <w:tab w:val="right" w:pos="3900"/>
              </w:tabs>
              <w:rPr>
                <w:szCs w:val="18"/>
                <w:highlight w:val="yellow"/>
              </w:rPr>
            </w:pPr>
            <w:r w:rsidRPr="00C94982">
              <w:rPr>
                <w:szCs w:val="18"/>
                <w:highlight w:val="yellow"/>
              </w:rPr>
              <w:object w:dxaOrig="1532" w:dyaOrig="991" w14:anchorId="53DFCCDA">
                <v:shape id="_x0000_i1797" type="#_x0000_t75" style="width:76.5pt;height:49.5pt" o:ole="">
                  <v:imagedata r:id="rId86" o:title=""/>
                </v:shape>
                <o:OLEObject Type="Embed" ProgID="AcroExch.Document.DC" ShapeID="_x0000_i1797" DrawAspect="Icon" ObjectID="_1621929360" r:id="rId87"/>
              </w:object>
            </w:r>
          </w:p>
        </w:tc>
        <w:tc>
          <w:tcPr>
            <w:tcW w:w="1559" w:type="dxa"/>
          </w:tcPr>
          <w:p w14:paraId="727FAA9D" w14:textId="1576F643" w:rsidR="000F0D70" w:rsidRPr="00C94982" w:rsidRDefault="000F0D70" w:rsidP="000A71F6">
            <w:pPr>
              <w:pStyle w:val="Tabelle"/>
              <w:tabs>
                <w:tab w:val="right" w:pos="3900"/>
              </w:tabs>
              <w:rPr>
                <w:szCs w:val="18"/>
                <w:highlight w:val="yellow"/>
              </w:rPr>
            </w:pPr>
            <w:r w:rsidRPr="00C94982">
              <w:rPr>
                <w:szCs w:val="18"/>
                <w:highlight w:val="yellow"/>
              </w:rPr>
              <w:object w:dxaOrig="1532" w:dyaOrig="991" w14:anchorId="0FD22C4E">
                <v:shape id="_x0000_i1798" type="#_x0000_t75" style="width:76.5pt;height:49.5pt" o:ole="">
                  <v:imagedata r:id="rId88" o:title=""/>
                </v:shape>
                <o:OLEObject Type="Embed" ProgID="AcroExch.Document.DC" ShapeID="_x0000_i1798" DrawAspect="Icon" ObjectID="_1621929361" r:id="rId89"/>
              </w:object>
            </w:r>
          </w:p>
        </w:tc>
      </w:tr>
    </w:tbl>
    <w:p w14:paraId="195A1CAD" w14:textId="77777777" w:rsidR="00706816" w:rsidRPr="00565A92" w:rsidRDefault="00706816" w:rsidP="00706816">
      <w:pPr>
        <w:rPr>
          <w:sz w:val="2"/>
          <w:szCs w:val="2"/>
        </w:rPr>
      </w:pPr>
    </w:p>
    <w:p w14:paraId="195A1CAE" w14:textId="77777777" w:rsidR="00706816" w:rsidRPr="00565A92" w:rsidRDefault="00AD2469" w:rsidP="00AD2469">
      <w:pPr>
        <w:pStyle w:val="berschrift1"/>
        <w:numPr>
          <w:ilvl w:val="0"/>
          <w:numId w:val="0"/>
        </w:numPr>
        <w:ind w:left="432"/>
      </w:pPr>
      <w:r w:rsidRPr="00565A92">
        <w:br w:type="page"/>
      </w:r>
      <w:bookmarkStart w:id="4" w:name="_Toc455068173"/>
      <w:r w:rsidR="00706816" w:rsidRPr="00565A92">
        <w:lastRenderedPageBreak/>
        <w:t xml:space="preserve">Kapitel 2: Übersicht </w:t>
      </w:r>
      <w:r w:rsidRPr="00565A92">
        <w:t xml:space="preserve">der </w:t>
      </w:r>
      <w:r w:rsidR="00706816" w:rsidRPr="00565A92">
        <w:t xml:space="preserve">Auswertungen </w:t>
      </w:r>
      <w:r w:rsidRPr="00565A92">
        <w:t xml:space="preserve">im Bereich </w:t>
      </w:r>
      <w:r w:rsidR="00706816" w:rsidRPr="00565A92">
        <w:t>Finanz</w:t>
      </w:r>
      <w:r w:rsidR="00EB1671" w:rsidRPr="00565A92">
        <w:t>status</w:t>
      </w:r>
      <w:bookmarkEnd w:id="4"/>
    </w:p>
    <w:p w14:paraId="195A1CAF" w14:textId="77777777" w:rsidR="00D04363" w:rsidRPr="00565A92" w:rsidRDefault="00D04363" w:rsidP="00B51C5D">
      <w:r w:rsidRPr="00565A92">
        <w:t>Die in diesem Kapitel aufgeführten Auswertungen dienen als Arbeitsunterlage für die regelmäßigen Sitzungen der Gremien</w:t>
      </w:r>
      <w:r w:rsidR="00371B6B">
        <w:t xml:space="preserve"> </w:t>
      </w:r>
      <w:r w:rsidR="00371B6B" w:rsidRPr="001F3B19">
        <w:t>bzw. für die Verwaltungsleitungen zur Steuerung der Kindertageseinrichtungen</w:t>
      </w:r>
      <w:r w:rsidRPr="00565A92">
        <w:t xml:space="preserve">. Je nach Fragestellung ist die entsprechende Auswertung zu nutzen. </w:t>
      </w:r>
    </w:p>
    <w:p w14:paraId="195A1CB0" w14:textId="77777777" w:rsidR="0078008B" w:rsidRPr="00565A92" w:rsidRDefault="00A03053" w:rsidP="00B51C5D">
      <w:r w:rsidRPr="00565A92">
        <w:rPr>
          <w:rFonts w:cs="Arial"/>
          <w:szCs w:val="22"/>
        </w:rPr>
        <w:t>Zu allen Auswertungen ist ein entsprechendes Beispiel hinterlegt sowie die Selektionskriterien aufgeführt.</w:t>
      </w:r>
    </w:p>
    <w:tbl>
      <w:tblPr>
        <w:tblW w:w="5652" w:type="pct"/>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
        <w:gridCol w:w="1812"/>
        <w:gridCol w:w="4454"/>
        <w:gridCol w:w="1121"/>
        <w:gridCol w:w="1960"/>
        <w:gridCol w:w="1821"/>
        <w:gridCol w:w="1122"/>
        <w:gridCol w:w="1120"/>
      </w:tblGrid>
      <w:tr w:rsidR="003D6772" w:rsidRPr="00565A92" w14:paraId="195A1CB9" w14:textId="77777777" w:rsidTr="00C94982">
        <w:trPr>
          <w:tblHeader/>
        </w:trPr>
        <w:tc>
          <w:tcPr>
            <w:tcW w:w="485" w:type="dxa"/>
            <w:shd w:val="pct10" w:color="auto" w:fill="FFFFFF"/>
            <w:vAlign w:val="center"/>
          </w:tcPr>
          <w:p w14:paraId="195A1CB1" w14:textId="77777777" w:rsidR="003D6772" w:rsidRPr="00565A92" w:rsidRDefault="003D6772" w:rsidP="00AD2469">
            <w:pPr>
              <w:pStyle w:val="Tabelle"/>
              <w:spacing w:before="60" w:after="60"/>
              <w:jc w:val="center"/>
              <w:rPr>
                <w:b/>
                <w:szCs w:val="18"/>
              </w:rPr>
            </w:pPr>
            <w:r w:rsidRPr="00565A92">
              <w:rPr>
                <w:b/>
                <w:szCs w:val="18"/>
              </w:rPr>
              <w:t>Nr.</w:t>
            </w:r>
          </w:p>
        </w:tc>
        <w:tc>
          <w:tcPr>
            <w:tcW w:w="1812" w:type="dxa"/>
            <w:shd w:val="pct10" w:color="auto" w:fill="FFFFFF"/>
            <w:vAlign w:val="center"/>
          </w:tcPr>
          <w:p w14:paraId="195A1CB2" w14:textId="77777777" w:rsidR="003D6772" w:rsidRPr="00565A92" w:rsidRDefault="003D6772" w:rsidP="00692FF2">
            <w:pPr>
              <w:pStyle w:val="Tabelle"/>
              <w:spacing w:before="60" w:after="60"/>
              <w:jc w:val="center"/>
              <w:rPr>
                <w:b/>
                <w:szCs w:val="18"/>
              </w:rPr>
            </w:pPr>
            <w:r w:rsidRPr="00565A92">
              <w:rPr>
                <w:b/>
                <w:szCs w:val="18"/>
              </w:rPr>
              <w:t>Auswertung</w:t>
            </w:r>
          </w:p>
        </w:tc>
        <w:tc>
          <w:tcPr>
            <w:tcW w:w="4454" w:type="dxa"/>
            <w:shd w:val="clear" w:color="auto" w:fill="E6E6E6"/>
            <w:vAlign w:val="center"/>
          </w:tcPr>
          <w:p w14:paraId="195A1CB3" w14:textId="77777777" w:rsidR="003D6772" w:rsidRPr="00565A92" w:rsidRDefault="003D6772" w:rsidP="00692FF2">
            <w:pPr>
              <w:pStyle w:val="Tabelle"/>
              <w:spacing w:before="60" w:after="60"/>
              <w:jc w:val="center"/>
              <w:rPr>
                <w:b/>
                <w:szCs w:val="18"/>
              </w:rPr>
            </w:pPr>
            <w:r w:rsidRPr="00565A92">
              <w:rPr>
                <w:b/>
                <w:szCs w:val="18"/>
              </w:rPr>
              <w:t>Beschreibung</w:t>
            </w:r>
          </w:p>
        </w:tc>
        <w:tc>
          <w:tcPr>
            <w:tcW w:w="1121" w:type="dxa"/>
            <w:shd w:val="clear" w:color="auto" w:fill="E6E6E6"/>
            <w:vAlign w:val="center"/>
          </w:tcPr>
          <w:p w14:paraId="195A1CB4" w14:textId="77777777" w:rsidR="003D6772" w:rsidRPr="00565A92" w:rsidRDefault="003D6772" w:rsidP="00692FF2">
            <w:pPr>
              <w:pStyle w:val="Tabelle"/>
              <w:spacing w:before="60" w:after="60"/>
              <w:jc w:val="center"/>
              <w:rPr>
                <w:b/>
                <w:szCs w:val="18"/>
              </w:rPr>
            </w:pPr>
            <w:r w:rsidRPr="00565A92">
              <w:rPr>
                <w:b/>
                <w:szCs w:val="18"/>
              </w:rPr>
              <w:t>Typ</w:t>
            </w:r>
          </w:p>
        </w:tc>
        <w:tc>
          <w:tcPr>
            <w:tcW w:w="1960" w:type="dxa"/>
            <w:shd w:val="clear" w:color="auto" w:fill="E6E6E6"/>
            <w:vAlign w:val="center"/>
          </w:tcPr>
          <w:p w14:paraId="195A1CB5" w14:textId="77777777" w:rsidR="003D6772" w:rsidRPr="00565A92" w:rsidRDefault="003D6772" w:rsidP="00692FF2">
            <w:pPr>
              <w:pStyle w:val="Tabelle"/>
              <w:spacing w:before="60" w:after="60"/>
              <w:jc w:val="center"/>
              <w:rPr>
                <w:b/>
                <w:szCs w:val="18"/>
              </w:rPr>
            </w:pPr>
            <w:r w:rsidRPr="00565A92">
              <w:rPr>
                <w:b/>
                <w:szCs w:val="18"/>
              </w:rPr>
              <w:t>Finanzstatus KV / Rendantur</w:t>
            </w:r>
          </w:p>
        </w:tc>
        <w:tc>
          <w:tcPr>
            <w:tcW w:w="1821" w:type="dxa"/>
            <w:shd w:val="clear" w:color="auto" w:fill="E6E6E6"/>
            <w:vAlign w:val="center"/>
          </w:tcPr>
          <w:p w14:paraId="195A1CB6" w14:textId="77777777" w:rsidR="003D6772" w:rsidRPr="00565A92" w:rsidRDefault="003D6772" w:rsidP="00692FF2">
            <w:pPr>
              <w:pStyle w:val="Tabelle"/>
              <w:tabs>
                <w:tab w:val="right" w:pos="3900"/>
              </w:tabs>
              <w:spacing w:before="60"/>
              <w:jc w:val="center"/>
              <w:rPr>
                <w:b/>
                <w:szCs w:val="18"/>
              </w:rPr>
            </w:pPr>
            <w:r w:rsidRPr="00565A92">
              <w:rPr>
                <w:b/>
                <w:szCs w:val="18"/>
              </w:rPr>
              <w:t>Beispiel</w:t>
            </w:r>
          </w:p>
        </w:tc>
        <w:tc>
          <w:tcPr>
            <w:tcW w:w="1122" w:type="dxa"/>
            <w:shd w:val="clear" w:color="auto" w:fill="E6E6E6"/>
            <w:vAlign w:val="center"/>
          </w:tcPr>
          <w:p w14:paraId="195A1CB7" w14:textId="77777777" w:rsidR="003D6772" w:rsidRPr="00565A92" w:rsidRDefault="003D6772" w:rsidP="003D6772">
            <w:pPr>
              <w:pStyle w:val="Tabelle"/>
              <w:tabs>
                <w:tab w:val="right" w:pos="3900"/>
              </w:tabs>
              <w:spacing w:before="60"/>
              <w:jc w:val="center"/>
              <w:rPr>
                <w:b/>
                <w:szCs w:val="18"/>
              </w:rPr>
            </w:pPr>
            <w:r>
              <w:rPr>
                <w:b/>
                <w:szCs w:val="18"/>
              </w:rPr>
              <w:t>VL</w:t>
            </w:r>
          </w:p>
        </w:tc>
        <w:tc>
          <w:tcPr>
            <w:tcW w:w="1120" w:type="dxa"/>
            <w:shd w:val="clear" w:color="auto" w:fill="E6E6E6"/>
            <w:vAlign w:val="center"/>
          </w:tcPr>
          <w:p w14:paraId="195A1CB8" w14:textId="77777777" w:rsidR="003D6772" w:rsidRPr="00565A92" w:rsidRDefault="003D6772" w:rsidP="003D6772">
            <w:pPr>
              <w:pStyle w:val="Tabelle"/>
              <w:tabs>
                <w:tab w:val="right" w:pos="3900"/>
              </w:tabs>
              <w:spacing w:before="60"/>
              <w:jc w:val="center"/>
              <w:rPr>
                <w:b/>
                <w:szCs w:val="18"/>
              </w:rPr>
            </w:pPr>
            <w:r>
              <w:rPr>
                <w:b/>
                <w:szCs w:val="18"/>
              </w:rPr>
              <w:t>Beispiel</w:t>
            </w:r>
          </w:p>
        </w:tc>
      </w:tr>
      <w:tr w:rsidR="003D6772" w:rsidRPr="00565A92" w14:paraId="195A1CC5" w14:textId="77777777" w:rsidTr="00C94982">
        <w:trPr>
          <w:trHeight w:val="1375"/>
        </w:trPr>
        <w:tc>
          <w:tcPr>
            <w:tcW w:w="485" w:type="dxa"/>
          </w:tcPr>
          <w:p w14:paraId="195A1CBA"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CBB" w14:textId="77777777" w:rsidR="003D6772" w:rsidRPr="00565A92" w:rsidRDefault="003D6772" w:rsidP="00B10E40">
            <w:pPr>
              <w:pStyle w:val="Tabelle"/>
              <w:tabs>
                <w:tab w:val="right" w:pos="3900"/>
              </w:tabs>
              <w:rPr>
                <w:rFonts w:cs="Arial"/>
                <w:szCs w:val="18"/>
              </w:rPr>
            </w:pPr>
            <w:r w:rsidRPr="00565A92">
              <w:rPr>
                <w:rFonts w:cs="Arial"/>
                <w:szCs w:val="18"/>
              </w:rPr>
              <w:t>Finanzstatus</w:t>
            </w:r>
          </w:p>
        </w:tc>
        <w:tc>
          <w:tcPr>
            <w:tcW w:w="4454" w:type="dxa"/>
            <w:shd w:val="clear" w:color="auto" w:fill="auto"/>
          </w:tcPr>
          <w:p w14:paraId="195A1CBC" w14:textId="77777777" w:rsidR="003D6772" w:rsidRPr="00565A92" w:rsidRDefault="003D6772" w:rsidP="00B10E40">
            <w:pPr>
              <w:pStyle w:val="Tabelle"/>
              <w:tabs>
                <w:tab w:val="right" w:pos="3900"/>
              </w:tabs>
              <w:rPr>
                <w:rFonts w:cs="Arial"/>
                <w:szCs w:val="18"/>
              </w:rPr>
            </w:pPr>
            <w:r w:rsidRPr="00565A92">
              <w:rPr>
                <w:rFonts w:cs="Arial"/>
                <w:szCs w:val="18"/>
              </w:rPr>
              <w:t>Der Finanzstatus einer Kirchengemeinde kann mit Hilfe der Summen- und Saldenliste „Finanzstatus“ erstellt werden.</w:t>
            </w:r>
          </w:p>
          <w:p w14:paraId="195A1CBD" w14:textId="77777777" w:rsidR="003D6772" w:rsidRPr="00565A92" w:rsidRDefault="003D6772" w:rsidP="00C73B78">
            <w:pPr>
              <w:pStyle w:val="Tabelle"/>
              <w:tabs>
                <w:tab w:val="right" w:pos="3900"/>
              </w:tabs>
              <w:rPr>
                <w:rFonts w:cs="Arial"/>
                <w:szCs w:val="18"/>
              </w:rPr>
            </w:pPr>
          </w:p>
          <w:p w14:paraId="195A1CBE" w14:textId="77777777" w:rsidR="003D6772" w:rsidRPr="00565A92" w:rsidRDefault="003D6772" w:rsidP="00C73B78">
            <w:pPr>
              <w:pStyle w:val="Tabelle"/>
              <w:tabs>
                <w:tab w:val="right" w:pos="3900"/>
              </w:tabs>
              <w:rPr>
                <w:rFonts w:cs="Arial"/>
                <w:szCs w:val="18"/>
              </w:rPr>
            </w:pPr>
            <w:r w:rsidRPr="00565A92">
              <w:rPr>
                <w:rFonts w:cs="Arial"/>
                <w:b/>
                <w:szCs w:val="18"/>
                <w:u w:val="single"/>
              </w:rPr>
              <w:t>Pfad:</w:t>
            </w:r>
            <w:r w:rsidRPr="00565A92">
              <w:rPr>
                <w:rFonts w:cs="Arial"/>
                <w:szCs w:val="18"/>
              </w:rPr>
              <w:t xml:space="preserve"> </w:t>
            </w:r>
            <w:r w:rsidRPr="00565A92">
              <w:rPr>
                <w:rFonts w:cs="Arial"/>
                <w:i/>
                <w:szCs w:val="18"/>
              </w:rPr>
              <w:t>Buchhaltung/ Summen-/ Saldenliste (Auswertungstyp: Saldenliste, Auswertung: Finanzstatus)</w:t>
            </w:r>
          </w:p>
          <w:p w14:paraId="195A1CBF" w14:textId="77777777" w:rsidR="003D6772" w:rsidRPr="00565A92" w:rsidRDefault="003D6772" w:rsidP="00C73B78">
            <w:pPr>
              <w:pStyle w:val="Tabelle"/>
              <w:tabs>
                <w:tab w:val="right" w:pos="3900"/>
              </w:tabs>
              <w:rPr>
                <w:rFonts w:cs="Arial"/>
                <w:szCs w:val="18"/>
              </w:rPr>
            </w:pPr>
          </w:p>
        </w:tc>
        <w:tc>
          <w:tcPr>
            <w:tcW w:w="1121" w:type="dxa"/>
          </w:tcPr>
          <w:p w14:paraId="195A1CC0" w14:textId="77777777" w:rsidR="003D6772" w:rsidRPr="00565A92" w:rsidRDefault="003D6772" w:rsidP="00B10E40">
            <w:pPr>
              <w:pStyle w:val="Tabelle"/>
              <w:tabs>
                <w:tab w:val="right" w:pos="3900"/>
              </w:tabs>
              <w:rPr>
                <w:rFonts w:cs="Arial"/>
                <w:szCs w:val="18"/>
              </w:rPr>
            </w:pPr>
            <w:r w:rsidRPr="00565A92">
              <w:rPr>
                <w:rFonts w:cs="Arial"/>
                <w:szCs w:val="18"/>
              </w:rPr>
              <w:t>Standard</w:t>
            </w:r>
          </w:p>
        </w:tc>
        <w:tc>
          <w:tcPr>
            <w:tcW w:w="1960" w:type="dxa"/>
          </w:tcPr>
          <w:p w14:paraId="195A1CC1" w14:textId="77777777" w:rsidR="003D6772" w:rsidRPr="00565A92" w:rsidRDefault="003D6772" w:rsidP="00B10E40">
            <w:pPr>
              <w:pStyle w:val="Tabelle"/>
              <w:tabs>
                <w:tab w:val="right" w:pos="3900"/>
              </w:tabs>
              <w:rPr>
                <w:rFonts w:cs="Arial"/>
                <w:szCs w:val="18"/>
              </w:rPr>
            </w:pPr>
            <w:r w:rsidRPr="00565A92">
              <w:rPr>
                <w:rFonts w:cs="Arial"/>
                <w:szCs w:val="18"/>
              </w:rPr>
              <w:object w:dxaOrig="1539" w:dyaOrig="996" w14:anchorId="195A1E5B">
                <v:shape id="_x0000_i1061" type="#_x0000_t75" style="width:77.25pt;height:49.5pt" o:ole="">
                  <v:imagedata r:id="rId90" o:title=""/>
                </v:shape>
                <o:OLEObject Type="Embed" ProgID="AcroExch.Document.DC" ShapeID="_x0000_i1061" DrawAspect="Icon" ObjectID="_1621929362" r:id="rId91"/>
              </w:object>
            </w:r>
          </w:p>
        </w:tc>
        <w:tc>
          <w:tcPr>
            <w:tcW w:w="1821" w:type="dxa"/>
          </w:tcPr>
          <w:p w14:paraId="195A1CC2" w14:textId="77777777" w:rsidR="003D6772" w:rsidRPr="00565A92" w:rsidRDefault="003D6772" w:rsidP="00EF7AF5">
            <w:pPr>
              <w:pStyle w:val="Tabelle"/>
              <w:tabs>
                <w:tab w:val="right" w:pos="3900"/>
              </w:tabs>
              <w:rPr>
                <w:rFonts w:cs="Arial"/>
                <w:szCs w:val="18"/>
              </w:rPr>
            </w:pPr>
            <w:r w:rsidRPr="00565A92">
              <w:rPr>
                <w:rFonts w:cs="Arial"/>
                <w:szCs w:val="18"/>
              </w:rPr>
              <w:object w:dxaOrig="1454" w:dyaOrig="941" w14:anchorId="195A1E5C">
                <v:shape id="_x0000_i1062" type="#_x0000_t75" style="width:72.75pt;height:46.5pt" o:ole="">
                  <v:imagedata r:id="rId92" o:title=""/>
                </v:shape>
                <o:OLEObject Type="Embed" ProgID="AcroExch.Document.DC" ShapeID="_x0000_i1062" DrawAspect="Icon" ObjectID="_1621929363" r:id="rId93"/>
              </w:object>
            </w:r>
          </w:p>
        </w:tc>
        <w:tc>
          <w:tcPr>
            <w:tcW w:w="1122" w:type="dxa"/>
          </w:tcPr>
          <w:p w14:paraId="195A1CC3" w14:textId="77777777" w:rsidR="003D6772" w:rsidRPr="00565A92" w:rsidRDefault="003D6772" w:rsidP="00EF7AF5">
            <w:pPr>
              <w:pStyle w:val="Tabelle"/>
              <w:tabs>
                <w:tab w:val="right" w:pos="3900"/>
              </w:tabs>
              <w:rPr>
                <w:rFonts w:cs="Arial"/>
                <w:szCs w:val="18"/>
              </w:rPr>
            </w:pPr>
          </w:p>
        </w:tc>
        <w:tc>
          <w:tcPr>
            <w:tcW w:w="1120" w:type="dxa"/>
          </w:tcPr>
          <w:p w14:paraId="195A1CC4" w14:textId="77777777" w:rsidR="003D6772" w:rsidRPr="00565A92" w:rsidRDefault="003D6772" w:rsidP="00EF7AF5">
            <w:pPr>
              <w:pStyle w:val="Tabelle"/>
              <w:tabs>
                <w:tab w:val="right" w:pos="3900"/>
              </w:tabs>
              <w:rPr>
                <w:rFonts w:cs="Arial"/>
                <w:szCs w:val="18"/>
              </w:rPr>
            </w:pPr>
          </w:p>
        </w:tc>
      </w:tr>
      <w:tr w:rsidR="003D6772" w:rsidRPr="00565A92" w14:paraId="195A1CD0" w14:textId="77777777" w:rsidTr="00C94982">
        <w:tc>
          <w:tcPr>
            <w:tcW w:w="485" w:type="dxa"/>
          </w:tcPr>
          <w:p w14:paraId="195A1CC6" w14:textId="77777777" w:rsidR="003D6772" w:rsidRPr="008228FC"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CC7" w14:textId="77777777" w:rsidR="003D6772" w:rsidRPr="008228FC" w:rsidRDefault="003D6772" w:rsidP="008228FC">
            <w:pPr>
              <w:pStyle w:val="Tabelle"/>
              <w:tabs>
                <w:tab w:val="right" w:pos="3900"/>
              </w:tabs>
              <w:rPr>
                <w:rFonts w:cs="Arial"/>
                <w:szCs w:val="18"/>
              </w:rPr>
            </w:pPr>
            <w:proofErr w:type="spellStart"/>
            <w:r w:rsidRPr="008228FC">
              <w:rPr>
                <w:rFonts w:cs="Arial"/>
                <w:szCs w:val="18"/>
              </w:rPr>
              <w:t>AObj-</w:t>
            </w:r>
            <w:r w:rsidRPr="001F3B19">
              <w:rPr>
                <w:rFonts w:cs="Arial"/>
                <w:szCs w:val="18"/>
              </w:rPr>
              <w:t>Ergebnis</w:t>
            </w:r>
            <w:r w:rsidRPr="008228FC">
              <w:rPr>
                <w:rFonts w:cs="Arial"/>
                <w:szCs w:val="18"/>
              </w:rPr>
              <w:t>be-richt</w:t>
            </w:r>
            <w:proofErr w:type="spellEnd"/>
          </w:p>
        </w:tc>
        <w:tc>
          <w:tcPr>
            <w:tcW w:w="4454" w:type="dxa"/>
            <w:shd w:val="clear" w:color="auto" w:fill="auto"/>
          </w:tcPr>
          <w:p w14:paraId="195A1CC8" w14:textId="77777777" w:rsidR="003D6772" w:rsidRPr="008228FC" w:rsidRDefault="003D6772" w:rsidP="00C62495">
            <w:pPr>
              <w:pStyle w:val="Tabelle"/>
              <w:rPr>
                <w:rFonts w:cs="Arial"/>
                <w:szCs w:val="18"/>
              </w:rPr>
            </w:pPr>
            <w:r w:rsidRPr="008228FC">
              <w:rPr>
                <w:rFonts w:cs="Arial"/>
                <w:szCs w:val="18"/>
              </w:rPr>
              <w:t xml:space="preserve">Dieser Report stellt die </w:t>
            </w:r>
            <w:r w:rsidR="00771367">
              <w:rPr>
                <w:rFonts w:cs="Arial"/>
                <w:szCs w:val="18"/>
              </w:rPr>
              <w:t>Salden der Kostenstellen</w:t>
            </w:r>
            <w:r w:rsidRPr="008228FC">
              <w:rPr>
                <w:rFonts w:cs="Arial"/>
                <w:szCs w:val="18"/>
              </w:rPr>
              <w:t xml:space="preserve"> </w:t>
            </w:r>
            <w:r w:rsidR="00771367">
              <w:rPr>
                <w:rFonts w:cs="Arial"/>
                <w:szCs w:val="18"/>
              </w:rPr>
              <w:t>i</w:t>
            </w:r>
            <w:r w:rsidRPr="008228FC">
              <w:rPr>
                <w:rFonts w:cs="Arial"/>
                <w:szCs w:val="18"/>
              </w:rPr>
              <w:t>n einer Übersicht</w:t>
            </w:r>
            <w:r w:rsidR="00771367">
              <w:rPr>
                <w:rFonts w:cs="Arial"/>
                <w:szCs w:val="18"/>
              </w:rPr>
              <w:t>,</w:t>
            </w:r>
            <w:r w:rsidRPr="008228FC">
              <w:rPr>
                <w:rFonts w:cs="Arial"/>
                <w:szCs w:val="18"/>
              </w:rPr>
              <w:t xml:space="preserve"> getrennt nach Ausprägungen</w:t>
            </w:r>
            <w:r w:rsidR="00771367">
              <w:rPr>
                <w:rFonts w:cs="Arial"/>
                <w:szCs w:val="18"/>
              </w:rPr>
              <w:t>,</w:t>
            </w:r>
            <w:r w:rsidRPr="008228FC">
              <w:rPr>
                <w:rFonts w:cs="Arial"/>
                <w:szCs w:val="18"/>
              </w:rPr>
              <w:t xml:space="preserve"> zusammen. Unterjährige Sicht auf die Rücklagenentwicklung im Geschäftsjahr</w:t>
            </w:r>
            <w:r>
              <w:rPr>
                <w:rFonts w:cs="Arial"/>
                <w:szCs w:val="18"/>
              </w:rPr>
              <w:t xml:space="preserve"> gem. aktuellem Buchungsstand</w:t>
            </w:r>
            <w:r w:rsidR="00E505D1">
              <w:rPr>
                <w:rFonts w:cs="Arial"/>
                <w:szCs w:val="18"/>
              </w:rPr>
              <w:t xml:space="preserve">. </w:t>
            </w:r>
            <w:r w:rsidR="00771367">
              <w:rPr>
                <w:rFonts w:cs="Arial"/>
                <w:szCs w:val="18"/>
              </w:rPr>
              <w:t>Abschreibungen sind im Report nur enthalten, wenn der Abschreibungslauf durchgeführt worden ist.</w:t>
            </w:r>
          </w:p>
          <w:p w14:paraId="195A1CC9" w14:textId="77777777" w:rsidR="003D6772" w:rsidRPr="008228FC" w:rsidRDefault="003D6772" w:rsidP="00C62495">
            <w:pPr>
              <w:pStyle w:val="Tabelle"/>
              <w:rPr>
                <w:rFonts w:cs="Arial"/>
                <w:szCs w:val="18"/>
              </w:rPr>
            </w:pPr>
          </w:p>
          <w:p w14:paraId="195A1CCA" w14:textId="77777777" w:rsidR="003D6772" w:rsidRPr="008228FC" w:rsidRDefault="003D6772" w:rsidP="00D964BE">
            <w:pPr>
              <w:pStyle w:val="Tabelle"/>
              <w:tabs>
                <w:tab w:val="right" w:pos="3900"/>
              </w:tabs>
              <w:rPr>
                <w:rFonts w:cs="Arial"/>
                <w:szCs w:val="18"/>
              </w:rPr>
            </w:pPr>
            <w:r w:rsidRPr="008228FC">
              <w:rPr>
                <w:rFonts w:cs="Arial"/>
                <w:b/>
                <w:szCs w:val="18"/>
                <w:u w:val="single"/>
              </w:rPr>
              <w:t>Pfad:</w:t>
            </w:r>
            <w:r w:rsidRPr="008228FC">
              <w:rPr>
                <w:rFonts w:cs="Arial"/>
                <w:szCs w:val="18"/>
              </w:rPr>
              <w:t xml:space="preserve"> </w:t>
            </w:r>
            <w:r w:rsidRPr="001F3B19">
              <w:rPr>
                <w:rFonts w:cs="Arial"/>
                <w:i/>
                <w:szCs w:val="18"/>
              </w:rPr>
              <w:t xml:space="preserve">KLR/ Reporte/ </w:t>
            </w:r>
            <w:proofErr w:type="spellStart"/>
            <w:r w:rsidRPr="001F3B19">
              <w:rPr>
                <w:rFonts w:cs="Arial"/>
                <w:i/>
                <w:szCs w:val="18"/>
              </w:rPr>
              <w:t>JA_AObj_Vergleich</w:t>
            </w:r>
            <w:proofErr w:type="spellEnd"/>
            <w:r w:rsidRPr="001F3B19">
              <w:rPr>
                <w:rFonts w:cs="Arial"/>
                <w:i/>
                <w:szCs w:val="18"/>
              </w:rPr>
              <w:t xml:space="preserve"> (125-201</w:t>
            </w:r>
            <w:r w:rsidR="00D964BE" w:rsidRPr="001F3B19">
              <w:rPr>
                <w:rFonts w:cs="Arial"/>
                <w:i/>
                <w:szCs w:val="18"/>
              </w:rPr>
              <w:t>60502</w:t>
            </w:r>
            <w:r w:rsidRPr="001F3B19">
              <w:rPr>
                <w:rFonts w:cs="Arial"/>
                <w:i/>
                <w:szCs w:val="18"/>
              </w:rPr>
              <w:t>)</w:t>
            </w:r>
          </w:p>
        </w:tc>
        <w:tc>
          <w:tcPr>
            <w:tcW w:w="1121" w:type="dxa"/>
          </w:tcPr>
          <w:p w14:paraId="195A1CCB" w14:textId="77777777" w:rsidR="003D6772" w:rsidRPr="008228FC" w:rsidRDefault="002F6ED8" w:rsidP="00692FF2">
            <w:pPr>
              <w:pStyle w:val="Tabelle"/>
              <w:tabs>
                <w:tab w:val="right" w:pos="3900"/>
              </w:tabs>
              <w:rPr>
                <w:rStyle w:val="Kommentarzeichen"/>
                <w:vanish/>
                <w:sz w:val="18"/>
                <w:szCs w:val="18"/>
              </w:rPr>
            </w:pPr>
            <w:r>
              <w:rPr>
                <w:rStyle w:val="Kommentarzeichen"/>
                <w:sz w:val="18"/>
                <w:szCs w:val="18"/>
              </w:rPr>
              <w:t xml:space="preserve">Report </w:t>
            </w:r>
            <w:r w:rsidR="003D6772" w:rsidRPr="008228FC">
              <w:rPr>
                <w:rStyle w:val="Kommentarzeichen"/>
                <w:sz w:val="18"/>
                <w:szCs w:val="18"/>
              </w:rPr>
              <w:t>125</w:t>
            </w:r>
          </w:p>
        </w:tc>
        <w:tc>
          <w:tcPr>
            <w:tcW w:w="1960" w:type="dxa"/>
          </w:tcPr>
          <w:p w14:paraId="195A1CCC" w14:textId="77777777" w:rsidR="003D6772" w:rsidRPr="008228FC" w:rsidRDefault="003D6772" w:rsidP="00B10E40">
            <w:pPr>
              <w:pStyle w:val="Tabelle"/>
              <w:tabs>
                <w:tab w:val="right" w:pos="3900"/>
              </w:tabs>
              <w:rPr>
                <w:rFonts w:cs="Arial"/>
                <w:szCs w:val="18"/>
              </w:rPr>
            </w:pPr>
          </w:p>
        </w:tc>
        <w:tc>
          <w:tcPr>
            <w:tcW w:w="1821" w:type="dxa"/>
          </w:tcPr>
          <w:p w14:paraId="195A1CCD" w14:textId="77777777" w:rsidR="003D6772" w:rsidRPr="00565A92" w:rsidRDefault="00081E59" w:rsidP="00B10E40">
            <w:pPr>
              <w:pStyle w:val="Tabelle"/>
              <w:tabs>
                <w:tab w:val="right" w:pos="3900"/>
              </w:tabs>
              <w:rPr>
                <w:rFonts w:cs="Arial"/>
                <w:szCs w:val="18"/>
              </w:rPr>
            </w:pPr>
            <w:r>
              <w:rPr>
                <w:rFonts w:cs="Arial"/>
                <w:szCs w:val="18"/>
              </w:rPr>
              <w:object w:dxaOrig="1531" w:dyaOrig="991" w14:anchorId="195A1E5D">
                <v:shape id="_x0000_i1063" type="#_x0000_t75" style="width:76.5pt;height:49.5pt" o:ole="">
                  <v:imagedata r:id="rId80" o:title=""/>
                </v:shape>
                <o:OLEObject Type="Embed" ProgID="AcroExch.Document.DC" ShapeID="_x0000_i1063" DrawAspect="Icon" ObjectID="_1621929364" r:id="rId94"/>
              </w:object>
            </w:r>
          </w:p>
        </w:tc>
        <w:tc>
          <w:tcPr>
            <w:tcW w:w="1122" w:type="dxa"/>
          </w:tcPr>
          <w:p w14:paraId="195A1CCE" w14:textId="77777777" w:rsidR="003D6772" w:rsidRPr="008228FC" w:rsidRDefault="003D6772" w:rsidP="00B10E40">
            <w:pPr>
              <w:pStyle w:val="Tabelle"/>
              <w:tabs>
                <w:tab w:val="right" w:pos="3900"/>
              </w:tabs>
              <w:rPr>
                <w:szCs w:val="18"/>
              </w:rPr>
            </w:pPr>
          </w:p>
        </w:tc>
        <w:tc>
          <w:tcPr>
            <w:tcW w:w="1120" w:type="dxa"/>
          </w:tcPr>
          <w:p w14:paraId="195A1CCF" w14:textId="77777777" w:rsidR="003D6772" w:rsidRPr="008228FC" w:rsidRDefault="003D6772" w:rsidP="00B10E40">
            <w:pPr>
              <w:pStyle w:val="Tabelle"/>
              <w:tabs>
                <w:tab w:val="right" w:pos="3900"/>
              </w:tabs>
              <w:rPr>
                <w:szCs w:val="18"/>
              </w:rPr>
            </w:pPr>
          </w:p>
        </w:tc>
      </w:tr>
      <w:tr w:rsidR="00E505D1" w:rsidRPr="00565A92" w14:paraId="195A1CDB" w14:textId="77777777" w:rsidTr="00C94982">
        <w:tc>
          <w:tcPr>
            <w:tcW w:w="485" w:type="dxa"/>
          </w:tcPr>
          <w:p w14:paraId="195A1CD1" w14:textId="77777777" w:rsidR="00E505D1" w:rsidRPr="00565A92" w:rsidRDefault="00E505D1"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CD2" w14:textId="77777777" w:rsidR="00E505D1" w:rsidRPr="001F3B19" w:rsidRDefault="000862E1" w:rsidP="00B10E40">
            <w:pPr>
              <w:pStyle w:val="Tabelle"/>
              <w:tabs>
                <w:tab w:val="right" w:pos="3900"/>
              </w:tabs>
              <w:rPr>
                <w:rFonts w:cs="Arial"/>
                <w:szCs w:val="18"/>
              </w:rPr>
            </w:pPr>
            <w:proofErr w:type="spellStart"/>
            <w:r w:rsidRPr="001F3B19">
              <w:rPr>
                <w:rFonts w:cs="Arial"/>
                <w:szCs w:val="18"/>
              </w:rPr>
              <w:t>AObj</w:t>
            </w:r>
            <w:proofErr w:type="spellEnd"/>
            <w:r w:rsidRPr="001F3B19">
              <w:rPr>
                <w:rFonts w:cs="Arial"/>
                <w:szCs w:val="18"/>
              </w:rPr>
              <w:t>-Soll/Ist-Vergleich</w:t>
            </w:r>
          </w:p>
        </w:tc>
        <w:tc>
          <w:tcPr>
            <w:tcW w:w="4454" w:type="dxa"/>
            <w:shd w:val="clear" w:color="auto" w:fill="auto"/>
          </w:tcPr>
          <w:p w14:paraId="195A1CD3" w14:textId="77777777" w:rsidR="00771367" w:rsidRPr="008228FC" w:rsidRDefault="00771367" w:rsidP="00771367">
            <w:pPr>
              <w:pStyle w:val="Tabelle"/>
              <w:rPr>
                <w:rFonts w:cs="Arial"/>
                <w:szCs w:val="18"/>
              </w:rPr>
            </w:pPr>
            <w:r w:rsidRPr="008228FC">
              <w:rPr>
                <w:rFonts w:cs="Arial"/>
                <w:szCs w:val="18"/>
              </w:rPr>
              <w:t xml:space="preserve">Dieser Report stellt die </w:t>
            </w:r>
            <w:r>
              <w:rPr>
                <w:rFonts w:cs="Arial"/>
                <w:szCs w:val="18"/>
              </w:rPr>
              <w:t>Salden der Kostenstellen</w:t>
            </w:r>
            <w:r w:rsidRPr="008228FC">
              <w:rPr>
                <w:rFonts w:cs="Arial"/>
                <w:szCs w:val="18"/>
              </w:rPr>
              <w:t xml:space="preserve"> </w:t>
            </w:r>
            <w:r>
              <w:rPr>
                <w:rFonts w:cs="Arial"/>
                <w:szCs w:val="18"/>
              </w:rPr>
              <w:t xml:space="preserve">der Buchungen und des </w:t>
            </w:r>
            <w:proofErr w:type="spellStart"/>
            <w:r>
              <w:rPr>
                <w:rFonts w:cs="Arial"/>
                <w:szCs w:val="18"/>
              </w:rPr>
              <w:t>Urbdugets</w:t>
            </w:r>
            <w:proofErr w:type="spellEnd"/>
            <w:r>
              <w:rPr>
                <w:rFonts w:cs="Arial"/>
                <w:szCs w:val="18"/>
              </w:rPr>
              <w:t xml:space="preserve"> i</w:t>
            </w:r>
            <w:r w:rsidRPr="008228FC">
              <w:rPr>
                <w:rFonts w:cs="Arial"/>
                <w:szCs w:val="18"/>
              </w:rPr>
              <w:t>n einer Übersicht</w:t>
            </w:r>
            <w:r>
              <w:rPr>
                <w:rFonts w:cs="Arial"/>
                <w:szCs w:val="18"/>
              </w:rPr>
              <w:t>,</w:t>
            </w:r>
            <w:r w:rsidRPr="008228FC">
              <w:rPr>
                <w:rFonts w:cs="Arial"/>
                <w:szCs w:val="18"/>
              </w:rPr>
              <w:t xml:space="preserve"> getrennt nach Ausprägungen</w:t>
            </w:r>
            <w:r>
              <w:rPr>
                <w:rFonts w:cs="Arial"/>
                <w:szCs w:val="18"/>
              </w:rPr>
              <w:t>,</w:t>
            </w:r>
            <w:r w:rsidRPr="008228FC">
              <w:rPr>
                <w:rFonts w:cs="Arial"/>
                <w:szCs w:val="18"/>
              </w:rPr>
              <w:t xml:space="preserve"> </w:t>
            </w:r>
            <w:r>
              <w:rPr>
                <w:rFonts w:cs="Arial"/>
                <w:szCs w:val="18"/>
              </w:rPr>
              <w:t>gegenüber. Abschreibungen sind im Report nur enthalten, wenn der Abschreibungslauf durchgeführt worden ist.</w:t>
            </w:r>
          </w:p>
          <w:p w14:paraId="195A1CD4" w14:textId="77777777" w:rsidR="00E505D1" w:rsidRPr="008228FC" w:rsidRDefault="00E505D1" w:rsidP="00E505D1">
            <w:pPr>
              <w:pStyle w:val="Tabelle"/>
              <w:rPr>
                <w:rFonts w:cs="Arial"/>
                <w:szCs w:val="18"/>
              </w:rPr>
            </w:pPr>
          </w:p>
          <w:p w14:paraId="195A1CD5" w14:textId="77777777" w:rsidR="00E505D1" w:rsidRPr="00565A92" w:rsidRDefault="00E505D1" w:rsidP="00E505D1">
            <w:pPr>
              <w:pStyle w:val="Tabelle"/>
              <w:tabs>
                <w:tab w:val="right" w:pos="3900"/>
              </w:tabs>
              <w:rPr>
                <w:szCs w:val="18"/>
              </w:rPr>
            </w:pPr>
            <w:r w:rsidRPr="008228FC">
              <w:rPr>
                <w:rFonts w:cs="Arial"/>
                <w:b/>
                <w:szCs w:val="18"/>
                <w:u w:val="single"/>
              </w:rPr>
              <w:lastRenderedPageBreak/>
              <w:t>Pfad:</w:t>
            </w:r>
            <w:r w:rsidRPr="008228FC">
              <w:rPr>
                <w:rFonts w:cs="Arial"/>
                <w:szCs w:val="18"/>
              </w:rPr>
              <w:t xml:space="preserve"> </w:t>
            </w:r>
            <w:r w:rsidRPr="00C94982">
              <w:rPr>
                <w:rFonts w:cs="Arial"/>
                <w:i/>
                <w:szCs w:val="18"/>
              </w:rPr>
              <w:t xml:space="preserve">KLR/ Reporte/ </w:t>
            </w:r>
            <w:proofErr w:type="spellStart"/>
            <w:r w:rsidRPr="00C94982">
              <w:rPr>
                <w:rFonts w:cs="Arial"/>
                <w:i/>
                <w:szCs w:val="18"/>
              </w:rPr>
              <w:t>JA_WPA_AObj_Vergleich</w:t>
            </w:r>
            <w:proofErr w:type="spellEnd"/>
            <w:r w:rsidRPr="00C94982">
              <w:rPr>
                <w:rFonts w:cs="Arial"/>
                <w:i/>
                <w:szCs w:val="18"/>
              </w:rPr>
              <w:t xml:space="preserve"> (159-2015113)</w:t>
            </w:r>
          </w:p>
        </w:tc>
        <w:tc>
          <w:tcPr>
            <w:tcW w:w="1121" w:type="dxa"/>
          </w:tcPr>
          <w:p w14:paraId="195A1CD6" w14:textId="77777777" w:rsidR="00E505D1" w:rsidRPr="00565A92" w:rsidRDefault="00E505D1" w:rsidP="00B10E40">
            <w:pPr>
              <w:pStyle w:val="Tabelle"/>
              <w:tabs>
                <w:tab w:val="right" w:pos="3900"/>
              </w:tabs>
              <w:rPr>
                <w:rFonts w:cs="Arial"/>
                <w:szCs w:val="18"/>
              </w:rPr>
            </w:pPr>
            <w:r>
              <w:rPr>
                <w:rFonts w:cs="Arial"/>
                <w:szCs w:val="18"/>
              </w:rPr>
              <w:lastRenderedPageBreak/>
              <w:t>Report 159</w:t>
            </w:r>
          </w:p>
        </w:tc>
        <w:tc>
          <w:tcPr>
            <w:tcW w:w="1960" w:type="dxa"/>
          </w:tcPr>
          <w:p w14:paraId="195A1CD7" w14:textId="77777777" w:rsidR="00E505D1" w:rsidRPr="00565A92" w:rsidRDefault="00E505D1" w:rsidP="00B10E40">
            <w:pPr>
              <w:pStyle w:val="Tabelle"/>
              <w:tabs>
                <w:tab w:val="right" w:pos="3900"/>
              </w:tabs>
              <w:rPr>
                <w:rFonts w:cs="Arial"/>
                <w:b/>
                <w:szCs w:val="18"/>
              </w:rPr>
            </w:pPr>
          </w:p>
        </w:tc>
        <w:tc>
          <w:tcPr>
            <w:tcW w:w="1821" w:type="dxa"/>
          </w:tcPr>
          <w:p w14:paraId="195A1CD8" w14:textId="77777777" w:rsidR="00E505D1" w:rsidRPr="00565A92" w:rsidRDefault="002F6ED8" w:rsidP="00B10E40">
            <w:pPr>
              <w:pStyle w:val="Tabelle"/>
              <w:tabs>
                <w:tab w:val="right" w:pos="3900"/>
              </w:tabs>
              <w:rPr>
                <w:rFonts w:cs="Arial"/>
                <w:szCs w:val="18"/>
              </w:rPr>
            </w:pPr>
            <w:r>
              <w:rPr>
                <w:rFonts w:cs="Arial"/>
                <w:szCs w:val="18"/>
              </w:rPr>
              <w:object w:dxaOrig="1531" w:dyaOrig="991" w14:anchorId="195A1E5E">
                <v:shape id="_x0000_i1064" type="#_x0000_t75" style="width:76.5pt;height:49.5pt" o:ole="">
                  <v:imagedata r:id="rId95" o:title=""/>
                </v:shape>
                <o:OLEObject Type="Embed" ProgID="AcroExch.Document.DC" ShapeID="_x0000_i1064" DrawAspect="Icon" ObjectID="_1621929365" r:id="rId96"/>
              </w:object>
            </w:r>
          </w:p>
        </w:tc>
        <w:tc>
          <w:tcPr>
            <w:tcW w:w="1122" w:type="dxa"/>
          </w:tcPr>
          <w:p w14:paraId="195A1CD9" w14:textId="77777777" w:rsidR="00E505D1" w:rsidRPr="00565A92" w:rsidRDefault="00E505D1" w:rsidP="00B10E40">
            <w:pPr>
              <w:pStyle w:val="Tabelle"/>
              <w:tabs>
                <w:tab w:val="right" w:pos="3900"/>
              </w:tabs>
              <w:rPr>
                <w:rFonts w:cs="Arial"/>
                <w:szCs w:val="18"/>
              </w:rPr>
            </w:pPr>
          </w:p>
        </w:tc>
        <w:tc>
          <w:tcPr>
            <w:tcW w:w="1120" w:type="dxa"/>
          </w:tcPr>
          <w:p w14:paraId="195A1CDA" w14:textId="77777777" w:rsidR="00E505D1" w:rsidRPr="00565A92" w:rsidRDefault="00E505D1" w:rsidP="00B10E40">
            <w:pPr>
              <w:pStyle w:val="Tabelle"/>
              <w:tabs>
                <w:tab w:val="right" w:pos="3900"/>
              </w:tabs>
              <w:rPr>
                <w:rFonts w:cs="Arial"/>
                <w:szCs w:val="18"/>
              </w:rPr>
            </w:pPr>
          </w:p>
        </w:tc>
      </w:tr>
      <w:tr w:rsidR="003D6772" w:rsidRPr="00565A92" w14:paraId="195A1CFC" w14:textId="77777777" w:rsidTr="00C94982">
        <w:tc>
          <w:tcPr>
            <w:tcW w:w="485" w:type="dxa"/>
          </w:tcPr>
          <w:p w14:paraId="195A1CDC"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CDD" w14:textId="77777777" w:rsidR="003D6772" w:rsidRPr="00565A92" w:rsidRDefault="003D6772" w:rsidP="00B10E40">
            <w:pPr>
              <w:pStyle w:val="Tabelle"/>
              <w:tabs>
                <w:tab w:val="right" w:pos="3900"/>
              </w:tabs>
              <w:rPr>
                <w:rFonts w:cs="Arial"/>
                <w:szCs w:val="18"/>
              </w:rPr>
            </w:pPr>
            <w:proofErr w:type="spellStart"/>
            <w:r w:rsidRPr="00565A92">
              <w:rPr>
                <w:rFonts w:cs="Arial"/>
                <w:szCs w:val="18"/>
              </w:rPr>
              <w:t>Abrechungsobjekt</w:t>
            </w:r>
            <w:proofErr w:type="spellEnd"/>
            <w:r w:rsidRPr="00565A92">
              <w:rPr>
                <w:rFonts w:cs="Arial"/>
                <w:szCs w:val="18"/>
              </w:rPr>
              <w:t>-info</w:t>
            </w:r>
          </w:p>
        </w:tc>
        <w:tc>
          <w:tcPr>
            <w:tcW w:w="4454" w:type="dxa"/>
            <w:shd w:val="clear" w:color="auto" w:fill="auto"/>
          </w:tcPr>
          <w:p w14:paraId="195A1CDE" w14:textId="77777777" w:rsidR="003D6772" w:rsidRPr="00565A92" w:rsidRDefault="003D6772" w:rsidP="00653385">
            <w:pPr>
              <w:pStyle w:val="Tabelle"/>
              <w:tabs>
                <w:tab w:val="right" w:pos="3900"/>
              </w:tabs>
              <w:rPr>
                <w:szCs w:val="18"/>
              </w:rPr>
            </w:pPr>
            <w:r w:rsidRPr="00565A92">
              <w:rPr>
                <w:szCs w:val="18"/>
              </w:rPr>
              <w:t>Mit Hilfe der Abrechnungsobjektinfo können Bauprojekte, sonstige Projekte und die (unbereinigte) wirtschaftliche Situation einer Kirchengemeinde bzw. von Teilbereichen der Kirchengemeinde ausgewertet werden</w:t>
            </w:r>
            <w:r w:rsidRPr="001F3B19">
              <w:rPr>
                <w:szCs w:val="18"/>
              </w:rPr>
              <w:t>.</w:t>
            </w:r>
            <w:r w:rsidR="000862E1" w:rsidRPr="001F3B19">
              <w:rPr>
                <w:szCs w:val="18"/>
              </w:rPr>
              <w:t xml:space="preserve"> Bei Projektauswertungen ist der </w:t>
            </w:r>
            <w:r w:rsidR="006303BF" w:rsidRPr="001F3B19">
              <w:rPr>
                <w:szCs w:val="18"/>
              </w:rPr>
              <w:t xml:space="preserve">alternative </w:t>
            </w:r>
            <w:r w:rsidR="000862E1" w:rsidRPr="001F3B19">
              <w:rPr>
                <w:szCs w:val="18"/>
              </w:rPr>
              <w:t>BAB-Typ "Projekt Stufe 2 neu" auszuwählen.</w:t>
            </w:r>
          </w:p>
          <w:p w14:paraId="195A1CDF" w14:textId="77777777" w:rsidR="003D6772" w:rsidRPr="00565A92" w:rsidRDefault="003D6772" w:rsidP="00653385">
            <w:pPr>
              <w:pStyle w:val="Tabelle"/>
              <w:tabs>
                <w:tab w:val="right" w:pos="3900"/>
              </w:tabs>
              <w:rPr>
                <w:szCs w:val="18"/>
              </w:rPr>
            </w:pPr>
          </w:p>
          <w:p w14:paraId="195A1CE0" w14:textId="77777777" w:rsidR="003D6772" w:rsidRPr="00565A92" w:rsidRDefault="003D6772" w:rsidP="00653385">
            <w:pPr>
              <w:pStyle w:val="Tabelle"/>
              <w:tabs>
                <w:tab w:val="right" w:pos="3900"/>
              </w:tabs>
            </w:pPr>
            <w:r w:rsidRPr="00565A92">
              <w:t xml:space="preserve">Sie stellt die Plan- und </w:t>
            </w:r>
            <w:proofErr w:type="spellStart"/>
            <w:r w:rsidRPr="00565A92">
              <w:t>Istzahlen</w:t>
            </w:r>
            <w:proofErr w:type="spellEnd"/>
            <w:r w:rsidRPr="00565A92">
              <w:t xml:space="preserve"> der Abrechnungsobjekte dar. Dabei können die Werte in verschiedenen hierarchischen und zeitlichen Sichten abgerufen werden.</w:t>
            </w:r>
          </w:p>
          <w:p w14:paraId="195A1CE1" w14:textId="77777777" w:rsidR="003D6772" w:rsidRPr="00565A92" w:rsidRDefault="003D6772" w:rsidP="00653385">
            <w:pPr>
              <w:pStyle w:val="Tabelle"/>
              <w:tabs>
                <w:tab w:val="right" w:pos="3900"/>
              </w:tabs>
            </w:pPr>
          </w:p>
          <w:p w14:paraId="195A1CE2" w14:textId="77777777" w:rsidR="003D6772" w:rsidRPr="00565A92" w:rsidRDefault="003D6772" w:rsidP="00653385">
            <w:pPr>
              <w:pStyle w:val="Tabelle"/>
              <w:tabs>
                <w:tab w:val="right" w:pos="3900"/>
              </w:tabs>
            </w:pPr>
            <w:r w:rsidRPr="00565A92">
              <w:t xml:space="preserve">Im Standard können der </w:t>
            </w:r>
            <w:proofErr w:type="spellStart"/>
            <w:r w:rsidRPr="00565A92">
              <w:t>AObj</w:t>
            </w:r>
            <w:proofErr w:type="spellEnd"/>
            <w:r w:rsidRPr="00565A92">
              <w:t>-Einzelbericht</w:t>
            </w:r>
            <w:r w:rsidR="00CE4C3A">
              <w:t xml:space="preserve"> und</w:t>
            </w:r>
            <w:r w:rsidRPr="00565A92">
              <w:t xml:space="preserve"> der </w:t>
            </w:r>
            <w:proofErr w:type="spellStart"/>
            <w:r w:rsidRPr="00565A92">
              <w:t>AObj</w:t>
            </w:r>
            <w:proofErr w:type="spellEnd"/>
            <w:r w:rsidRPr="00565A92">
              <w:t xml:space="preserve">-Vergleichsbericht genutzt werden. </w:t>
            </w:r>
          </w:p>
          <w:p w14:paraId="195A1CE3" w14:textId="77777777" w:rsidR="003D6772" w:rsidRPr="00565A92" w:rsidRDefault="003D6772" w:rsidP="00B10E40">
            <w:pPr>
              <w:pStyle w:val="Tabelle"/>
              <w:tabs>
                <w:tab w:val="right" w:pos="3900"/>
              </w:tabs>
              <w:rPr>
                <w:rFonts w:cs="Arial"/>
                <w:szCs w:val="18"/>
              </w:rPr>
            </w:pPr>
          </w:p>
          <w:p w14:paraId="195A1CE4" w14:textId="77777777" w:rsidR="003D6772" w:rsidRPr="00565A92" w:rsidRDefault="003D6772" w:rsidP="00B10E40">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KLR / Abrechnungsobjektinfo (…)</w:t>
            </w:r>
          </w:p>
          <w:p w14:paraId="195A1CE5" w14:textId="77777777" w:rsidR="003D6772" w:rsidRPr="00565A92" w:rsidRDefault="003D6772" w:rsidP="00B10E40">
            <w:pPr>
              <w:pStyle w:val="Tabelle"/>
              <w:tabs>
                <w:tab w:val="right" w:pos="3900"/>
              </w:tabs>
              <w:rPr>
                <w:rFonts w:cs="Arial"/>
                <w:szCs w:val="18"/>
              </w:rPr>
            </w:pPr>
          </w:p>
        </w:tc>
        <w:tc>
          <w:tcPr>
            <w:tcW w:w="1121" w:type="dxa"/>
          </w:tcPr>
          <w:p w14:paraId="195A1CE6" w14:textId="77777777" w:rsidR="003D6772" w:rsidRPr="00565A92" w:rsidRDefault="003D6772" w:rsidP="00B10E40">
            <w:pPr>
              <w:pStyle w:val="Tabelle"/>
              <w:tabs>
                <w:tab w:val="right" w:pos="3900"/>
              </w:tabs>
              <w:rPr>
                <w:rFonts w:cs="Arial"/>
                <w:szCs w:val="18"/>
              </w:rPr>
            </w:pPr>
            <w:r w:rsidRPr="00565A92">
              <w:rPr>
                <w:rFonts w:cs="Arial"/>
                <w:szCs w:val="18"/>
              </w:rPr>
              <w:t>Standard</w:t>
            </w:r>
          </w:p>
        </w:tc>
        <w:tc>
          <w:tcPr>
            <w:tcW w:w="1960" w:type="dxa"/>
          </w:tcPr>
          <w:p w14:paraId="195A1CE7" w14:textId="77777777" w:rsidR="003D6772" w:rsidRDefault="000862E1" w:rsidP="00B10E40">
            <w:pPr>
              <w:pStyle w:val="Tabelle"/>
              <w:tabs>
                <w:tab w:val="right" w:pos="3900"/>
              </w:tabs>
              <w:rPr>
                <w:rFonts w:cs="Arial"/>
                <w:szCs w:val="18"/>
              </w:rPr>
            </w:pPr>
            <w:r w:rsidRPr="00565A92">
              <w:rPr>
                <w:rFonts w:cs="Arial"/>
                <w:szCs w:val="18"/>
              </w:rPr>
              <w:object w:dxaOrig="1454" w:dyaOrig="941" w14:anchorId="195A1E5F">
                <v:shape id="_x0000_i1065" type="#_x0000_t75" style="width:72.75pt;height:46.5pt" o:ole="">
                  <v:imagedata r:id="rId97" o:title=""/>
                </v:shape>
                <o:OLEObject Type="Embed" ProgID="AcroExch.Document.DC" ShapeID="_x0000_i1065" DrawAspect="Icon" ObjectID="_1621929366" r:id="rId98"/>
              </w:object>
            </w:r>
          </w:p>
          <w:p w14:paraId="195A1CE8" w14:textId="77777777" w:rsidR="00CE4C3A" w:rsidRPr="00565A92" w:rsidRDefault="00CE4C3A" w:rsidP="00B10E40">
            <w:pPr>
              <w:pStyle w:val="Tabelle"/>
              <w:tabs>
                <w:tab w:val="right" w:pos="3900"/>
              </w:tabs>
              <w:rPr>
                <w:rFonts w:cs="Arial"/>
                <w:szCs w:val="18"/>
              </w:rPr>
            </w:pPr>
          </w:p>
          <w:p w14:paraId="195A1CE9" w14:textId="77777777" w:rsidR="003D6772" w:rsidRPr="00565A92" w:rsidRDefault="003D6772" w:rsidP="00B10E40">
            <w:pPr>
              <w:pStyle w:val="Tabelle"/>
              <w:tabs>
                <w:tab w:val="right" w:pos="3900"/>
              </w:tabs>
              <w:rPr>
                <w:rFonts w:cs="Arial"/>
                <w:szCs w:val="18"/>
              </w:rPr>
            </w:pPr>
            <w:r w:rsidRPr="00565A92">
              <w:rPr>
                <w:rFonts w:cs="Arial"/>
                <w:szCs w:val="18"/>
              </w:rPr>
              <w:object w:dxaOrig="1539" w:dyaOrig="996" w14:anchorId="195A1E60">
                <v:shape id="_x0000_i1066" type="#_x0000_t75" style="width:77.25pt;height:49.5pt" o:ole="">
                  <v:imagedata r:id="rId99" o:title=""/>
                </v:shape>
                <o:OLEObject Type="Embed" ProgID="AcroExch.Document.DC" ShapeID="_x0000_i1066" DrawAspect="Icon" ObjectID="_1621929367" r:id="rId100"/>
              </w:object>
            </w:r>
          </w:p>
          <w:p w14:paraId="195A1CEA" w14:textId="77777777" w:rsidR="003D6772" w:rsidRPr="00565A92" w:rsidRDefault="003D6772" w:rsidP="00B10E40">
            <w:pPr>
              <w:pStyle w:val="Tabelle"/>
              <w:tabs>
                <w:tab w:val="right" w:pos="3900"/>
              </w:tabs>
              <w:rPr>
                <w:rFonts w:cs="Arial"/>
                <w:szCs w:val="18"/>
              </w:rPr>
            </w:pPr>
          </w:p>
        </w:tc>
        <w:tc>
          <w:tcPr>
            <w:tcW w:w="1821" w:type="dxa"/>
          </w:tcPr>
          <w:p w14:paraId="195A1CEB" w14:textId="77777777" w:rsidR="00CE4C3A" w:rsidRDefault="003D6772" w:rsidP="00CE4C3A">
            <w:pPr>
              <w:pStyle w:val="Tabelle"/>
              <w:tabs>
                <w:tab w:val="right" w:pos="3900"/>
              </w:tabs>
              <w:rPr>
                <w:rFonts w:cs="Arial"/>
                <w:szCs w:val="18"/>
              </w:rPr>
            </w:pPr>
            <w:r w:rsidRPr="00565A92">
              <w:rPr>
                <w:rFonts w:cs="Arial"/>
                <w:szCs w:val="18"/>
              </w:rPr>
              <w:object w:dxaOrig="1539" w:dyaOrig="996" w14:anchorId="195A1E61">
                <v:shape id="_x0000_i1067" type="#_x0000_t75" style="width:77.25pt;height:49.5pt" o:ole="">
                  <v:imagedata r:id="rId101" o:title=""/>
                </v:shape>
                <o:OLEObject Type="Embed" ProgID="AcroExch.Document.DC" ShapeID="_x0000_i1067" DrawAspect="Icon" ObjectID="_1621929368" r:id="rId102"/>
              </w:object>
            </w:r>
          </w:p>
          <w:p w14:paraId="195A1CEC" w14:textId="77777777" w:rsidR="00CE4C3A" w:rsidRDefault="00CE4C3A" w:rsidP="00CE4C3A">
            <w:pPr>
              <w:pStyle w:val="Tabelle"/>
              <w:tabs>
                <w:tab w:val="right" w:pos="3900"/>
              </w:tabs>
              <w:rPr>
                <w:rFonts w:cs="Arial"/>
                <w:szCs w:val="18"/>
              </w:rPr>
            </w:pPr>
          </w:p>
          <w:p w14:paraId="195A1CED" w14:textId="77777777" w:rsidR="003D6772" w:rsidRPr="00565A92" w:rsidRDefault="003D6772" w:rsidP="00CE4C3A">
            <w:pPr>
              <w:pStyle w:val="Tabelle"/>
              <w:tabs>
                <w:tab w:val="right" w:pos="3900"/>
              </w:tabs>
              <w:rPr>
                <w:rFonts w:cs="Arial"/>
                <w:szCs w:val="18"/>
              </w:rPr>
            </w:pPr>
            <w:r w:rsidRPr="00565A92">
              <w:rPr>
                <w:rFonts w:cs="Arial"/>
                <w:szCs w:val="18"/>
              </w:rPr>
              <w:object w:dxaOrig="1539" w:dyaOrig="996" w14:anchorId="195A1E62">
                <v:shape id="_x0000_i1068" type="#_x0000_t75" style="width:77.25pt;height:49.5pt" o:ole="">
                  <v:imagedata r:id="rId103" o:title=""/>
                </v:shape>
                <o:OLEObject Type="Embed" ProgID="AcroExch.Document.DC" ShapeID="_x0000_i1068" DrawAspect="Icon" ObjectID="_1621929369" r:id="rId104"/>
              </w:object>
            </w:r>
          </w:p>
        </w:tc>
        <w:tc>
          <w:tcPr>
            <w:tcW w:w="1122" w:type="dxa"/>
          </w:tcPr>
          <w:p w14:paraId="195A1CEE" w14:textId="2515468E" w:rsidR="003D6772" w:rsidRDefault="00C94982" w:rsidP="0037401E">
            <w:pPr>
              <w:pStyle w:val="Tabelle"/>
              <w:tabs>
                <w:tab w:val="right" w:pos="3900"/>
              </w:tabs>
              <w:rPr>
                <w:rFonts w:cs="Arial"/>
                <w:szCs w:val="18"/>
              </w:rPr>
            </w:pPr>
            <w:r>
              <w:rPr>
                <w:rFonts w:cs="Arial"/>
                <w:szCs w:val="18"/>
              </w:rPr>
              <w:t>j</w:t>
            </w:r>
            <w:r w:rsidR="003D6772">
              <w:rPr>
                <w:rFonts w:cs="Arial"/>
                <w:szCs w:val="18"/>
              </w:rPr>
              <w:t>a</w:t>
            </w:r>
          </w:p>
          <w:p w14:paraId="195A1CEF" w14:textId="77777777" w:rsidR="003D6772" w:rsidRDefault="003D6772" w:rsidP="0037401E">
            <w:pPr>
              <w:pStyle w:val="Tabelle"/>
              <w:tabs>
                <w:tab w:val="right" w:pos="3900"/>
              </w:tabs>
              <w:rPr>
                <w:rFonts w:cs="Arial"/>
                <w:szCs w:val="18"/>
              </w:rPr>
            </w:pPr>
          </w:p>
          <w:p w14:paraId="195A1CF0" w14:textId="77777777" w:rsidR="003D6772" w:rsidRDefault="003D6772" w:rsidP="0037401E">
            <w:pPr>
              <w:pStyle w:val="Tabelle"/>
              <w:tabs>
                <w:tab w:val="right" w:pos="3900"/>
              </w:tabs>
              <w:rPr>
                <w:rFonts w:cs="Arial"/>
                <w:szCs w:val="18"/>
              </w:rPr>
            </w:pPr>
          </w:p>
          <w:p w14:paraId="195A1CF1" w14:textId="77777777" w:rsidR="003D6772" w:rsidRDefault="003D6772" w:rsidP="0037401E">
            <w:pPr>
              <w:pStyle w:val="Tabelle"/>
              <w:tabs>
                <w:tab w:val="right" w:pos="3900"/>
              </w:tabs>
              <w:rPr>
                <w:rFonts w:cs="Arial"/>
                <w:szCs w:val="18"/>
              </w:rPr>
            </w:pPr>
          </w:p>
          <w:p w14:paraId="195A1CF2" w14:textId="77777777" w:rsidR="003D6772" w:rsidRDefault="003D6772" w:rsidP="0037401E">
            <w:pPr>
              <w:pStyle w:val="Tabelle"/>
              <w:tabs>
                <w:tab w:val="right" w:pos="3900"/>
              </w:tabs>
              <w:rPr>
                <w:rFonts w:cs="Arial"/>
                <w:szCs w:val="18"/>
              </w:rPr>
            </w:pPr>
          </w:p>
          <w:p w14:paraId="195A1CF3" w14:textId="77777777" w:rsidR="003D6772" w:rsidRDefault="003D6772" w:rsidP="0037401E">
            <w:pPr>
              <w:pStyle w:val="Tabelle"/>
              <w:tabs>
                <w:tab w:val="right" w:pos="3900"/>
              </w:tabs>
              <w:rPr>
                <w:rFonts w:cs="Arial"/>
                <w:szCs w:val="18"/>
              </w:rPr>
            </w:pPr>
          </w:p>
          <w:p w14:paraId="195A1CF4" w14:textId="0A0200FF" w:rsidR="003D6772" w:rsidRDefault="00C94982" w:rsidP="0037401E">
            <w:pPr>
              <w:pStyle w:val="Tabelle"/>
              <w:tabs>
                <w:tab w:val="right" w:pos="3900"/>
              </w:tabs>
              <w:rPr>
                <w:rFonts w:cs="Arial"/>
                <w:szCs w:val="18"/>
              </w:rPr>
            </w:pPr>
            <w:r>
              <w:rPr>
                <w:rFonts w:cs="Arial"/>
                <w:szCs w:val="18"/>
              </w:rPr>
              <w:t>j</w:t>
            </w:r>
            <w:r w:rsidR="003D6772">
              <w:rPr>
                <w:rFonts w:cs="Arial"/>
                <w:szCs w:val="18"/>
              </w:rPr>
              <w:t>a</w:t>
            </w:r>
          </w:p>
          <w:p w14:paraId="195A1CF5" w14:textId="77777777" w:rsidR="003D6772" w:rsidRDefault="003D6772" w:rsidP="0037401E">
            <w:pPr>
              <w:pStyle w:val="Tabelle"/>
              <w:tabs>
                <w:tab w:val="right" w:pos="3900"/>
              </w:tabs>
              <w:rPr>
                <w:rFonts w:cs="Arial"/>
                <w:szCs w:val="18"/>
              </w:rPr>
            </w:pPr>
          </w:p>
          <w:p w14:paraId="195A1CF6" w14:textId="77777777" w:rsidR="003D6772" w:rsidRDefault="003D6772" w:rsidP="0037401E">
            <w:pPr>
              <w:pStyle w:val="Tabelle"/>
              <w:tabs>
                <w:tab w:val="right" w:pos="3900"/>
              </w:tabs>
              <w:rPr>
                <w:rFonts w:cs="Arial"/>
                <w:szCs w:val="18"/>
              </w:rPr>
            </w:pPr>
          </w:p>
          <w:p w14:paraId="195A1CF7" w14:textId="77777777" w:rsidR="003D6772" w:rsidRDefault="003D6772" w:rsidP="0037401E">
            <w:pPr>
              <w:pStyle w:val="Tabelle"/>
              <w:tabs>
                <w:tab w:val="right" w:pos="3900"/>
              </w:tabs>
              <w:rPr>
                <w:rFonts w:cs="Arial"/>
                <w:szCs w:val="18"/>
              </w:rPr>
            </w:pPr>
          </w:p>
          <w:p w14:paraId="195A1CF8" w14:textId="77777777" w:rsidR="003D6772" w:rsidRDefault="003D6772" w:rsidP="0037401E">
            <w:pPr>
              <w:pStyle w:val="Tabelle"/>
              <w:tabs>
                <w:tab w:val="right" w:pos="3900"/>
              </w:tabs>
              <w:rPr>
                <w:rFonts w:cs="Arial"/>
                <w:szCs w:val="18"/>
              </w:rPr>
            </w:pPr>
          </w:p>
          <w:p w14:paraId="195A1CF9" w14:textId="77777777" w:rsidR="003D6772" w:rsidRDefault="003D6772" w:rsidP="0037401E">
            <w:pPr>
              <w:pStyle w:val="Tabelle"/>
              <w:tabs>
                <w:tab w:val="right" w:pos="3900"/>
              </w:tabs>
              <w:rPr>
                <w:rFonts w:cs="Arial"/>
                <w:szCs w:val="18"/>
              </w:rPr>
            </w:pPr>
          </w:p>
          <w:p w14:paraId="195A1CFA" w14:textId="77777777" w:rsidR="003D6772" w:rsidRPr="00565A92" w:rsidRDefault="003D6772" w:rsidP="0037401E">
            <w:pPr>
              <w:pStyle w:val="Tabelle"/>
              <w:tabs>
                <w:tab w:val="right" w:pos="3900"/>
              </w:tabs>
              <w:rPr>
                <w:rFonts w:cs="Arial"/>
                <w:szCs w:val="18"/>
              </w:rPr>
            </w:pPr>
          </w:p>
        </w:tc>
        <w:tc>
          <w:tcPr>
            <w:tcW w:w="1120" w:type="dxa"/>
          </w:tcPr>
          <w:p w14:paraId="195A1CFB" w14:textId="77777777" w:rsidR="003D6772" w:rsidRPr="00565A92" w:rsidRDefault="003D6772" w:rsidP="0037401E">
            <w:pPr>
              <w:pStyle w:val="Tabelle"/>
              <w:tabs>
                <w:tab w:val="right" w:pos="3900"/>
              </w:tabs>
              <w:rPr>
                <w:rFonts w:cs="Arial"/>
                <w:szCs w:val="18"/>
              </w:rPr>
            </w:pPr>
          </w:p>
        </w:tc>
      </w:tr>
      <w:tr w:rsidR="003D6772" w:rsidRPr="00565A92" w14:paraId="195A1D08" w14:textId="77777777" w:rsidTr="00C94982">
        <w:tc>
          <w:tcPr>
            <w:tcW w:w="485" w:type="dxa"/>
          </w:tcPr>
          <w:p w14:paraId="195A1CFD"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CFE" w14:textId="77777777" w:rsidR="003D6772" w:rsidRPr="00565A92" w:rsidRDefault="003D6772" w:rsidP="00B10E40">
            <w:pPr>
              <w:pStyle w:val="Tabelle"/>
              <w:tabs>
                <w:tab w:val="right" w:pos="3900"/>
              </w:tabs>
              <w:rPr>
                <w:rFonts w:cs="Arial"/>
                <w:szCs w:val="18"/>
              </w:rPr>
            </w:pPr>
            <w:r w:rsidRPr="00565A92">
              <w:rPr>
                <w:rFonts w:cs="Arial"/>
                <w:szCs w:val="18"/>
              </w:rPr>
              <w:t>Soll-Ist-Stand einer Kirchengemeinde</w:t>
            </w:r>
          </w:p>
        </w:tc>
        <w:tc>
          <w:tcPr>
            <w:tcW w:w="4454" w:type="dxa"/>
            <w:shd w:val="clear" w:color="auto" w:fill="auto"/>
          </w:tcPr>
          <w:p w14:paraId="195A1CFF" w14:textId="164BBAE4" w:rsidR="003D6772" w:rsidRPr="00565A92" w:rsidRDefault="003D6772" w:rsidP="00C31988">
            <w:pPr>
              <w:pStyle w:val="Tabelle"/>
              <w:tabs>
                <w:tab w:val="right" w:pos="3900"/>
              </w:tabs>
              <w:rPr>
                <w:szCs w:val="18"/>
              </w:rPr>
            </w:pPr>
            <w:r w:rsidRPr="00C94982">
              <w:rPr>
                <w:szCs w:val="18"/>
              </w:rPr>
              <w:t>Der Soll-Ist-Stand einer Kirchengemeinde kann mit Hilfe de</w:t>
            </w:r>
            <w:r w:rsidR="00CC4FCC" w:rsidRPr="00C94982">
              <w:rPr>
                <w:szCs w:val="18"/>
              </w:rPr>
              <w:t>r</w:t>
            </w:r>
            <w:r w:rsidRPr="00C94982">
              <w:rPr>
                <w:szCs w:val="18"/>
              </w:rPr>
              <w:t xml:space="preserve"> Verdichtungsobjekte</w:t>
            </w:r>
            <w:r w:rsidR="00CC4FCC" w:rsidRPr="00C94982">
              <w:rPr>
                <w:szCs w:val="18"/>
              </w:rPr>
              <w:t xml:space="preserve"> (s. Kostenstellenmatrix), z.B.</w:t>
            </w:r>
            <w:r w:rsidRPr="00C94982">
              <w:rPr>
                <w:szCs w:val="18"/>
              </w:rPr>
              <w:t xml:space="preserve"> 10000000</w:t>
            </w:r>
            <w:r w:rsidR="00AA7C00" w:rsidRPr="00C94982">
              <w:rPr>
                <w:szCs w:val="18"/>
              </w:rPr>
              <w:t>00</w:t>
            </w:r>
            <w:r w:rsidRPr="00C94982">
              <w:rPr>
                <w:szCs w:val="18"/>
              </w:rPr>
              <w:t xml:space="preserve"> </w:t>
            </w:r>
            <w:r w:rsidR="00AA7C00" w:rsidRPr="00C94982">
              <w:rPr>
                <w:szCs w:val="18"/>
              </w:rPr>
              <w:t>"</w:t>
            </w:r>
            <w:r w:rsidRPr="00C94982">
              <w:rPr>
                <w:szCs w:val="18"/>
              </w:rPr>
              <w:t xml:space="preserve">Gesamtdarstellung </w:t>
            </w:r>
            <w:r w:rsidR="00AA7C00" w:rsidRPr="00C94982">
              <w:rPr>
                <w:szCs w:val="18"/>
              </w:rPr>
              <w:t>KG"</w:t>
            </w:r>
            <w:r w:rsidR="00CC4FCC" w:rsidRPr="00C94982">
              <w:rPr>
                <w:szCs w:val="18"/>
              </w:rPr>
              <w:t xml:space="preserve"> oder nach Rücklagen</w:t>
            </w:r>
            <w:r w:rsidRPr="00C94982">
              <w:rPr>
                <w:szCs w:val="18"/>
              </w:rPr>
              <w:t xml:space="preserve"> ausgewertet werden.</w:t>
            </w:r>
          </w:p>
          <w:p w14:paraId="195A1D00" w14:textId="77777777" w:rsidR="003D6772" w:rsidRPr="00565A92" w:rsidRDefault="003D6772" w:rsidP="00C31988">
            <w:pPr>
              <w:pStyle w:val="Tabelle"/>
              <w:tabs>
                <w:tab w:val="right" w:pos="3900"/>
              </w:tabs>
              <w:rPr>
                <w:szCs w:val="18"/>
              </w:rPr>
            </w:pPr>
          </w:p>
          <w:p w14:paraId="195A1D01" w14:textId="77777777" w:rsidR="003D6772" w:rsidRPr="00565A92" w:rsidRDefault="003D6772" w:rsidP="00CB3500">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KLR / Abrechnungsobjektinfo</w:t>
            </w:r>
          </w:p>
          <w:p w14:paraId="195A1D02" w14:textId="77777777" w:rsidR="003D6772" w:rsidRPr="00565A92" w:rsidRDefault="003D6772" w:rsidP="00B10E40">
            <w:pPr>
              <w:pStyle w:val="Tabelle"/>
              <w:tabs>
                <w:tab w:val="right" w:pos="3900"/>
              </w:tabs>
              <w:rPr>
                <w:rFonts w:cs="Arial"/>
                <w:szCs w:val="18"/>
              </w:rPr>
            </w:pPr>
          </w:p>
        </w:tc>
        <w:tc>
          <w:tcPr>
            <w:tcW w:w="1121" w:type="dxa"/>
          </w:tcPr>
          <w:p w14:paraId="195A1D03" w14:textId="77777777" w:rsidR="003D6772" w:rsidRPr="00565A92" w:rsidRDefault="003D6772" w:rsidP="00B10E40">
            <w:pPr>
              <w:pStyle w:val="Tabelle"/>
              <w:tabs>
                <w:tab w:val="right" w:pos="3900"/>
              </w:tabs>
              <w:rPr>
                <w:rFonts w:cs="Arial"/>
                <w:szCs w:val="18"/>
              </w:rPr>
            </w:pPr>
            <w:r w:rsidRPr="00565A92">
              <w:rPr>
                <w:rFonts w:cs="Arial"/>
                <w:szCs w:val="18"/>
              </w:rPr>
              <w:t>Standard</w:t>
            </w:r>
          </w:p>
        </w:tc>
        <w:tc>
          <w:tcPr>
            <w:tcW w:w="1960" w:type="dxa"/>
          </w:tcPr>
          <w:p w14:paraId="195A1D04" w14:textId="77777777" w:rsidR="003D6772" w:rsidRPr="00565A92" w:rsidRDefault="00AA7C00" w:rsidP="00B10E40">
            <w:pPr>
              <w:pStyle w:val="Tabelle"/>
              <w:tabs>
                <w:tab w:val="right" w:pos="3900"/>
              </w:tabs>
              <w:rPr>
                <w:rFonts w:cs="Arial"/>
                <w:szCs w:val="18"/>
              </w:rPr>
            </w:pPr>
            <w:r w:rsidRPr="00565A92">
              <w:rPr>
                <w:rFonts w:cs="Arial"/>
                <w:szCs w:val="18"/>
              </w:rPr>
              <w:object w:dxaOrig="1454" w:dyaOrig="941" w14:anchorId="195A1E63">
                <v:shape id="_x0000_i1069" type="#_x0000_t75" style="width:72.75pt;height:46.5pt" o:ole="">
                  <v:imagedata r:id="rId105" o:title=""/>
                </v:shape>
                <o:OLEObject Type="Embed" ProgID="AcroExch.Document.DC" ShapeID="_x0000_i1069" DrawAspect="Icon" ObjectID="_1621929370" r:id="rId106"/>
              </w:object>
            </w:r>
          </w:p>
        </w:tc>
        <w:tc>
          <w:tcPr>
            <w:tcW w:w="1821" w:type="dxa"/>
          </w:tcPr>
          <w:p w14:paraId="195A1D05" w14:textId="77777777" w:rsidR="003D6772" w:rsidRPr="00565A92" w:rsidRDefault="003D6772" w:rsidP="00B10E40">
            <w:pPr>
              <w:pStyle w:val="Tabelle"/>
              <w:tabs>
                <w:tab w:val="right" w:pos="3900"/>
              </w:tabs>
              <w:rPr>
                <w:rFonts w:cs="Arial"/>
                <w:szCs w:val="18"/>
              </w:rPr>
            </w:pPr>
            <w:r w:rsidRPr="00565A92">
              <w:rPr>
                <w:rFonts w:cs="Arial"/>
                <w:szCs w:val="18"/>
              </w:rPr>
              <w:object w:dxaOrig="1454" w:dyaOrig="941" w14:anchorId="195A1E64">
                <v:shape id="_x0000_i1070" type="#_x0000_t75" style="width:72.75pt;height:46.5pt" o:ole="">
                  <v:imagedata r:id="rId107" o:title=""/>
                </v:shape>
                <o:OLEObject Type="Embed" ProgID="AcroExch.Document.DC" ShapeID="_x0000_i1070" DrawAspect="Icon" ObjectID="_1621929371" r:id="rId108"/>
              </w:object>
            </w:r>
          </w:p>
        </w:tc>
        <w:tc>
          <w:tcPr>
            <w:tcW w:w="1122" w:type="dxa"/>
          </w:tcPr>
          <w:p w14:paraId="195A1D06" w14:textId="50DBB4C9" w:rsidR="003D6772" w:rsidRPr="00565A92" w:rsidRDefault="00C94982" w:rsidP="00B10E40">
            <w:pPr>
              <w:pStyle w:val="Tabelle"/>
              <w:tabs>
                <w:tab w:val="right" w:pos="3900"/>
              </w:tabs>
              <w:rPr>
                <w:rFonts w:cs="Arial"/>
                <w:szCs w:val="18"/>
              </w:rPr>
            </w:pPr>
            <w:r>
              <w:rPr>
                <w:rFonts w:cs="Arial"/>
                <w:szCs w:val="18"/>
              </w:rPr>
              <w:t>j</w:t>
            </w:r>
            <w:r w:rsidR="003D6772">
              <w:rPr>
                <w:rFonts w:cs="Arial"/>
                <w:szCs w:val="18"/>
              </w:rPr>
              <w:t>a</w:t>
            </w:r>
          </w:p>
        </w:tc>
        <w:tc>
          <w:tcPr>
            <w:tcW w:w="1120" w:type="dxa"/>
          </w:tcPr>
          <w:p w14:paraId="195A1D07" w14:textId="77777777" w:rsidR="003D6772" w:rsidRPr="00565A92" w:rsidRDefault="003D6772" w:rsidP="00B10E40">
            <w:pPr>
              <w:pStyle w:val="Tabelle"/>
              <w:tabs>
                <w:tab w:val="right" w:pos="3900"/>
              </w:tabs>
              <w:rPr>
                <w:rFonts w:cs="Arial"/>
                <w:szCs w:val="18"/>
              </w:rPr>
            </w:pPr>
          </w:p>
        </w:tc>
      </w:tr>
      <w:tr w:rsidR="003D6772" w:rsidRPr="00565A92" w14:paraId="195A1D15" w14:textId="77777777" w:rsidTr="00C94982">
        <w:tc>
          <w:tcPr>
            <w:tcW w:w="485" w:type="dxa"/>
          </w:tcPr>
          <w:p w14:paraId="195A1D09"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0A" w14:textId="77777777" w:rsidR="003D6772" w:rsidRPr="00565A92" w:rsidRDefault="003D6772" w:rsidP="00B10E40">
            <w:pPr>
              <w:pStyle w:val="Tabelle"/>
              <w:tabs>
                <w:tab w:val="right" w:pos="3900"/>
              </w:tabs>
              <w:rPr>
                <w:rFonts w:cs="Arial"/>
                <w:szCs w:val="18"/>
              </w:rPr>
            </w:pPr>
            <w:r w:rsidRPr="00565A92">
              <w:rPr>
                <w:rFonts w:cs="Arial"/>
                <w:szCs w:val="18"/>
              </w:rPr>
              <w:t>Informationen über Bauprojekte und sonstige Projekte</w:t>
            </w:r>
          </w:p>
        </w:tc>
        <w:tc>
          <w:tcPr>
            <w:tcW w:w="4454" w:type="dxa"/>
            <w:shd w:val="clear" w:color="auto" w:fill="auto"/>
          </w:tcPr>
          <w:p w14:paraId="195A1D0B" w14:textId="77777777" w:rsidR="003D6772" w:rsidRPr="00565A92" w:rsidRDefault="003D6772" w:rsidP="00B10E40">
            <w:pPr>
              <w:pStyle w:val="Tabelle"/>
              <w:tabs>
                <w:tab w:val="right" w:pos="3900"/>
              </w:tabs>
            </w:pPr>
            <w:r w:rsidRPr="00565A92">
              <w:t>In der MACH Software werden Projekte als Projekt und als Projektkostenstelle abgebildet. Hierbei werden die Werte nicht mit Planwerten, sondern auf Basis der Ist-Werte verwaltet.</w:t>
            </w:r>
          </w:p>
          <w:p w14:paraId="195A1D0C" w14:textId="77777777" w:rsidR="003D6772" w:rsidRPr="00565A92" w:rsidRDefault="003D6772" w:rsidP="007918F8">
            <w:pPr>
              <w:pStyle w:val="Tabelle"/>
              <w:tabs>
                <w:tab w:val="right" w:pos="3900"/>
              </w:tabs>
              <w:rPr>
                <w:rFonts w:cs="Arial"/>
                <w:szCs w:val="18"/>
              </w:rPr>
            </w:pPr>
          </w:p>
          <w:p w14:paraId="195A1D0D" w14:textId="77777777" w:rsidR="003D6772" w:rsidRPr="00565A92" w:rsidRDefault="003D6772" w:rsidP="007918F8">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KLR / Abrechnungsobjektinfo</w:t>
            </w:r>
          </w:p>
          <w:p w14:paraId="195A1D0E" w14:textId="77777777" w:rsidR="003D6772" w:rsidRPr="00565A92" w:rsidRDefault="003D6772" w:rsidP="00B10E40">
            <w:pPr>
              <w:pStyle w:val="Tabelle"/>
              <w:tabs>
                <w:tab w:val="right" w:pos="3900"/>
              </w:tabs>
              <w:rPr>
                <w:rFonts w:cs="Arial"/>
                <w:szCs w:val="18"/>
              </w:rPr>
            </w:pPr>
          </w:p>
        </w:tc>
        <w:tc>
          <w:tcPr>
            <w:tcW w:w="1121" w:type="dxa"/>
          </w:tcPr>
          <w:p w14:paraId="195A1D0F" w14:textId="77777777" w:rsidR="003D6772" w:rsidRPr="003D6772" w:rsidRDefault="003D6772" w:rsidP="00B10E40">
            <w:pPr>
              <w:pStyle w:val="Tabelle"/>
              <w:tabs>
                <w:tab w:val="right" w:pos="3900"/>
              </w:tabs>
              <w:rPr>
                <w:rFonts w:cs="Arial"/>
                <w:szCs w:val="18"/>
              </w:rPr>
            </w:pPr>
            <w:r w:rsidRPr="003D6772">
              <w:rPr>
                <w:rFonts w:cs="Arial"/>
                <w:szCs w:val="18"/>
              </w:rPr>
              <w:t>Standard</w:t>
            </w:r>
          </w:p>
        </w:tc>
        <w:tc>
          <w:tcPr>
            <w:tcW w:w="1960" w:type="dxa"/>
          </w:tcPr>
          <w:p w14:paraId="195A1D10" w14:textId="77777777" w:rsidR="003D6772" w:rsidRPr="003D6772" w:rsidRDefault="003D6772" w:rsidP="00B10E40">
            <w:pPr>
              <w:pStyle w:val="Tabelle"/>
              <w:tabs>
                <w:tab w:val="right" w:pos="3900"/>
              </w:tabs>
              <w:rPr>
                <w:rFonts w:cs="Arial"/>
                <w:szCs w:val="18"/>
              </w:rPr>
            </w:pPr>
            <w:r w:rsidRPr="003D6772">
              <w:rPr>
                <w:rFonts w:cs="Arial"/>
                <w:szCs w:val="18"/>
              </w:rPr>
              <w:object w:dxaOrig="1539" w:dyaOrig="996" w14:anchorId="195A1E65">
                <v:shape id="_x0000_i1071" type="#_x0000_t75" style="width:77.25pt;height:49.5pt" o:ole="">
                  <v:imagedata r:id="rId51" o:title=""/>
                </v:shape>
                <o:OLEObject Type="Embed" ProgID="AcroExch.Document.DC" ShapeID="_x0000_i1071" DrawAspect="Icon" ObjectID="_1621929372" r:id="rId109"/>
              </w:object>
            </w:r>
          </w:p>
        </w:tc>
        <w:tc>
          <w:tcPr>
            <w:tcW w:w="1821" w:type="dxa"/>
          </w:tcPr>
          <w:p w14:paraId="195A1D11" w14:textId="77777777" w:rsidR="003D6772" w:rsidRPr="003D6772" w:rsidRDefault="003D6772" w:rsidP="00B10E40">
            <w:pPr>
              <w:pStyle w:val="Tabelle"/>
              <w:tabs>
                <w:tab w:val="right" w:pos="3900"/>
              </w:tabs>
              <w:rPr>
                <w:rFonts w:cs="Arial"/>
                <w:szCs w:val="18"/>
              </w:rPr>
            </w:pPr>
            <w:r w:rsidRPr="003D6772">
              <w:rPr>
                <w:szCs w:val="18"/>
              </w:rPr>
              <w:object w:dxaOrig="1539" w:dyaOrig="996" w14:anchorId="195A1E66">
                <v:shape id="_x0000_i1072" type="#_x0000_t75" style="width:77.25pt;height:49.5pt" o:ole="">
                  <v:imagedata r:id="rId55" o:title=""/>
                </v:shape>
                <o:OLEObject Type="Embed" ProgID="AcroExch.Document.DC" ShapeID="_x0000_i1072" DrawAspect="Icon" ObjectID="_1621929373" r:id="rId110"/>
              </w:object>
            </w:r>
          </w:p>
        </w:tc>
        <w:tc>
          <w:tcPr>
            <w:tcW w:w="1122" w:type="dxa"/>
          </w:tcPr>
          <w:p w14:paraId="195A1D12" w14:textId="148B20C8" w:rsidR="003D6772" w:rsidRDefault="00C94982" w:rsidP="00B10E40">
            <w:pPr>
              <w:pStyle w:val="Tabelle"/>
              <w:tabs>
                <w:tab w:val="right" w:pos="3900"/>
              </w:tabs>
              <w:rPr>
                <w:szCs w:val="18"/>
              </w:rPr>
            </w:pPr>
            <w:r>
              <w:rPr>
                <w:szCs w:val="18"/>
              </w:rPr>
              <w:t>j</w:t>
            </w:r>
            <w:r w:rsidR="003D6772" w:rsidRPr="003D6772">
              <w:rPr>
                <w:szCs w:val="18"/>
              </w:rPr>
              <w:t>a</w:t>
            </w:r>
          </w:p>
          <w:p w14:paraId="195A1D13" w14:textId="77777777" w:rsidR="003D6772" w:rsidRPr="003D6772" w:rsidRDefault="003D6772" w:rsidP="00B10E40">
            <w:pPr>
              <w:pStyle w:val="Tabelle"/>
              <w:tabs>
                <w:tab w:val="right" w:pos="3900"/>
              </w:tabs>
              <w:rPr>
                <w:szCs w:val="18"/>
              </w:rPr>
            </w:pPr>
          </w:p>
        </w:tc>
        <w:tc>
          <w:tcPr>
            <w:tcW w:w="1120" w:type="dxa"/>
          </w:tcPr>
          <w:p w14:paraId="195A1D14" w14:textId="77777777" w:rsidR="003D6772" w:rsidRPr="00397F17" w:rsidRDefault="003D6772" w:rsidP="00B10E40">
            <w:pPr>
              <w:pStyle w:val="Tabelle"/>
              <w:tabs>
                <w:tab w:val="right" w:pos="3900"/>
              </w:tabs>
              <w:rPr>
                <w:szCs w:val="18"/>
                <w:highlight w:val="yellow"/>
              </w:rPr>
            </w:pPr>
          </w:p>
        </w:tc>
      </w:tr>
      <w:tr w:rsidR="003D6772" w:rsidRPr="00565A92" w14:paraId="195A1D28" w14:textId="77777777" w:rsidTr="00C94982">
        <w:tc>
          <w:tcPr>
            <w:tcW w:w="485" w:type="dxa"/>
          </w:tcPr>
          <w:p w14:paraId="195A1D16"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17" w14:textId="77777777" w:rsidR="003D6772" w:rsidRPr="00565A92" w:rsidRDefault="003D6772" w:rsidP="00970A8C">
            <w:pPr>
              <w:pStyle w:val="Tabelle"/>
              <w:tabs>
                <w:tab w:val="right" w:pos="3900"/>
              </w:tabs>
              <w:rPr>
                <w:rFonts w:cs="Arial"/>
                <w:szCs w:val="18"/>
              </w:rPr>
            </w:pPr>
            <w:r w:rsidRPr="00565A92">
              <w:rPr>
                <w:rFonts w:cs="Arial"/>
                <w:szCs w:val="18"/>
              </w:rPr>
              <w:t xml:space="preserve">Konteninfo </w:t>
            </w:r>
            <w:r w:rsidR="00970A8C" w:rsidRPr="00C94982">
              <w:rPr>
                <w:rFonts w:cs="Arial"/>
                <w:szCs w:val="18"/>
              </w:rPr>
              <w:t>(bei Bedarf)</w:t>
            </w:r>
          </w:p>
        </w:tc>
        <w:tc>
          <w:tcPr>
            <w:tcW w:w="4454" w:type="dxa"/>
            <w:shd w:val="clear" w:color="auto" w:fill="auto"/>
          </w:tcPr>
          <w:p w14:paraId="195A1D18" w14:textId="77777777" w:rsidR="003D6772" w:rsidRDefault="003D6772" w:rsidP="0053785C">
            <w:pPr>
              <w:pStyle w:val="Tabelle"/>
              <w:tabs>
                <w:tab w:val="right" w:pos="3900"/>
              </w:tabs>
            </w:pPr>
            <w:r w:rsidRPr="00C94982">
              <w:t xml:space="preserve">Die Konteninfo </w:t>
            </w:r>
            <w:r w:rsidR="00500858" w:rsidRPr="00C94982">
              <w:t>ermöglicht die detaillierte Auswertung</w:t>
            </w:r>
            <w:r w:rsidR="00CC4FCC" w:rsidRPr="00C94982">
              <w:t xml:space="preserve"> </w:t>
            </w:r>
            <w:r w:rsidR="00500858" w:rsidRPr="00C94982">
              <w:t>eines</w:t>
            </w:r>
            <w:r w:rsidR="00CC4FCC" w:rsidRPr="00C94982">
              <w:t xml:space="preserve"> Kontos und gibt über den Kontoauszug einen Überblick über die </w:t>
            </w:r>
            <w:r w:rsidR="00500858" w:rsidRPr="00C94982">
              <w:t xml:space="preserve">dort </w:t>
            </w:r>
            <w:r w:rsidR="00CC4FCC" w:rsidRPr="00C94982">
              <w:t>gebuchten Belege.</w:t>
            </w:r>
          </w:p>
          <w:p w14:paraId="195A1D19" w14:textId="77777777" w:rsidR="003D6772" w:rsidRPr="00565A92" w:rsidRDefault="003D6772" w:rsidP="0053785C">
            <w:pPr>
              <w:pStyle w:val="Tabelle"/>
              <w:tabs>
                <w:tab w:val="right" w:pos="3900"/>
              </w:tabs>
            </w:pPr>
          </w:p>
          <w:p w14:paraId="195A1D1A" w14:textId="77777777" w:rsidR="003D6772" w:rsidRDefault="003D6772" w:rsidP="0053785C">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Buchhaltung/ Konteninfo</w:t>
            </w:r>
          </w:p>
          <w:p w14:paraId="195A1D1B" w14:textId="77777777" w:rsidR="001D0682" w:rsidRPr="00565A92" w:rsidRDefault="001D0682" w:rsidP="0053785C">
            <w:pPr>
              <w:pStyle w:val="Tabelle"/>
              <w:tabs>
                <w:tab w:val="right" w:pos="3900"/>
              </w:tabs>
              <w:rPr>
                <w:i/>
                <w:szCs w:val="18"/>
              </w:rPr>
            </w:pPr>
          </w:p>
          <w:p w14:paraId="195A1D1C" w14:textId="77777777" w:rsidR="001D0682" w:rsidRPr="001D0682" w:rsidRDefault="001D0682" w:rsidP="001D0682">
            <w:pPr>
              <w:pStyle w:val="Tabelle"/>
              <w:tabs>
                <w:tab w:val="right" w:pos="3900"/>
              </w:tabs>
              <w:rPr>
                <w:highlight w:val="yellow"/>
              </w:rPr>
            </w:pPr>
            <w:r w:rsidRPr="00C94982">
              <w:t>Über die Saldenliste besteht die Möglichkeit eine Übersicht der Salden aller Konten zu generieren.</w:t>
            </w:r>
          </w:p>
          <w:p w14:paraId="195A1D1D" w14:textId="77777777" w:rsidR="001D0682" w:rsidRPr="001D0682" w:rsidRDefault="001D0682" w:rsidP="00B10E40">
            <w:pPr>
              <w:pStyle w:val="Tabelle"/>
              <w:tabs>
                <w:tab w:val="right" w:pos="3900"/>
              </w:tabs>
              <w:rPr>
                <w:rFonts w:cs="Arial"/>
                <w:b/>
                <w:szCs w:val="18"/>
                <w:highlight w:val="yellow"/>
                <w:u w:val="single"/>
              </w:rPr>
            </w:pPr>
          </w:p>
          <w:p w14:paraId="195A1D1E" w14:textId="77777777" w:rsidR="003D6772" w:rsidRPr="001D0682" w:rsidRDefault="001D0682" w:rsidP="00B10E40">
            <w:pPr>
              <w:pStyle w:val="Tabelle"/>
              <w:tabs>
                <w:tab w:val="right" w:pos="3900"/>
              </w:tabs>
              <w:rPr>
                <w:i/>
                <w:szCs w:val="18"/>
              </w:rPr>
            </w:pPr>
            <w:r w:rsidRPr="00C94982">
              <w:rPr>
                <w:rFonts w:cs="Arial"/>
                <w:b/>
                <w:szCs w:val="18"/>
                <w:u w:val="single"/>
              </w:rPr>
              <w:t>Pfad:</w:t>
            </w:r>
            <w:r w:rsidRPr="00C94982">
              <w:rPr>
                <w:rFonts w:cs="Arial"/>
                <w:szCs w:val="18"/>
              </w:rPr>
              <w:t xml:space="preserve"> </w:t>
            </w:r>
            <w:r w:rsidRPr="00C94982">
              <w:rPr>
                <w:i/>
                <w:szCs w:val="18"/>
              </w:rPr>
              <w:t>Buchhaltung/ Konteninfo-Druckersymbol</w:t>
            </w:r>
          </w:p>
        </w:tc>
        <w:tc>
          <w:tcPr>
            <w:tcW w:w="1121" w:type="dxa"/>
          </w:tcPr>
          <w:p w14:paraId="195A1D1F" w14:textId="77777777" w:rsidR="003D6772" w:rsidRPr="00565A92" w:rsidRDefault="003D6772" w:rsidP="00B10E40">
            <w:pPr>
              <w:pStyle w:val="Tabelle"/>
              <w:tabs>
                <w:tab w:val="right" w:pos="3900"/>
              </w:tabs>
              <w:rPr>
                <w:rFonts w:cs="Arial"/>
                <w:szCs w:val="18"/>
              </w:rPr>
            </w:pPr>
            <w:r w:rsidRPr="00565A92">
              <w:rPr>
                <w:rFonts w:cs="Arial"/>
                <w:szCs w:val="18"/>
              </w:rPr>
              <w:t>Standard</w:t>
            </w:r>
          </w:p>
        </w:tc>
        <w:tc>
          <w:tcPr>
            <w:tcW w:w="1960" w:type="dxa"/>
          </w:tcPr>
          <w:p w14:paraId="195A1D20" w14:textId="77777777" w:rsidR="003D6772" w:rsidRPr="00565A92" w:rsidRDefault="00CC4FCC" w:rsidP="00E96594">
            <w:pPr>
              <w:pStyle w:val="Tabelle"/>
              <w:tabs>
                <w:tab w:val="right" w:pos="3900"/>
              </w:tabs>
              <w:rPr>
                <w:rFonts w:cs="Arial"/>
                <w:szCs w:val="18"/>
              </w:rPr>
            </w:pPr>
            <w:r w:rsidRPr="00565A92">
              <w:rPr>
                <w:rFonts w:cs="Arial"/>
                <w:szCs w:val="18"/>
              </w:rPr>
              <w:object w:dxaOrig="1454" w:dyaOrig="941" w14:anchorId="195A1E67">
                <v:shape id="_x0000_i1073" type="#_x0000_t75" style="width:72.75pt;height:46.5pt" o:ole="">
                  <v:imagedata r:id="rId111" o:title=""/>
                </v:shape>
                <o:OLEObject Type="Embed" ProgID="AcroExch.Document.DC" ShapeID="_x0000_i1073" DrawAspect="Icon" ObjectID="_1621929374" r:id="rId112"/>
              </w:object>
            </w:r>
          </w:p>
          <w:p w14:paraId="195A1D21" w14:textId="77777777" w:rsidR="003D6772" w:rsidRPr="00565A92" w:rsidRDefault="003D6772" w:rsidP="00E96594">
            <w:pPr>
              <w:pStyle w:val="Tabelle"/>
              <w:tabs>
                <w:tab w:val="right" w:pos="3900"/>
              </w:tabs>
              <w:rPr>
                <w:rFonts w:cs="Arial"/>
                <w:szCs w:val="18"/>
              </w:rPr>
            </w:pPr>
          </w:p>
          <w:p w14:paraId="195A1D22" w14:textId="77777777" w:rsidR="003D6772" w:rsidRPr="00565A92" w:rsidRDefault="00500858" w:rsidP="00E96594">
            <w:pPr>
              <w:pStyle w:val="Tabelle"/>
              <w:tabs>
                <w:tab w:val="right" w:pos="3900"/>
              </w:tabs>
              <w:rPr>
                <w:rFonts w:cs="Arial"/>
                <w:szCs w:val="18"/>
              </w:rPr>
            </w:pPr>
            <w:r w:rsidRPr="00565A92">
              <w:rPr>
                <w:rFonts w:cs="Arial"/>
                <w:szCs w:val="18"/>
              </w:rPr>
              <w:object w:dxaOrig="1454" w:dyaOrig="941" w14:anchorId="195A1E68">
                <v:shape id="_x0000_i1074" type="#_x0000_t75" style="width:72.75pt;height:46.5pt" o:ole="">
                  <v:imagedata r:id="rId113" o:title=""/>
                </v:shape>
                <o:OLEObject Type="Embed" ProgID="AcroExch.Document.DC" ShapeID="_x0000_i1074" DrawAspect="Icon" ObjectID="_1621929375" r:id="rId114"/>
              </w:object>
            </w:r>
          </w:p>
        </w:tc>
        <w:tc>
          <w:tcPr>
            <w:tcW w:w="1821" w:type="dxa"/>
          </w:tcPr>
          <w:p w14:paraId="195A1D23" w14:textId="77777777" w:rsidR="003D6772" w:rsidRDefault="00CC4FCC" w:rsidP="00B10E40">
            <w:pPr>
              <w:pStyle w:val="Tabelle"/>
              <w:tabs>
                <w:tab w:val="right" w:pos="3900"/>
              </w:tabs>
              <w:rPr>
                <w:rFonts w:cs="Arial"/>
                <w:szCs w:val="18"/>
              </w:rPr>
            </w:pPr>
            <w:r w:rsidRPr="00565A92">
              <w:rPr>
                <w:rFonts w:cs="Arial"/>
                <w:szCs w:val="18"/>
              </w:rPr>
              <w:object w:dxaOrig="1454" w:dyaOrig="941" w14:anchorId="195A1E69">
                <v:shape id="_x0000_i1075" type="#_x0000_t75" style="width:72.75pt;height:46.5pt" o:ole="">
                  <v:imagedata r:id="rId115" o:title=""/>
                </v:shape>
                <o:OLEObject Type="Embed" ProgID="AcroExch.Document.DC" ShapeID="_x0000_i1075" DrawAspect="Icon" ObjectID="_1621929376" r:id="rId116"/>
              </w:object>
            </w:r>
          </w:p>
          <w:p w14:paraId="195A1D24" w14:textId="77777777" w:rsidR="003D6772" w:rsidRPr="00565A92" w:rsidRDefault="003D6772" w:rsidP="00B10E40">
            <w:pPr>
              <w:pStyle w:val="Tabelle"/>
              <w:tabs>
                <w:tab w:val="right" w:pos="3900"/>
              </w:tabs>
              <w:rPr>
                <w:rFonts w:cs="Arial"/>
                <w:szCs w:val="18"/>
              </w:rPr>
            </w:pPr>
          </w:p>
          <w:p w14:paraId="195A1D25" w14:textId="77777777" w:rsidR="003D6772" w:rsidRPr="00565A92" w:rsidRDefault="00500858" w:rsidP="00B10E40">
            <w:pPr>
              <w:pStyle w:val="Tabelle"/>
              <w:tabs>
                <w:tab w:val="right" w:pos="3900"/>
              </w:tabs>
              <w:rPr>
                <w:rFonts w:cs="Arial"/>
                <w:szCs w:val="18"/>
              </w:rPr>
            </w:pPr>
            <w:r w:rsidRPr="00565A92">
              <w:rPr>
                <w:rFonts w:cs="Arial"/>
                <w:szCs w:val="18"/>
              </w:rPr>
              <w:object w:dxaOrig="1454" w:dyaOrig="941" w14:anchorId="195A1E6A">
                <v:shape id="_x0000_i1076" type="#_x0000_t75" style="width:72.75pt;height:46.5pt" o:ole="">
                  <v:imagedata r:id="rId117" o:title=""/>
                </v:shape>
                <o:OLEObject Type="Embed" ProgID="AcroExch.Document.DC" ShapeID="_x0000_i1076" DrawAspect="Icon" ObjectID="_1621929377" r:id="rId118"/>
              </w:object>
            </w:r>
          </w:p>
        </w:tc>
        <w:tc>
          <w:tcPr>
            <w:tcW w:w="1122" w:type="dxa"/>
          </w:tcPr>
          <w:p w14:paraId="195A1D26" w14:textId="77777777" w:rsidR="003D6772" w:rsidRPr="00565A92" w:rsidRDefault="003D6772" w:rsidP="00B10E40">
            <w:pPr>
              <w:pStyle w:val="Tabelle"/>
              <w:tabs>
                <w:tab w:val="right" w:pos="3900"/>
              </w:tabs>
              <w:rPr>
                <w:rFonts w:cs="Arial"/>
                <w:szCs w:val="18"/>
              </w:rPr>
            </w:pPr>
          </w:p>
        </w:tc>
        <w:tc>
          <w:tcPr>
            <w:tcW w:w="1120" w:type="dxa"/>
          </w:tcPr>
          <w:p w14:paraId="195A1D27" w14:textId="77777777" w:rsidR="003D6772" w:rsidRPr="00565A92" w:rsidRDefault="003D6772" w:rsidP="00B10E40">
            <w:pPr>
              <w:pStyle w:val="Tabelle"/>
              <w:tabs>
                <w:tab w:val="right" w:pos="3900"/>
              </w:tabs>
              <w:rPr>
                <w:rFonts w:cs="Arial"/>
                <w:szCs w:val="18"/>
              </w:rPr>
            </w:pPr>
          </w:p>
        </w:tc>
      </w:tr>
      <w:tr w:rsidR="003D6772" w:rsidRPr="00565A92" w14:paraId="195A1D34" w14:textId="77777777" w:rsidTr="00C94982">
        <w:tc>
          <w:tcPr>
            <w:tcW w:w="485" w:type="dxa"/>
          </w:tcPr>
          <w:p w14:paraId="195A1D29"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2A" w14:textId="77777777" w:rsidR="003D6772" w:rsidRPr="00565A92" w:rsidRDefault="003D6772" w:rsidP="00B10E40">
            <w:pPr>
              <w:pStyle w:val="Tabelle"/>
              <w:tabs>
                <w:tab w:val="right" w:pos="3900"/>
              </w:tabs>
              <w:rPr>
                <w:rFonts w:cs="Arial"/>
                <w:szCs w:val="18"/>
              </w:rPr>
            </w:pPr>
            <w:r w:rsidRPr="00565A92">
              <w:rPr>
                <w:rFonts w:cs="Arial"/>
                <w:szCs w:val="18"/>
              </w:rPr>
              <w:t>Report „Übersicht Finanzanlagen“</w:t>
            </w:r>
          </w:p>
        </w:tc>
        <w:tc>
          <w:tcPr>
            <w:tcW w:w="4454" w:type="dxa"/>
            <w:shd w:val="clear" w:color="auto" w:fill="auto"/>
          </w:tcPr>
          <w:p w14:paraId="195A1D2B" w14:textId="77777777" w:rsidR="003D6772" w:rsidRPr="00565A92" w:rsidRDefault="003D6772" w:rsidP="0053785C">
            <w:pPr>
              <w:pStyle w:val="Tabelle"/>
              <w:tabs>
                <w:tab w:val="right" w:pos="3900"/>
              </w:tabs>
            </w:pPr>
            <w:r w:rsidRPr="00565A92">
              <w:t xml:space="preserve">Dieser Bericht liefert eine Übersicht über Finanzanlagen innerhalb eines Mandanten. Während die Saldenliste Finanzstatus Informationen zu den Salden der Finanzanlagen auf Sachkonten liefert, werden im Report „Übersicht Finanzanlagen“ Salden der einzelnen Finanzanlagen ausgewiesen. Derzeit umfasst die Liste die Finanzanlagen </w:t>
            </w:r>
            <w:r w:rsidRPr="00565A92">
              <w:rPr>
                <w:i/>
              </w:rPr>
              <w:t>Aktien</w:t>
            </w:r>
            <w:r w:rsidRPr="00565A92">
              <w:t xml:space="preserve">, </w:t>
            </w:r>
            <w:r w:rsidRPr="00565A92">
              <w:rPr>
                <w:i/>
              </w:rPr>
              <w:t>Festgelder</w:t>
            </w:r>
            <w:r w:rsidRPr="00565A92">
              <w:t xml:space="preserve"> und </w:t>
            </w:r>
            <w:r w:rsidRPr="00565A92">
              <w:rPr>
                <w:i/>
              </w:rPr>
              <w:t>Festverzinsliche Wertpapiere</w:t>
            </w:r>
            <w:r w:rsidRPr="00565A92">
              <w:t>.</w:t>
            </w:r>
          </w:p>
          <w:p w14:paraId="195A1D2C" w14:textId="77777777" w:rsidR="003D6772" w:rsidRPr="00565A92" w:rsidRDefault="003D6772" w:rsidP="0053785C">
            <w:pPr>
              <w:pStyle w:val="Tabelle"/>
              <w:tabs>
                <w:tab w:val="right" w:pos="3900"/>
              </w:tabs>
            </w:pPr>
          </w:p>
          <w:p w14:paraId="195A1D2D" w14:textId="77777777" w:rsidR="003D6772" w:rsidRPr="00565A92" w:rsidRDefault="003D6772" w:rsidP="0053785C">
            <w:pPr>
              <w:pStyle w:val="Tabelle"/>
              <w:tabs>
                <w:tab w:val="right" w:pos="3900"/>
              </w:tabs>
            </w:pPr>
            <w:r w:rsidRPr="00565A92">
              <w:rPr>
                <w:b/>
                <w:u w:val="single"/>
              </w:rPr>
              <w:t>Pfad:</w:t>
            </w:r>
            <w:r w:rsidRPr="00565A92">
              <w:t xml:space="preserve"> </w:t>
            </w:r>
            <w:r w:rsidRPr="00565A92">
              <w:rPr>
                <w:i/>
              </w:rPr>
              <w:t xml:space="preserve">Anlagen / Reporte / </w:t>
            </w:r>
            <w:proofErr w:type="spellStart"/>
            <w:r>
              <w:rPr>
                <w:i/>
              </w:rPr>
              <w:t>R_</w:t>
            </w:r>
            <w:r w:rsidRPr="00565A92">
              <w:rPr>
                <w:i/>
              </w:rPr>
              <w:t>Übersicht</w:t>
            </w:r>
            <w:proofErr w:type="spellEnd"/>
            <w:r w:rsidRPr="00565A92">
              <w:rPr>
                <w:i/>
              </w:rPr>
              <w:t xml:space="preserve"> Finanzanlagen </w:t>
            </w:r>
            <w:r w:rsidRPr="00C94982">
              <w:rPr>
                <w:i/>
              </w:rPr>
              <w:t>(45_201</w:t>
            </w:r>
            <w:r w:rsidR="00970A8C" w:rsidRPr="00C94982">
              <w:rPr>
                <w:i/>
              </w:rPr>
              <w:t>40129</w:t>
            </w:r>
            <w:r w:rsidRPr="00C94982">
              <w:rPr>
                <w:i/>
              </w:rPr>
              <w:t>)</w:t>
            </w:r>
          </w:p>
          <w:p w14:paraId="195A1D2E" w14:textId="77777777" w:rsidR="003D6772" w:rsidRPr="00565A92" w:rsidRDefault="003D6772" w:rsidP="006E6FFD">
            <w:pPr>
              <w:pStyle w:val="Tabelle"/>
              <w:tabs>
                <w:tab w:val="right" w:pos="3900"/>
              </w:tabs>
              <w:rPr>
                <w:rFonts w:cs="Arial"/>
                <w:szCs w:val="18"/>
              </w:rPr>
            </w:pPr>
          </w:p>
        </w:tc>
        <w:tc>
          <w:tcPr>
            <w:tcW w:w="1121" w:type="dxa"/>
          </w:tcPr>
          <w:p w14:paraId="195A1D2F" w14:textId="77777777" w:rsidR="003D6772" w:rsidRPr="00565A92" w:rsidRDefault="003D6772" w:rsidP="00B10E40">
            <w:pPr>
              <w:pStyle w:val="Tabelle"/>
              <w:tabs>
                <w:tab w:val="right" w:pos="3900"/>
              </w:tabs>
              <w:rPr>
                <w:rFonts w:cs="Arial"/>
                <w:szCs w:val="18"/>
              </w:rPr>
            </w:pPr>
            <w:r w:rsidRPr="00565A92">
              <w:rPr>
                <w:rFonts w:cs="Arial"/>
                <w:szCs w:val="18"/>
              </w:rPr>
              <w:t>Report</w:t>
            </w:r>
            <w:r>
              <w:rPr>
                <w:rFonts w:cs="Arial"/>
                <w:szCs w:val="18"/>
              </w:rPr>
              <w:t xml:space="preserve"> 45</w:t>
            </w:r>
          </w:p>
        </w:tc>
        <w:tc>
          <w:tcPr>
            <w:tcW w:w="1960" w:type="dxa"/>
          </w:tcPr>
          <w:p w14:paraId="195A1D30" w14:textId="77777777" w:rsidR="003D6772" w:rsidRPr="00565A92" w:rsidRDefault="003D6772" w:rsidP="00B10E40">
            <w:pPr>
              <w:pStyle w:val="Tabelle"/>
              <w:tabs>
                <w:tab w:val="right" w:pos="3900"/>
              </w:tabs>
              <w:rPr>
                <w:rFonts w:cs="Arial"/>
                <w:szCs w:val="18"/>
              </w:rPr>
            </w:pPr>
            <w:r w:rsidRPr="00565A92">
              <w:rPr>
                <w:rFonts w:cs="Arial"/>
                <w:szCs w:val="18"/>
              </w:rPr>
              <w:t>ja</w:t>
            </w:r>
          </w:p>
        </w:tc>
        <w:tc>
          <w:tcPr>
            <w:tcW w:w="1821" w:type="dxa"/>
          </w:tcPr>
          <w:p w14:paraId="195A1D31" w14:textId="77777777" w:rsidR="003D6772" w:rsidRPr="00565A92" w:rsidRDefault="00970A8C" w:rsidP="00B10E40">
            <w:pPr>
              <w:pStyle w:val="Tabelle"/>
              <w:tabs>
                <w:tab w:val="right" w:pos="3900"/>
              </w:tabs>
              <w:rPr>
                <w:rFonts w:cs="Arial"/>
                <w:szCs w:val="18"/>
              </w:rPr>
            </w:pPr>
            <w:r w:rsidRPr="00565A92">
              <w:rPr>
                <w:rFonts w:cs="Arial"/>
                <w:szCs w:val="18"/>
              </w:rPr>
              <w:object w:dxaOrig="1454" w:dyaOrig="941" w14:anchorId="195A1E6B">
                <v:shape id="_x0000_i1077" type="#_x0000_t75" style="width:71.25pt;height:45pt" o:ole="">
                  <v:imagedata r:id="rId119" o:title=""/>
                </v:shape>
                <o:OLEObject Type="Embed" ProgID="AcroExch.Document.DC" ShapeID="_x0000_i1077" DrawAspect="Icon" ObjectID="_1621929378" r:id="rId120"/>
              </w:object>
            </w:r>
          </w:p>
        </w:tc>
        <w:tc>
          <w:tcPr>
            <w:tcW w:w="1122" w:type="dxa"/>
          </w:tcPr>
          <w:p w14:paraId="195A1D32" w14:textId="77777777" w:rsidR="003D6772" w:rsidRPr="00565A92" w:rsidRDefault="003D6772" w:rsidP="00B10E40">
            <w:pPr>
              <w:pStyle w:val="Tabelle"/>
              <w:tabs>
                <w:tab w:val="right" w:pos="3900"/>
              </w:tabs>
              <w:rPr>
                <w:rFonts w:cs="Arial"/>
                <w:szCs w:val="18"/>
              </w:rPr>
            </w:pPr>
          </w:p>
        </w:tc>
        <w:tc>
          <w:tcPr>
            <w:tcW w:w="1120" w:type="dxa"/>
          </w:tcPr>
          <w:p w14:paraId="195A1D33" w14:textId="77777777" w:rsidR="003D6772" w:rsidRPr="00565A92" w:rsidRDefault="003D6772" w:rsidP="00B10E40">
            <w:pPr>
              <w:pStyle w:val="Tabelle"/>
              <w:tabs>
                <w:tab w:val="right" w:pos="3900"/>
              </w:tabs>
              <w:rPr>
                <w:rFonts w:cs="Arial"/>
                <w:szCs w:val="18"/>
              </w:rPr>
            </w:pPr>
          </w:p>
        </w:tc>
      </w:tr>
      <w:tr w:rsidR="003D6772" w:rsidRPr="00565A92" w14:paraId="195A1D41" w14:textId="77777777" w:rsidTr="00C94982">
        <w:tc>
          <w:tcPr>
            <w:tcW w:w="485" w:type="dxa"/>
          </w:tcPr>
          <w:p w14:paraId="195A1D35"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36" w14:textId="77777777" w:rsidR="003D6772" w:rsidRPr="00565A92" w:rsidRDefault="003D6772" w:rsidP="00B10E40">
            <w:pPr>
              <w:pStyle w:val="Tabelle"/>
              <w:tabs>
                <w:tab w:val="right" w:pos="3900"/>
              </w:tabs>
              <w:rPr>
                <w:rFonts w:cs="Arial"/>
                <w:szCs w:val="18"/>
              </w:rPr>
            </w:pPr>
            <w:r w:rsidRPr="00565A92">
              <w:rPr>
                <w:rFonts w:cs="Arial"/>
                <w:szCs w:val="18"/>
              </w:rPr>
              <w:t>Report „fällige Finanzanlagen“</w:t>
            </w:r>
          </w:p>
        </w:tc>
        <w:tc>
          <w:tcPr>
            <w:tcW w:w="4454" w:type="dxa"/>
            <w:shd w:val="clear" w:color="auto" w:fill="auto"/>
          </w:tcPr>
          <w:p w14:paraId="195A1D37" w14:textId="77777777" w:rsidR="003D6772" w:rsidRPr="00565A92" w:rsidRDefault="003D6772" w:rsidP="00F33495">
            <w:pPr>
              <w:pStyle w:val="Tabelle"/>
              <w:tabs>
                <w:tab w:val="right" w:pos="3900"/>
              </w:tabs>
            </w:pPr>
            <w:r w:rsidRPr="00565A92">
              <w:t xml:space="preserve">Dieser Report zeigt alle fälligen Vermögensanlagen der Rendantur zu einem durch Sie vorzugebenden Zeitpunkt. Alternativ können Sie in das Feld der Suchmaske den 31.12.2099 eintragen, wenn Sie alle gültigen Finanzanlagen der Rendantur sehen wollen. </w:t>
            </w:r>
          </w:p>
          <w:p w14:paraId="195A1D38" w14:textId="77777777" w:rsidR="003D6772" w:rsidRPr="00565A92" w:rsidRDefault="003D6772" w:rsidP="00F33495">
            <w:pPr>
              <w:pStyle w:val="Tabelle"/>
              <w:tabs>
                <w:tab w:val="right" w:pos="3900"/>
              </w:tabs>
            </w:pPr>
            <w:r w:rsidRPr="00565A92">
              <w:rPr>
                <w:b/>
                <w:u w:val="single"/>
              </w:rPr>
              <w:t>Achtung:</w:t>
            </w:r>
            <w:r w:rsidRPr="00565A92">
              <w:t xml:space="preserve"> In der Vergangenheit fällig gewordene Finanzanlagen werden nicht angezeigt.</w:t>
            </w:r>
            <w:r w:rsidR="00281F9F">
              <w:t xml:space="preserve"> </w:t>
            </w:r>
            <w:r w:rsidR="00281F9F" w:rsidRPr="00C94982">
              <w:t>Daher sollte dieser Report mtl. abgerufen werden.</w:t>
            </w:r>
          </w:p>
          <w:p w14:paraId="195A1D39" w14:textId="77777777" w:rsidR="003D6772" w:rsidRPr="00565A92" w:rsidRDefault="003D6772" w:rsidP="00F33495">
            <w:pPr>
              <w:pStyle w:val="Tabelle"/>
              <w:tabs>
                <w:tab w:val="right" w:pos="3900"/>
              </w:tabs>
            </w:pPr>
          </w:p>
          <w:p w14:paraId="195A1D3A" w14:textId="77777777" w:rsidR="003D6772" w:rsidRPr="00565A92" w:rsidRDefault="003D6772" w:rsidP="00F33495">
            <w:pPr>
              <w:pStyle w:val="Tabelle"/>
              <w:tabs>
                <w:tab w:val="right" w:pos="3900"/>
              </w:tabs>
            </w:pPr>
            <w:r w:rsidRPr="00565A92">
              <w:rPr>
                <w:b/>
                <w:u w:val="single"/>
              </w:rPr>
              <w:t>Pfad:</w:t>
            </w:r>
            <w:r w:rsidRPr="00565A92">
              <w:t xml:space="preserve"> </w:t>
            </w:r>
            <w:r w:rsidRPr="00565A92">
              <w:rPr>
                <w:i/>
              </w:rPr>
              <w:t xml:space="preserve">Anlagen / Reporte / </w:t>
            </w:r>
            <w:proofErr w:type="spellStart"/>
            <w:r>
              <w:rPr>
                <w:i/>
              </w:rPr>
              <w:t>R_</w:t>
            </w:r>
            <w:r w:rsidRPr="00565A92">
              <w:rPr>
                <w:i/>
              </w:rPr>
              <w:t>fällige</w:t>
            </w:r>
            <w:proofErr w:type="spellEnd"/>
            <w:r w:rsidRPr="00565A92">
              <w:rPr>
                <w:i/>
              </w:rPr>
              <w:t xml:space="preserve"> Finanzanlagen </w:t>
            </w:r>
            <w:r w:rsidRPr="00C94982">
              <w:rPr>
                <w:i/>
              </w:rPr>
              <w:t>(46_</w:t>
            </w:r>
            <w:r w:rsidR="00970A8C" w:rsidRPr="00C94982">
              <w:rPr>
                <w:i/>
              </w:rPr>
              <w:t>20150302)</w:t>
            </w:r>
          </w:p>
          <w:p w14:paraId="195A1D3B" w14:textId="77777777" w:rsidR="003D6772" w:rsidRPr="00565A92" w:rsidRDefault="003D6772" w:rsidP="006E6FFD">
            <w:pPr>
              <w:pStyle w:val="Tabelle"/>
              <w:tabs>
                <w:tab w:val="right" w:pos="3900"/>
              </w:tabs>
              <w:rPr>
                <w:rFonts w:cs="Arial"/>
                <w:szCs w:val="18"/>
              </w:rPr>
            </w:pPr>
          </w:p>
        </w:tc>
        <w:tc>
          <w:tcPr>
            <w:tcW w:w="1121" w:type="dxa"/>
          </w:tcPr>
          <w:p w14:paraId="195A1D3C" w14:textId="77777777" w:rsidR="003D6772" w:rsidRPr="00565A92" w:rsidRDefault="003D6772" w:rsidP="00B10E40">
            <w:pPr>
              <w:pStyle w:val="Tabelle"/>
              <w:tabs>
                <w:tab w:val="right" w:pos="3900"/>
              </w:tabs>
              <w:rPr>
                <w:rFonts w:cs="Arial"/>
                <w:szCs w:val="18"/>
              </w:rPr>
            </w:pPr>
            <w:r w:rsidRPr="00565A92">
              <w:rPr>
                <w:rFonts w:cs="Arial"/>
                <w:szCs w:val="18"/>
              </w:rPr>
              <w:t xml:space="preserve">Report </w:t>
            </w:r>
            <w:r>
              <w:rPr>
                <w:rFonts w:cs="Arial"/>
                <w:szCs w:val="18"/>
              </w:rPr>
              <w:t>46</w:t>
            </w:r>
          </w:p>
        </w:tc>
        <w:tc>
          <w:tcPr>
            <w:tcW w:w="1960" w:type="dxa"/>
          </w:tcPr>
          <w:p w14:paraId="195A1D3D" w14:textId="77777777" w:rsidR="003D6772" w:rsidRPr="00565A92" w:rsidRDefault="003D6772" w:rsidP="00B10E40">
            <w:pPr>
              <w:pStyle w:val="Tabelle"/>
              <w:tabs>
                <w:tab w:val="right" w:pos="3900"/>
              </w:tabs>
              <w:rPr>
                <w:rFonts w:cs="Arial"/>
                <w:szCs w:val="18"/>
              </w:rPr>
            </w:pPr>
            <w:r w:rsidRPr="00565A92">
              <w:rPr>
                <w:rFonts w:cs="Arial"/>
                <w:szCs w:val="18"/>
              </w:rPr>
              <w:t>ja</w:t>
            </w:r>
          </w:p>
        </w:tc>
        <w:tc>
          <w:tcPr>
            <w:tcW w:w="1821" w:type="dxa"/>
          </w:tcPr>
          <w:p w14:paraId="195A1D3E" w14:textId="77777777" w:rsidR="003D6772" w:rsidRPr="00565A92" w:rsidRDefault="00970A8C" w:rsidP="00B10E40">
            <w:pPr>
              <w:pStyle w:val="Tabelle"/>
              <w:tabs>
                <w:tab w:val="right" w:pos="3900"/>
              </w:tabs>
              <w:rPr>
                <w:rFonts w:cs="Arial"/>
                <w:szCs w:val="18"/>
              </w:rPr>
            </w:pPr>
            <w:r w:rsidRPr="00565A92">
              <w:rPr>
                <w:rFonts w:cs="Arial"/>
                <w:szCs w:val="18"/>
              </w:rPr>
              <w:object w:dxaOrig="1454" w:dyaOrig="941" w14:anchorId="195A1E6C">
                <v:shape id="_x0000_i1078" type="#_x0000_t75" style="width:72.75pt;height:46.5pt" o:ole="">
                  <v:imagedata r:id="rId121" o:title=""/>
                </v:shape>
                <o:OLEObject Type="Embed" ProgID="AcroExch.Document.DC" ShapeID="_x0000_i1078" DrawAspect="Icon" ObjectID="_1621929379" r:id="rId122"/>
              </w:object>
            </w:r>
          </w:p>
        </w:tc>
        <w:tc>
          <w:tcPr>
            <w:tcW w:w="1122" w:type="dxa"/>
          </w:tcPr>
          <w:p w14:paraId="195A1D3F" w14:textId="77777777" w:rsidR="003D6772" w:rsidRPr="00565A92" w:rsidRDefault="003D6772" w:rsidP="00B10E40">
            <w:pPr>
              <w:pStyle w:val="Tabelle"/>
              <w:tabs>
                <w:tab w:val="right" w:pos="3900"/>
              </w:tabs>
              <w:rPr>
                <w:rFonts w:cs="Arial"/>
                <w:szCs w:val="18"/>
              </w:rPr>
            </w:pPr>
          </w:p>
        </w:tc>
        <w:tc>
          <w:tcPr>
            <w:tcW w:w="1120" w:type="dxa"/>
          </w:tcPr>
          <w:p w14:paraId="195A1D40" w14:textId="77777777" w:rsidR="003D6772" w:rsidRPr="00565A92" w:rsidRDefault="003D6772" w:rsidP="00B10E40">
            <w:pPr>
              <w:pStyle w:val="Tabelle"/>
              <w:tabs>
                <w:tab w:val="right" w:pos="3900"/>
              </w:tabs>
              <w:rPr>
                <w:rFonts w:cs="Arial"/>
                <w:szCs w:val="18"/>
              </w:rPr>
            </w:pPr>
          </w:p>
        </w:tc>
      </w:tr>
      <w:tr w:rsidR="003D6772" w:rsidRPr="00565A92" w14:paraId="195A1D4F" w14:textId="77777777" w:rsidTr="00C94982">
        <w:tc>
          <w:tcPr>
            <w:tcW w:w="485" w:type="dxa"/>
          </w:tcPr>
          <w:p w14:paraId="195A1D42"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43" w14:textId="77777777" w:rsidR="003D6772" w:rsidRPr="00565A92" w:rsidRDefault="003D6772" w:rsidP="00B10E40">
            <w:pPr>
              <w:pStyle w:val="Tabelle"/>
              <w:tabs>
                <w:tab w:val="right" w:pos="3900"/>
              </w:tabs>
              <w:rPr>
                <w:rFonts w:cs="Arial"/>
                <w:szCs w:val="18"/>
              </w:rPr>
            </w:pPr>
            <w:r w:rsidRPr="00565A92">
              <w:rPr>
                <w:rFonts w:cs="Arial"/>
                <w:szCs w:val="18"/>
              </w:rPr>
              <w:t>Postensalden drucken (Forderungen und Verbindlichkeiten)</w:t>
            </w:r>
          </w:p>
        </w:tc>
        <w:tc>
          <w:tcPr>
            <w:tcW w:w="4454" w:type="dxa"/>
            <w:shd w:val="clear" w:color="auto" w:fill="auto"/>
          </w:tcPr>
          <w:p w14:paraId="195A1D44" w14:textId="77777777" w:rsidR="003D6772" w:rsidRPr="00565A92" w:rsidRDefault="003D6772" w:rsidP="002150E9">
            <w:pPr>
              <w:pStyle w:val="Tabelle"/>
              <w:tabs>
                <w:tab w:val="right" w:pos="3900"/>
              </w:tabs>
            </w:pPr>
            <w:r w:rsidRPr="00565A92">
              <w:t>Die Anwendung ermöglicht den detaillierten Ausweis der bestehenden Forderungen und Verbindlichkeiten. Die Auswertung berücksichtigt alle (offenen) Forderungen bzw. Verbindlichkeiten, die zu einem bestimmten, vorzugebenden Stichtag einer Periode bestehen.</w:t>
            </w:r>
          </w:p>
          <w:p w14:paraId="195A1D45" w14:textId="7F91487C" w:rsidR="003D6772" w:rsidRDefault="00281F9F" w:rsidP="00B10E40">
            <w:pPr>
              <w:pStyle w:val="Tabelle"/>
              <w:tabs>
                <w:tab w:val="right" w:pos="3900"/>
              </w:tabs>
              <w:rPr>
                <w:rFonts w:cs="Arial"/>
                <w:szCs w:val="18"/>
              </w:rPr>
            </w:pPr>
            <w:r w:rsidRPr="00C94982">
              <w:rPr>
                <w:b/>
                <w:u w:val="single"/>
              </w:rPr>
              <w:t>Achtung:</w:t>
            </w:r>
            <w:r w:rsidRPr="00C94982">
              <w:t xml:space="preserve"> Um</w:t>
            </w:r>
            <w:r w:rsidR="00C94982">
              <w:t xml:space="preserve"> ein valides Ergebnis zu erzieh</w:t>
            </w:r>
            <w:r w:rsidRPr="00C94982">
              <w:t xml:space="preserve">en, sind bei den Buchungen zwingend die entsprechenden Mitbuchrollen zu verwenden, z.B. bei Parkposten "ungeklärte Zahlung </w:t>
            </w:r>
            <w:proofErr w:type="spellStart"/>
            <w:proofErr w:type="gramStart"/>
            <w:r w:rsidRPr="00C94982">
              <w:t>deb</w:t>
            </w:r>
            <w:proofErr w:type="spellEnd"/>
            <w:r w:rsidRPr="00C94982">
              <w:t>./</w:t>
            </w:r>
            <w:proofErr w:type="spellStart"/>
            <w:proofErr w:type="gramEnd"/>
            <w:r w:rsidRPr="00C94982">
              <w:t>kred</w:t>
            </w:r>
            <w:proofErr w:type="spellEnd"/>
            <w:r w:rsidRPr="00C94982">
              <w:t>."</w:t>
            </w:r>
          </w:p>
          <w:p w14:paraId="195A1D46" w14:textId="77777777" w:rsidR="00281F9F" w:rsidRPr="00565A92" w:rsidRDefault="00281F9F" w:rsidP="00B10E40">
            <w:pPr>
              <w:pStyle w:val="Tabelle"/>
              <w:tabs>
                <w:tab w:val="right" w:pos="3900"/>
              </w:tabs>
              <w:rPr>
                <w:rFonts w:cs="Arial"/>
                <w:szCs w:val="18"/>
              </w:rPr>
            </w:pPr>
          </w:p>
          <w:p w14:paraId="195A1D47" w14:textId="77777777" w:rsidR="003D6772" w:rsidRPr="00565A92" w:rsidRDefault="003D6772" w:rsidP="002150E9">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Kontokorrent/ Vorgänge bearbeiten/ Posten (Posten drucken)</w:t>
            </w:r>
          </w:p>
          <w:p w14:paraId="195A1D48" w14:textId="77777777" w:rsidR="003D6772" w:rsidRPr="00565A92" w:rsidRDefault="003D6772" w:rsidP="00B10E40">
            <w:pPr>
              <w:pStyle w:val="Tabelle"/>
              <w:tabs>
                <w:tab w:val="right" w:pos="3900"/>
              </w:tabs>
              <w:rPr>
                <w:rFonts w:cs="Arial"/>
                <w:szCs w:val="18"/>
              </w:rPr>
            </w:pPr>
          </w:p>
        </w:tc>
        <w:tc>
          <w:tcPr>
            <w:tcW w:w="1121" w:type="dxa"/>
          </w:tcPr>
          <w:p w14:paraId="195A1D49" w14:textId="77777777" w:rsidR="003D6772" w:rsidRPr="00565A92" w:rsidRDefault="003D6772" w:rsidP="00B10E40">
            <w:pPr>
              <w:pStyle w:val="Tabelle"/>
              <w:tabs>
                <w:tab w:val="right" w:pos="3900"/>
              </w:tabs>
              <w:rPr>
                <w:rFonts w:cs="Arial"/>
                <w:szCs w:val="18"/>
              </w:rPr>
            </w:pPr>
            <w:r w:rsidRPr="00565A92">
              <w:rPr>
                <w:rFonts w:cs="Arial"/>
                <w:szCs w:val="18"/>
              </w:rPr>
              <w:t>Standard</w:t>
            </w:r>
          </w:p>
        </w:tc>
        <w:tc>
          <w:tcPr>
            <w:tcW w:w="1960" w:type="dxa"/>
          </w:tcPr>
          <w:p w14:paraId="195A1D4A" w14:textId="77777777" w:rsidR="003D6772" w:rsidRPr="00565A92" w:rsidRDefault="003D6772" w:rsidP="00B10E40">
            <w:pPr>
              <w:pStyle w:val="Tabelle"/>
              <w:tabs>
                <w:tab w:val="right" w:pos="3900"/>
              </w:tabs>
              <w:rPr>
                <w:rFonts w:cs="Arial"/>
                <w:szCs w:val="18"/>
              </w:rPr>
            </w:pPr>
            <w:r w:rsidRPr="00565A92">
              <w:rPr>
                <w:rFonts w:cs="Arial"/>
                <w:szCs w:val="18"/>
              </w:rPr>
              <w:object w:dxaOrig="1539" w:dyaOrig="996" w14:anchorId="195A1E6D">
                <v:shape id="_x0000_i1079" type="#_x0000_t75" style="width:77.25pt;height:49.5pt" o:ole="">
                  <v:imagedata r:id="rId123" o:title=""/>
                </v:shape>
                <o:OLEObject Type="Embed" ProgID="AcroExch.Document.DC" ShapeID="_x0000_i1079" DrawAspect="Icon" ObjectID="_1621929380" r:id="rId124"/>
              </w:object>
            </w:r>
          </w:p>
        </w:tc>
        <w:tc>
          <w:tcPr>
            <w:tcW w:w="1821" w:type="dxa"/>
          </w:tcPr>
          <w:p w14:paraId="195A1D4B" w14:textId="77777777" w:rsidR="003D6772" w:rsidRPr="00565A92" w:rsidRDefault="003D6772" w:rsidP="00B10E40">
            <w:pPr>
              <w:pStyle w:val="Tabelle"/>
              <w:tabs>
                <w:tab w:val="right" w:pos="3900"/>
              </w:tabs>
              <w:rPr>
                <w:rFonts w:cs="Arial"/>
                <w:szCs w:val="18"/>
              </w:rPr>
            </w:pPr>
            <w:r w:rsidRPr="00565A92">
              <w:rPr>
                <w:rFonts w:cs="Arial"/>
                <w:szCs w:val="18"/>
              </w:rPr>
              <w:object w:dxaOrig="1539" w:dyaOrig="996" w14:anchorId="195A1E6E">
                <v:shape id="_x0000_i1080" type="#_x0000_t75" style="width:77.25pt;height:49.5pt" o:ole="">
                  <v:imagedata r:id="rId125" o:title=""/>
                </v:shape>
                <o:OLEObject Type="Embed" ProgID="AcroExch.Document.DC" ShapeID="_x0000_i1080" DrawAspect="Icon" ObjectID="_1621929381" r:id="rId126"/>
              </w:object>
            </w:r>
          </w:p>
        </w:tc>
        <w:tc>
          <w:tcPr>
            <w:tcW w:w="1122" w:type="dxa"/>
          </w:tcPr>
          <w:p w14:paraId="195A1D4C" w14:textId="20B088DD" w:rsidR="003D6772" w:rsidRDefault="00C94982" w:rsidP="00B10E40">
            <w:pPr>
              <w:pStyle w:val="Tabelle"/>
              <w:tabs>
                <w:tab w:val="right" w:pos="3900"/>
              </w:tabs>
              <w:rPr>
                <w:rFonts w:cs="Arial"/>
                <w:szCs w:val="18"/>
              </w:rPr>
            </w:pPr>
            <w:r>
              <w:rPr>
                <w:rFonts w:cs="Arial"/>
                <w:szCs w:val="18"/>
              </w:rPr>
              <w:t>j</w:t>
            </w:r>
            <w:r w:rsidR="00970A8C">
              <w:rPr>
                <w:rFonts w:cs="Arial"/>
                <w:szCs w:val="18"/>
              </w:rPr>
              <w:t>a</w:t>
            </w:r>
          </w:p>
          <w:p w14:paraId="195A1D4D" w14:textId="77777777" w:rsidR="00970A8C" w:rsidRPr="00565A92" w:rsidRDefault="00970A8C" w:rsidP="00B10E40">
            <w:pPr>
              <w:pStyle w:val="Tabelle"/>
              <w:tabs>
                <w:tab w:val="right" w:pos="3900"/>
              </w:tabs>
              <w:rPr>
                <w:rFonts w:cs="Arial"/>
                <w:szCs w:val="18"/>
              </w:rPr>
            </w:pPr>
          </w:p>
        </w:tc>
        <w:tc>
          <w:tcPr>
            <w:tcW w:w="1120" w:type="dxa"/>
          </w:tcPr>
          <w:p w14:paraId="195A1D4E" w14:textId="77777777" w:rsidR="003D6772" w:rsidRPr="00565A92" w:rsidRDefault="003D6772" w:rsidP="00B10E40">
            <w:pPr>
              <w:pStyle w:val="Tabelle"/>
              <w:tabs>
                <w:tab w:val="right" w:pos="3900"/>
              </w:tabs>
              <w:rPr>
                <w:rFonts w:cs="Arial"/>
                <w:szCs w:val="18"/>
              </w:rPr>
            </w:pPr>
          </w:p>
        </w:tc>
      </w:tr>
      <w:tr w:rsidR="00BB4FB4" w:rsidRPr="00565A92" w14:paraId="195A1D5A" w14:textId="77777777" w:rsidTr="00C94982">
        <w:tc>
          <w:tcPr>
            <w:tcW w:w="485" w:type="dxa"/>
          </w:tcPr>
          <w:p w14:paraId="195A1D50" w14:textId="77777777" w:rsidR="00BB4FB4" w:rsidRPr="00C94982" w:rsidRDefault="00BB4FB4"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51" w14:textId="77777777" w:rsidR="00BB4FB4" w:rsidRPr="00C94982" w:rsidRDefault="00BB4FB4" w:rsidP="00B10E40">
            <w:pPr>
              <w:pStyle w:val="Tabelle"/>
              <w:tabs>
                <w:tab w:val="right" w:pos="3900"/>
              </w:tabs>
              <w:rPr>
                <w:rFonts w:cs="Arial"/>
                <w:szCs w:val="18"/>
              </w:rPr>
            </w:pPr>
            <w:r w:rsidRPr="00C94982">
              <w:rPr>
                <w:rFonts w:cs="Arial"/>
                <w:szCs w:val="18"/>
              </w:rPr>
              <w:t>Mahnpostenliste</w:t>
            </w:r>
          </w:p>
        </w:tc>
        <w:tc>
          <w:tcPr>
            <w:tcW w:w="4454" w:type="dxa"/>
            <w:shd w:val="clear" w:color="auto" w:fill="auto"/>
          </w:tcPr>
          <w:p w14:paraId="195A1D52" w14:textId="77777777" w:rsidR="00BB4FB4" w:rsidRPr="00C94982" w:rsidRDefault="00BB4FB4" w:rsidP="00C84702">
            <w:pPr>
              <w:pStyle w:val="Tabelle"/>
              <w:tabs>
                <w:tab w:val="right" w:pos="3900"/>
              </w:tabs>
            </w:pPr>
            <w:r w:rsidRPr="00C94982">
              <w:t>Mahnvorschlagsliste enthält alle</w:t>
            </w:r>
            <w:r w:rsidR="00133CC3" w:rsidRPr="00C94982">
              <w:t xml:space="preserve"> fälligen offenen Posten mit Angabe der Mahnstufen</w:t>
            </w:r>
            <w:r w:rsidRPr="00C94982">
              <w:t xml:space="preserve">, die </w:t>
            </w:r>
            <w:r w:rsidR="00133CC3" w:rsidRPr="00C94982">
              <w:t>für den aktuellen</w:t>
            </w:r>
            <w:r w:rsidRPr="00C94982">
              <w:t xml:space="preserve"> Mahnlauf </w:t>
            </w:r>
            <w:r w:rsidR="00133CC3" w:rsidRPr="00C94982">
              <w:t>vorgesehen sind.</w:t>
            </w:r>
          </w:p>
          <w:p w14:paraId="195A1D53" w14:textId="77777777" w:rsidR="00BB4FB4" w:rsidRPr="00C94982" w:rsidRDefault="00BB4FB4" w:rsidP="00C84702">
            <w:pPr>
              <w:pStyle w:val="Tabelle"/>
              <w:tabs>
                <w:tab w:val="right" w:pos="3900"/>
              </w:tabs>
            </w:pPr>
          </w:p>
          <w:p w14:paraId="195A1D54" w14:textId="77777777" w:rsidR="00BB4FB4" w:rsidRPr="00C94982" w:rsidRDefault="00BB4FB4" w:rsidP="00BB4FB4">
            <w:pPr>
              <w:pStyle w:val="Tabelle"/>
              <w:tabs>
                <w:tab w:val="right" w:pos="3900"/>
              </w:tabs>
            </w:pPr>
            <w:r w:rsidRPr="00C94982">
              <w:rPr>
                <w:rFonts w:cs="Arial"/>
                <w:b/>
                <w:szCs w:val="18"/>
                <w:u w:val="single"/>
              </w:rPr>
              <w:t>Pfad:</w:t>
            </w:r>
            <w:r w:rsidRPr="00C94982">
              <w:rPr>
                <w:rFonts w:cs="Arial"/>
                <w:szCs w:val="18"/>
              </w:rPr>
              <w:t xml:space="preserve"> </w:t>
            </w:r>
            <w:r w:rsidRPr="00C94982">
              <w:rPr>
                <w:i/>
                <w:szCs w:val="18"/>
              </w:rPr>
              <w:t>Kontokorrent/ Periodische Arbeiten/Mahnen</w:t>
            </w:r>
          </w:p>
        </w:tc>
        <w:tc>
          <w:tcPr>
            <w:tcW w:w="1121" w:type="dxa"/>
          </w:tcPr>
          <w:p w14:paraId="195A1D55" w14:textId="77777777" w:rsidR="00BB4FB4" w:rsidRPr="00C94982" w:rsidRDefault="00133CC3" w:rsidP="00B10E40">
            <w:pPr>
              <w:pStyle w:val="Tabelle"/>
              <w:tabs>
                <w:tab w:val="right" w:pos="3900"/>
              </w:tabs>
              <w:rPr>
                <w:rFonts w:cs="Arial"/>
                <w:szCs w:val="18"/>
              </w:rPr>
            </w:pPr>
            <w:r w:rsidRPr="00C94982">
              <w:rPr>
                <w:rFonts w:cs="Arial"/>
                <w:szCs w:val="18"/>
              </w:rPr>
              <w:t>Standard</w:t>
            </w:r>
          </w:p>
        </w:tc>
        <w:tc>
          <w:tcPr>
            <w:tcW w:w="1960" w:type="dxa"/>
          </w:tcPr>
          <w:p w14:paraId="195A1D56" w14:textId="77777777" w:rsidR="00BB4FB4" w:rsidRPr="00C94982" w:rsidRDefault="005B2E5C" w:rsidP="00B10E40">
            <w:pPr>
              <w:pStyle w:val="Tabelle"/>
              <w:tabs>
                <w:tab w:val="right" w:pos="3900"/>
              </w:tabs>
              <w:rPr>
                <w:rFonts w:cs="Arial"/>
                <w:szCs w:val="18"/>
              </w:rPr>
            </w:pPr>
            <w:r w:rsidRPr="00C94982">
              <w:rPr>
                <w:rFonts w:cs="Arial"/>
                <w:szCs w:val="18"/>
              </w:rPr>
              <w:t>ja</w:t>
            </w:r>
          </w:p>
        </w:tc>
        <w:tc>
          <w:tcPr>
            <w:tcW w:w="1821" w:type="dxa"/>
          </w:tcPr>
          <w:p w14:paraId="195A1D57" w14:textId="77777777" w:rsidR="00BB4FB4" w:rsidRPr="00C94982" w:rsidRDefault="005B2E5C" w:rsidP="00B10E40">
            <w:pPr>
              <w:pStyle w:val="Tabelle"/>
              <w:tabs>
                <w:tab w:val="right" w:pos="3900"/>
              </w:tabs>
              <w:rPr>
                <w:rFonts w:cs="Arial"/>
                <w:szCs w:val="18"/>
              </w:rPr>
            </w:pPr>
            <w:r w:rsidRPr="00C94982">
              <w:rPr>
                <w:rFonts w:cs="Arial"/>
                <w:szCs w:val="18"/>
              </w:rPr>
              <w:object w:dxaOrig="1531" w:dyaOrig="991" w14:anchorId="195A1E6F">
                <v:shape id="_x0000_i1081" type="#_x0000_t75" style="width:76.5pt;height:49.5pt" o:ole="">
                  <v:imagedata r:id="rId127" o:title=""/>
                </v:shape>
                <o:OLEObject Type="Embed" ProgID="AcroExch.Document.DC" ShapeID="_x0000_i1081" DrawAspect="Icon" ObjectID="_1621929382" r:id="rId128"/>
              </w:object>
            </w:r>
          </w:p>
        </w:tc>
        <w:tc>
          <w:tcPr>
            <w:tcW w:w="1122" w:type="dxa"/>
          </w:tcPr>
          <w:p w14:paraId="195A1D58" w14:textId="77777777" w:rsidR="00BB4FB4" w:rsidRPr="00565A92" w:rsidRDefault="00BB4FB4" w:rsidP="00B10E40">
            <w:pPr>
              <w:pStyle w:val="Tabelle"/>
              <w:tabs>
                <w:tab w:val="right" w:pos="3900"/>
              </w:tabs>
              <w:rPr>
                <w:rFonts w:cs="Arial"/>
                <w:szCs w:val="18"/>
              </w:rPr>
            </w:pPr>
            <w:r w:rsidRPr="00C94982">
              <w:rPr>
                <w:rFonts w:cs="Arial"/>
                <w:szCs w:val="18"/>
              </w:rPr>
              <w:t>ja</w:t>
            </w:r>
          </w:p>
        </w:tc>
        <w:tc>
          <w:tcPr>
            <w:tcW w:w="1120" w:type="dxa"/>
          </w:tcPr>
          <w:p w14:paraId="195A1D59" w14:textId="77777777" w:rsidR="00BB4FB4" w:rsidRPr="00565A92" w:rsidRDefault="00BB4FB4" w:rsidP="00B10E40">
            <w:pPr>
              <w:pStyle w:val="Tabelle"/>
              <w:tabs>
                <w:tab w:val="right" w:pos="3900"/>
              </w:tabs>
              <w:rPr>
                <w:rFonts w:cs="Arial"/>
                <w:szCs w:val="18"/>
              </w:rPr>
            </w:pPr>
          </w:p>
        </w:tc>
      </w:tr>
      <w:tr w:rsidR="00BB4FB4" w:rsidRPr="00565A92" w14:paraId="195A1D65" w14:textId="77777777" w:rsidTr="00C94982">
        <w:tc>
          <w:tcPr>
            <w:tcW w:w="485" w:type="dxa"/>
          </w:tcPr>
          <w:p w14:paraId="195A1D5B" w14:textId="77777777" w:rsidR="00BB4FB4" w:rsidRPr="00C94982" w:rsidRDefault="00BB4FB4"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5C" w14:textId="77777777" w:rsidR="00BB4FB4" w:rsidRPr="00C94982" w:rsidRDefault="00BB4FB4" w:rsidP="00B10E40">
            <w:pPr>
              <w:pStyle w:val="Tabelle"/>
              <w:tabs>
                <w:tab w:val="right" w:pos="3900"/>
              </w:tabs>
              <w:rPr>
                <w:rFonts w:cs="Arial"/>
                <w:szCs w:val="18"/>
              </w:rPr>
            </w:pPr>
            <w:r w:rsidRPr="00C94982">
              <w:rPr>
                <w:rFonts w:cs="Arial"/>
                <w:szCs w:val="18"/>
              </w:rPr>
              <w:t>Mahnbriefliste</w:t>
            </w:r>
          </w:p>
        </w:tc>
        <w:tc>
          <w:tcPr>
            <w:tcW w:w="4454" w:type="dxa"/>
            <w:shd w:val="clear" w:color="auto" w:fill="auto"/>
          </w:tcPr>
          <w:p w14:paraId="195A1D5D" w14:textId="77777777" w:rsidR="00BB4FB4" w:rsidRPr="00C94982" w:rsidRDefault="00BB4FB4" w:rsidP="00C84702">
            <w:pPr>
              <w:pStyle w:val="Tabelle"/>
              <w:tabs>
                <w:tab w:val="right" w:pos="3900"/>
              </w:tabs>
            </w:pPr>
            <w:r w:rsidRPr="00C94982">
              <w:t>Übersicht</w:t>
            </w:r>
            <w:r w:rsidR="00133CC3" w:rsidRPr="00C94982">
              <w:t xml:space="preserve"> der gemahnten Posten mit Angabe der Mahnstufen</w:t>
            </w:r>
          </w:p>
          <w:p w14:paraId="195A1D5E" w14:textId="77777777" w:rsidR="00BB4FB4" w:rsidRPr="00C94982" w:rsidRDefault="00BB4FB4" w:rsidP="00C84702">
            <w:pPr>
              <w:pStyle w:val="Tabelle"/>
              <w:tabs>
                <w:tab w:val="right" w:pos="3900"/>
              </w:tabs>
            </w:pPr>
          </w:p>
          <w:p w14:paraId="195A1D5F" w14:textId="77777777" w:rsidR="00BB4FB4" w:rsidRPr="00C94982" w:rsidRDefault="00133CC3" w:rsidP="00C84702">
            <w:pPr>
              <w:pStyle w:val="Tabelle"/>
              <w:tabs>
                <w:tab w:val="right" w:pos="3900"/>
              </w:tabs>
            </w:pPr>
            <w:r w:rsidRPr="00C94982">
              <w:rPr>
                <w:rFonts w:cs="Arial"/>
                <w:b/>
                <w:szCs w:val="18"/>
                <w:u w:val="single"/>
              </w:rPr>
              <w:t>Pfad:</w:t>
            </w:r>
            <w:r w:rsidRPr="00C94982">
              <w:rPr>
                <w:rFonts w:cs="Arial"/>
                <w:szCs w:val="18"/>
              </w:rPr>
              <w:t xml:space="preserve"> </w:t>
            </w:r>
            <w:r w:rsidRPr="00C94982">
              <w:rPr>
                <w:i/>
                <w:szCs w:val="18"/>
              </w:rPr>
              <w:t>Kontokorrent/ Periodische Arbeiten/Mahnen</w:t>
            </w:r>
          </w:p>
        </w:tc>
        <w:tc>
          <w:tcPr>
            <w:tcW w:w="1121" w:type="dxa"/>
          </w:tcPr>
          <w:p w14:paraId="195A1D60" w14:textId="77777777" w:rsidR="00BB4FB4" w:rsidRPr="00C94982" w:rsidRDefault="00133CC3" w:rsidP="00B10E40">
            <w:pPr>
              <w:pStyle w:val="Tabelle"/>
              <w:tabs>
                <w:tab w:val="right" w:pos="3900"/>
              </w:tabs>
              <w:rPr>
                <w:rFonts w:cs="Arial"/>
                <w:szCs w:val="18"/>
              </w:rPr>
            </w:pPr>
            <w:r w:rsidRPr="00C94982">
              <w:rPr>
                <w:rFonts w:cs="Arial"/>
                <w:szCs w:val="18"/>
              </w:rPr>
              <w:t>Standard</w:t>
            </w:r>
          </w:p>
        </w:tc>
        <w:tc>
          <w:tcPr>
            <w:tcW w:w="1960" w:type="dxa"/>
          </w:tcPr>
          <w:p w14:paraId="195A1D61" w14:textId="77777777" w:rsidR="00BB4FB4" w:rsidRPr="00C94982" w:rsidRDefault="007E6D1F" w:rsidP="00B10E40">
            <w:pPr>
              <w:pStyle w:val="Tabelle"/>
              <w:tabs>
                <w:tab w:val="right" w:pos="3900"/>
              </w:tabs>
              <w:rPr>
                <w:rFonts w:cs="Arial"/>
                <w:szCs w:val="18"/>
              </w:rPr>
            </w:pPr>
            <w:r w:rsidRPr="00C94982">
              <w:rPr>
                <w:rFonts w:cs="Arial"/>
                <w:szCs w:val="18"/>
              </w:rPr>
              <w:t>Ja</w:t>
            </w:r>
          </w:p>
        </w:tc>
        <w:tc>
          <w:tcPr>
            <w:tcW w:w="1821" w:type="dxa"/>
          </w:tcPr>
          <w:p w14:paraId="195A1D62" w14:textId="77777777" w:rsidR="00BB4FB4" w:rsidRPr="00C94982" w:rsidRDefault="007E6D1F" w:rsidP="00B10E40">
            <w:pPr>
              <w:pStyle w:val="Tabelle"/>
              <w:tabs>
                <w:tab w:val="right" w:pos="3900"/>
              </w:tabs>
              <w:rPr>
                <w:rFonts w:cs="Arial"/>
                <w:szCs w:val="18"/>
              </w:rPr>
            </w:pPr>
            <w:r w:rsidRPr="00C94982">
              <w:rPr>
                <w:rFonts w:cs="Arial"/>
                <w:szCs w:val="18"/>
              </w:rPr>
              <w:object w:dxaOrig="1531" w:dyaOrig="991" w14:anchorId="195A1E70">
                <v:shape id="_x0000_i1082" type="#_x0000_t75" style="width:76.5pt;height:49.5pt" o:ole="">
                  <v:imagedata r:id="rId129" o:title=""/>
                </v:shape>
                <o:OLEObject Type="Embed" ProgID="AcroExch.Document.DC" ShapeID="_x0000_i1082" DrawAspect="Icon" ObjectID="_1621929383" r:id="rId130"/>
              </w:object>
            </w:r>
          </w:p>
        </w:tc>
        <w:tc>
          <w:tcPr>
            <w:tcW w:w="1122" w:type="dxa"/>
          </w:tcPr>
          <w:p w14:paraId="195A1D63" w14:textId="77777777" w:rsidR="00BB4FB4" w:rsidRPr="00565A92" w:rsidRDefault="00BB4FB4" w:rsidP="00B10E40">
            <w:pPr>
              <w:pStyle w:val="Tabelle"/>
              <w:tabs>
                <w:tab w:val="right" w:pos="3900"/>
              </w:tabs>
              <w:rPr>
                <w:rFonts w:cs="Arial"/>
                <w:szCs w:val="18"/>
              </w:rPr>
            </w:pPr>
            <w:r w:rsidRPr="00C94982">
              <w:rPr>
                <w:rFonts w:cs="Arial"/>
                <w:szCs w:val="18"/>
              </w:rPr>
              <w:t>ja</w:t>
            </w:r>
          </w:p>
        </w:tc>
        <w:tc>
          <w:tcPr>
            <w:tcW w:w="1120" w:type="dxa"/>
          </w:tcPr>
          <w:p w14:paraId="195A1D64" w14:textId="77777777" w:rsidR="00BB4FB4" w:rsidRPr="00565A92" w:rsidRDefault="00BB4FB4" w:rsidP="00B10E40">
            <w:pPr>
              <w:pStyle w:val="Tabelle"/>
              <w:tabs>
                <w:tab w:val="right" w:pos="3900"/>
              </w:tabs>
              <w:rPr>
                <w:rFonts w:cs="Arial"/>
                <w:szCs w:val="18"/>
              </w:rPr>
            </w:pPr>
          </w:p>
        </w:tc>
      </w:tr>
      <w:tr w:rsidR="003D6772" w:rsidRPr="00565A92" w14:paraId="195A1D71" w14:textId="77777777" w:rsidTr="00C94982">
        <w:tc>
          <w:tcPr>
            <w:tcW w:w="485" w:type="dxa"/>
          </w:tcPr>
          <w:p w14:paraId="195A1D66"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67" w14:textId="77777777" w:rsidR="003D6772" w:rsidRPr="00565A92" w:rsidRDefault="00133CC3" w:rsidP="00133CC3">
            <w:pPr>
              <w:pStyle w:val="Tabelle"/>
              <w:tabs>
                <w:tab w:val="right" w:pos="3900"/>
              </w:tabs>
              <w:rPr>
                <w:rFonts w:cs="Arial"/>
                <w:szCs w:val="18"/>
              </w:rPr>
            </w:pPr>
            <w:r>
              <w:rPr>
                <w:rFonts w:cs="Arial"/>
                <w:szCs w:val="18"/>
              </w:rPr>
              <w:t>Kostenarteninfo</w:t>
            </w:r>
          </w:p>
        </w:tc>
        <w:tc>
          <w:tcPr>
            <w:tcW w:w="4454" w:type="dxa"/>
            <w:shd w:val="clear" w:color="auto" w:fill="auto"/>
          </w:tcPr>
          <w:p w14:paraId="195A1D68" w14:textId="77777777" w:rsidR="003D6772" w:rsidRPr="00C94982" w:rsidRDefault="003D6772" w:rsidP="00C84702">
            <w:pPr>
              <w:pStyle w:val="Tabelle"/>
              <w:tabs>
                <w:tab w:val="right" w:pos="3900"/>
              </w:tabs>
            </w:pPr>
            <w:r w:rsidRPr="00C94982">
              <w:t>Mit der Kostenarteninfo kann ein Überblick üb</w:t>
            </w:r>
            <w:r w:rsidR="00133CC3" w:rsidRPr="00C94982">
              <w:t xml:space="preserve">er die Buchungsvorgänge, beispielsweise auf den einzelnen Sparbüchern, </w:t>
            </w:r>
            <w:r w:rsidR="00970A8C" w:rsidRPr="00C94982">
              <w:t xml:space="preserve">Legaten </w:t>
            </w:r>
            <w:r w:rsidR="00133CC3" w:rsidRPr="00C94982">
              <w:t xml:space="preserve">oder der Projektrücklage </w:t>
            </w:r>
            <w:r w:rsidRPr="00C94982">
              <w:t>erstellt werden.</w:t>
            </w:r>
          </w:p>
          <w:p w14:paraId="195A1D69" w14:textId="77777777" w:rsidR="003D6772" w:rsidRPr="00C94982" w:rsidRDefault="003D6772" w:rsidP="00C84702">
            <w:pPr>
              <w:pStyle w:val="Tabelle"/>
              <w:tabs>
                <w:tab w:val="right" w:pos="3900"/>
              </w:tabs>
            </w:pPr>
          </w:p>
          <w:p w14:paraId="195A1D6A" w14:textId="77777777" w:rsidR="003D6772" w:rsidRPr="00C94982" w:rsidRDefault="003D6772" w:rsidP="00C84702">
            <w:pPr>
              <w:pStyle w:val="Tabelle"/>
              <w:tabs>
                <w:tab w:val="right" w:pos="3900"/>
              </w:tabs>
              <w:rPr>
                <w:i/>
                <w:szCs w:val="18"/>
              </w:rPr>
            </w:pPr>
            <w:r w:rsidRPr="00C94982">
              <w:rPr>
                <w:rFonts w:cs="Arial"/>
                <w:b/>
                <w:szCs w:val="18"/>
                <w:u w:val="single"/>
              </w:rPr>
              <w:t>Pfad:</w:t>
            </w:r>
            <w:r w:rsidRPr="00C94982">
              <w:rPr>
                <w:rFonts w:cs="Arial"/>
                <w:szCs w:val="18"/>
              </w:rPr>
              <w:t xml:space="preserve"> </w:t>
            </w:r>
            <w:r w:rsidRPr="00C94982">
              <w:rPr>
                <w:i/>
                <w:szCs w:val="18"/>
              </w:rPr>
              <w:t>KLR/ Kostenarteninfo</w:t>
            </w:r>
          </w:p>
          <w:p w14:paraId="195A1D6B" w14:textId="77777777" w:rsidR="003D6772" w:rsidRPr="00C94982" w:rsidRDefault="003D6772" w:rsidP="00B10E40">
            <w:pPr>
              <w:pStyle w:val="Tabelle"/>
              <w:tabs>
                <w:tab w:val="right" w:pos="3900"/>
              </w:tabs>
              <w:rPr>
                <w:rFonts w:cs="Arial"/>
                <w:szCs w:val="18"/>
              </w:rPr>
            </w:pPr>
          </w:p>
        </w:tc>
        <w:tc>
          <w:tcPr>
            <w:tcW w:w="1121" w:type="dxa"/>
          </w:tcPr>
          <w:p w14:paraId="195A1D6C" w14:textId="77777777" w:rsidR="003D6772" w:rsidRPr="00565A92" w:rsidRDefault="003D6772" w:rsidP="00B10E40">
            <w:pPr>
              <w:pStyle w:val="Tabelle"/>
              <w:tabs>
                <w:tab w:val="right" w:pos="3900"/>
              </w:tabs>
              <w:rPr>
                <w:rFonts w:cs="Arial"/>
                <w:szCs w:val="18"/>
              </w:rPr>
            </w:pPr>
            <w:r w:rsidRPr="00565A92">
              <w:rPr>
                <w:rFonts w:cs="Arial"/>
                <w:szCs w:val="18"/>
              </w:rPr>
              <w:t>Standard</w:t>
            </w:r>
          </w:p>
        </w:tc>
        <w:tc>
          <w:tcPr>
            <w:tcW w:w="1960" w:type="dxa"/>
          </w:tcPr>
          <w:p w14:paraId="195A1D6D" w14:textId="77777777" w:rsidR="003D6772" w:rsidRPr="00565A92" w:rsidRDefault="003D6772" w:rsidP="00B10E40">
            <w:pPr>
              <w:pStyle w:val="Tabelle"/>
              <w:tabs>
                <w:tab w:val="right" w:pos="3900"/>
              </w:tabs>
              <w:rPr>
                <w:rFonts w:cs="Arial"/>
                <w:szCs w:val="18"/>
              </w:rPr>
            </w:pPr>
            <w:r w:rsidRPr="00565A92">
              <w:rPr>
                <w:rFonts w:cs="Arial"/>
                <w:szCs w:val="18"/>
              </w:rPr>
              <w:object w:dxaOrig="1539" w:dyaOrig="996" w14:anchorId="195A1E71">
                <v:shape id="_x0000_i1083" type="#_x0000_t75" style="width:77.25pt;height:49.5pt" o:ole="">
                  <v:imagedata r:id="rId131" o:title=""/>
                </v:shape>
                <o:OLEObject Type="Embed" ProgID="AcroExch.Document.DC" ShapeID="_x0000_i1083" DrawAspect="Icon" ObjectID="_1621929384" r:id="rId132"/>
              </w:object>
            </w:r>
          </w:p>
        </w:tc>
        <w:tc>
          <w:tcPr>
            <w:tcW w:w="1821" w:type="dxa"/>
          </w:tcPr>
          <w:p w14:paraId="195A1D6E" w14:textId="77777777" w:rsidR="003D6772" w:rsidRPr="00565A92" w:rsidRDefault="00970A8C" w:rsidP="00B10E40">
            <w:pPr>
              <w:pStyle w:val="Tabelle"/>
              <w:tabs>
                <w:tab w:val="right" w:pos="3900"/>
              </w:tabs>
              <w:rPr>
                <w:rFonts w:cs="Arial"/>
                <w:szCs w:val="18"/>
              </w:rPr>
            </w:pPr>
            <w:r w:rsidRPr="00565A92">
              <w:rPr>
                <w:rFonts w:cs="Arial"/>
                <w:szCs w:val="18"/>
              </w:rPr>
              <w:object w:dxaOrig="1454" w:dyaOrig="941" w14:anchorId="195A1E72">
                <v:shape id="_x0000_i1084" type="#_x0000_t75" style="width:72.75pt;height:46.5pt" o:ole="">
                  <v:imagedata r:id="rId133" o:title=""/>
                </v:shape>
                <o:OLEObject Type="Embed" ProgID="AcroExch.Document.DC" ShapeID="_x0000_i1084" DrawAspect="Icon" ObjectID="_1621929385" r:id="rId134"/>
              </w:object>
            </w:r>
          </w:p>
        </w:tc>
        <w:tc>
          <w:tcPr>
            <w:tcW w:w="1122" w:type="dxa"/>
          </w:tcPr>
          <w:p w14:paraId="195A1D6F" w14:textId="77777777" w:rsidR="003D6772" w:rsidRPr="00565A92" w:rsidRDefault="003D6772" w:rsidP="00B10E40">
            <w:pPr>
              <w:pStyle w:val="Tabelle"/>
              <w:tabs>
                <w:tab w:val="right" w:pos="3900"/>
              </w:tabs>
              <w:rPr>
                <w:rFonts w:cs="Arial"/>
                <w:szCs w:val="18"/>
              </w:rPr>
            </w:pPr>
          </w:p>
        </w:tc>
        <w:tc>
          <w:tcPr>
            <w:tcW w:w="1120" w:type="dxa"/>
          </w:tcPr>
          <w:p w14:paraId="195A1D70" w14:textId="77777777" w:rsidR="003D6772" w:rsidRPr="00565A92" w:rsidRDefault="003D6772" w:rsidP="00B10E40">
            <w:pPr>
              <w:pStyle w:val="Tabelle"/>
              <w:tabs>
                <w:tab w:val="right" w:pos="3900"/>
              </w:tabs>
              <w:rPr>
                <w:rFonts w:cs="Arial"/>
                <w:szCs w:val="18"/>
              </w:rPr>
            </w:pPr>
          </w:p>
        </w:tc>
      </w:tr>
      <w:tr w:rsidR="003D6772" w:rsidRPr="00565A92" w14:paraId="195A1D86" w14:textId="77777777" w:rsidTr="00C94982">
        <w:tc>
          <w:tcPr>
            <w:tcW w:w="485" w:type="dxa"/>
          </w:tcPr>
          <w:p w14:paraId="195A1D72" w14:textId="77777777" w:rsidR="003D6772" w:rsidRPr="00565A92" w:rsidRDefault="003D6772" w:rsidP="00AD2469">
            <w:pPr>
              <w:numPr>
                <w:ilvl w:val="0"/>
                <w:numId w:val="10"/>
              </w:numPr>
              <w:spacing w:after="0" w:line="240" w:lineRule="auto"/>
              <w:ind w:left="126" w:hanging="180"/>
              <w:jc w:val="center"/>
              <w:rPr>
                <w:rFonts w:cs="Arial"/>
                <w:b/>
                <w:sz w:val="18"/>
                <w:szCs w:val="18"/>
              </w:rPr>
            </w:pPr>
          </w:p>
        </w:tc>
        <w:tc>
          <w:tcPr>
            <w:tcW w:w="1812" w:type="dxa"/>
            <w:shd w:val="clear" w:color="auto" w:fill="auto"/>
          </w:tcPr>
          <w:p w14:paraId="195A1D73" w14:textId="77777777" w:rsidR="003D6772" w:rsidRPr="00565A92" w:rsidRDefault="003D6772" w:rsidP="00E6672B">
            <w:pPr>
              <w:pStyle w:val="Tabelle"/>
              <w:tabs>
                <w:tab w:val="right" w:pos="3900"/>
              </w:tabs>
              <w:rPr>
                <w:rFonts w:cs="Arial"/>
                <w:szCs w:val="18"/>
              </w:rPr>
            </w:pPr>
            <w:r w:rsidRPr="00565A92">
              <w:rPr>
                <w:rFonts w:cs="Arial"/>
                <w:szCs w:val="18"/>
              </w:rPr>
              <w:t xml:space="preserve">Anlagespiegel (Gegenstände des </w:t>
            </w:r>
            <w:proofErr w:type="spellStart"/>
            <w:r w:rsidRPr="00565A92">
              <w:rPr>
                <w:rFonts w:cs="Arial"/>
                <w:szCs w:val="18"/>
              </w:rPr>
              <w:t>Inv</w:t>
            </w:r>
            <w:proofErr w:type="spellEnd"/>
            <w:r w:rsidRPr="00565A92">
              <w:rPr>
                <w:rFonts w:cs="Arial"/>
                <w:szCs w:val="18"/>
              </w:rPr>
              <w:t>.-Verzeichnisses)</w:t>
            </w:r>
          </w:p>
        </w:tc>
        <w:tc>
          <w:tcPr>
            <w:tcW w:w="4454" w:type="dxa"/>
            <w:shd w:val="clear" w:color="auto" w:fill="auto"/>
          </w:tcPr>
          <w:p w14:paraId="195A1D74" w14:textId="77777777" w:rsidR="003D6772" w:rsidRDefault="003D6772" w:rsidP="00C84702">
            <w:pPr>
              <w:pStyle w:val="Tabelle"/>
              <w:tabs>
                <w:tab w:val="right" w:pos="3900"/>
              </w:tabs>
            </w:pPr>
            <w:r w:rsidRPr="00565A92">
              <w:t>Der Anlagespiegel bietet eine Übersicht über die Entwicklung der einzelnen Posten des Anlagevermögens.</w:t>
            </w:r>
          </w:p>
          <w:p w14:paraId="195A1D75" w14:textId="77777777" w:rsidR="007E7249" w:rsidRDefault="007E7249" w:rsidP="00C84702">
            <w:pPr>
              <w:pStyle w:val="Tabelle"/>
              <w:tabs>
                <w:tab w:val="right" w:pos="3900"/>
              </w:tabs>
            </w:pPr>
          </w:p>
          <w:p w14:paraId="195A1D76" w14:textId="77777777" w:rsidR="007E7249" w:rsidRPr="00565A92" w:rsidRDefault="007E7249" w:rsidP="00C84702">
            <w:pPr>
              <w:pStyle w:val="Tabelle"/>
              <w:tabs>
                <w:tab w:val="right" w:pos="3900"/>
              </w:tabs>
            </w:pPr>
            <w:r w:rsidRPr="00C94982">
              <w:rPr>
                <w:b/>
                <w:u w:val="single"/>
              </w:rPr>
              <w:lastRenderedPageBreak/>
              <w:t>Achtung:</w:t>
            </w:r>
            <w:r w:rsidRPr="00C94982">
              <w:t xml:space="preserve"> Zur Erstellung des Bruttoanlagespiegels ist in den Druckereinstellungen das DIN A3-Format auszuwählen.</w:t>
            </w:r>
          </w:p>
          <w:p w14:paraId="195A1D77" w14:textId="77777777" w:rsidR="003D6772" w:rsidRPr="00565A92" w:rsidRDefault="003D6772" w:rsidP="00C84702">
            <w:pPr>
              <w:pStyle w:val="Tabelle"/>
              <w:tabs>
                <w:tab w:val="right" w:pos="3900"/>
              </w:tabs>
            </w:pPr>
          </w:p>
          <w:p w14:paraId="195A1D78" w14:textId="77777777" w:rsidR="003D6772" w:rsidRPr="00565A92" w:rsidRDefault="003D6772" w:rsidP="00C84702">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Anlagen/ Periodische Arbeiten/ Bruttoanlagespiegel nach HGB</w:t>
            </w:r>
          </w:p>
          <w:p w14:paraId="195A1D79" w14:textId="77777777" w:rsidR="003D6772" w:rsidRDefault="003D6772" w:rsidP="00F1600D">
            <w:pPr>
              <w:pStyle w:val="Tabelle"/>
              <w:tabs>
                <w:tab w:val="right" w:pos="3900"/>
              </w:tabs>
            </w:pPr>
          </w:p>
          <w:p w14:paraId="195A1D7A" w14:textId="77777777" w:rsidR="003D6772" w:rsidRPr="00565A92" w:rsidRDefault="003D6772" w:rsidP="00F1600D">
            <w:pPr>
              <w:pStyle w:val="Tabelle"/>
              <w:tabs>
                <w:tab w:val="right" w:pos="3900"/>
              </w:tabs>
            </w:pPr>
          </w:p>
          <w:p w14:paraId="195A1D7B" w14:textId="77777777" w:rsidR="003D6772" w:rsidRPr="00565A92" w:rsidRDefault="003D6772" w:rsidP="00C84702">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Anlagen/ Periodische Arbeiten/ Anlagespiegel nach HGB</w:t>
            </w:r>
          </w:p>
          <w:p w14:paraId="195A1D7C" w14:textId="77777777" w:rsidR="003D6772" w:rsidRPr="00565A92" w:rsidRDefault="003D6772" w:rsidP="00B10E40">
            <w:pPr>
              <w:pStyle w:val="Tabelle"/>
              <w:tabs>
                <w:tab w:val="right" w:pos="3900"/>
              </w:tabs>
              <w:rPr>
                <w:rFonts w:cs="Arial"/>
                <w:szCs w:val="18"/>
              </w:rPr>
            </w:pPr>
          </w:p>
        </w:tc>
        <w:tc>
          <w:tcPr>
            <w:tcW w:w="1121" w:type="dxa"/>
          </w:tcPr>
          <w:p w14:paraId="195A1D7D" w14:textId="77777777" w:rsidR="003D6772" w:rsidRPr="00565A92" w:rsidRDefault="003D6772" w:rsidP="00B10E40">
            <w:pPr>
              <w:pStyle w:val="Tabelle"/>
              <w:tabs>
                <w:tab w:val="right" w:pos="3900"/>
              </w:tabs>
              <w:rPr>
                <w:rFonts w:cs="Arial"/>
                <w:szCs w:val="18"/>
              </w:rPr>
            </w:pPr>
            <w:r w:rsidRPr="00565A92">
              <w:rPr>
                <w:rFonts w:cs="Arial"/>
                <w:szCs w:val="18"/>
              </w:rPr>
              <w:lastRenderedPageBreak/>
              <w:t>Standard</w:t>
            </w:r>
          </w:p>
        </w:tc>
        <w:tc>
          <w:tcPr>
            <w:tcW w:w="1960" w:type="dxa"/>
          </w:tcPr>
          <w:p w14:paraId="195A1D7E" w14:textId="77777777" w:rsidR="003D6772" w:rsidRPr="00565A92" w:rsidRDefault="001A58EA" w:rsidP="00B10E40">
            <w:pPr>
              <w:pStyle w:val="Tabelle"/>
              <w:tabs>
                <w:tab w:val="right" w:pos="3900"/>
              </w:tabs>
              <w:rPr>
                <w:rFonts w:cs="Arial"/>
                <w:szCs w:val="18"/>
              </w:rPr>
            </w:pPr>
            <w:r w:rsidRPr="00565A92">
              <w:rPr>
                <w:rFonts w:cs="Arial"/>
                <w:szCs w:val="18"/>
              </w:rPr>
              <w:object w:dxaOrig="1454" w:dyaOrig="941" w14:anchorId="195A1E73">
                <v:shape id="_x0000_i1085" type="#_x0000_t75" style="width:72.75pt;height:46.5pt" o:ole="">
                  <v:imagedata r:id="rId135" o:title=""/>
                </v:shape>
                <o:OLEObject Type="Embed" ProgID="AcroExch.Document.DC" ShapeID="_x0000_i1085" DrawAspect="Icon" ObjectID="_1621929386" r:id="rId136"/>
              </w:object>
            </w:r>
          </w:p>
          <w:p w14:paraId="195A1D7F" w14:textId="77777777" w:rsidR="003D6772" w:rsidRPr="00565A92" w:rsidRDefault="003D6772" w:rsidP="00B10E40">
            <w:pPr>
              <w:pStyle w:val="Tabelle"/>
              <w:tabs>
                <w:tab w:val="right" w:pos="3900"/>
              </w:tabs>
              <w:rPr>
                <w:rFonts w:cs="Arial"/>
                <w:szCs w:val="18"/>
              </w:rPr>
            </w:pPr>
          </w:p>
          <w:p w14:paraId="195A1D80" w14:textId="77777777" w:rsidR="003D6772" w:rsidRPr="00565A92" w:rsidRDefault="001A58EA" w:rsidP="00B10E40">
            <w:pPr>
              <w:pStyle w:val="Tabelle"/>
              <w:tabs>
                <w:tab w:val="right" w:pos="3900"/>
              </w:tabs>
              <w:rPr>
                <w:rFonts w:cs="Arial"/>
                <w:szCs w:val="18"/>
              </w:rPr>
            </w:pPr>
            <w:r w:rsidRPr="00565A92">
              <w:rPr>
                <w:rFonts w:cs="Arial"/>
                <w:szCs w:val="18"/>
              </w:rPr>
              <w:object w:dxaOrig="1454" w:dyaOrig="941" w14:anchorId="195A1E74">
                <v:shape id="_x0000_i1086" type="#_x0000_t75" style="width:72.75pt;height:46.5pt" o:ole="">
                  <v:imagedata r:id="rId137" o:title=""/>
                </v:shape>
                <o:OLEObject Type="Embed" ProgID="AcroExch.Document.DC" ShapeID="_x0000_i1086" DrawAspect="Icon" ObjectID="_1621929387" r:id="rId138"/>
              </w:object>
            </w:r>
          </w:p>
        </w:tc>
        <w:tc>
          <w:tcPr>
            <w:tcW w:w="1821" w:type="dxa"/>
          </w:tcPr>
          <w:p w14:paraId="195A1D81" w14:textId="77777777" w:rsidR="003D6772" w:rsidRDefault="00970A8C" w:rsidP="00B10E40">
            <w:pPr>
              <w:pStyle w:val="Tabelle"/>
              <w:tabs>
                <w:tab w:val="right" w:pos="3900"/>
              </w:tabs>
              <w:rPr>
                <w:rFonts w:cs="Arial"/>
                <w:szCs w:val="18"/>
              </w:rPr>
            </w:pPr>
            <w:r w:rsidRPr="00565A92">
              <w:rPr>
                <w:rFonts w:cs="Arial"/>
                <w:szCs w:val="18"/>
              </w:rPr>
              <w:object w:dxaOrig="1454" w:dyaOrig="941" w14:anchorId="195A1E75">
                <v:shape id="_x0000_i1087" type="#_x0000_t75" style="width:72.75pt;height:46.5pt" o:ole="">
                  <v:imagedata r:id="rId139" o:title=""/>
                </v:shape>
                <o:OLEObject Type="Embed" ProgID="AcroExch.Document.DC" ShapeID="_x0000_i1087" DrawAspect="Icon" ObjectID="_1621929388" r:id="rId140"/>
              </w:object>
            </w:r>
          </w:p>
          <w:p w14:paraId="195A1D82" w14:textId="77777777" w:rsidR="00970A8C" w:rsidRPr="00565A92" w:rsidRDefault="00970A8C" w:rsidP="00B10E40">
            <w:pPr>
              <w:pStyle w:val="Tabelle"/>
              <w:tabs>
                <w:tab w:val="right" w:pos="3900"/>
              </w:tabs>
              <w:rPr>
                <w:rFonts w:cs="Arial"/>
                <w:szCs w:val="18"/>
              </w:rPr>
            </w:pPr>
          </w:p>
          <w:p w14:paraId="195A1D83" w14:textId="77777777" w:rsidR="00970A8C" w:rsidRPr="00565A92" w:rsidRDefault="003D6772" w:rsidP="00970A8C">
            <w:pPr>
              <w:pStyle w:val="Tabelle"/>
              <w:tabs>
                <w:tab w:val="right" w:pos="3900"/>
              </w:tabs>
              <w:rPr>
                <w:rFonts w:cs="Arial"/>
                <w:szCs w:val="18"/>
              </w:rPr>
            </w:pPr>
            <w:r w:rsidRPr="00565A92">
              <w:rPr>
                <w:rFonts w:cs="Arial"/>
                <w:szCs w:val="18"/>
              </w:rPr>
              <w:object w:dxaOrig="1539" w:dyaOrig="996" w14:anchorId="195A1E76">
                <v:shape id="_x0000_i1088" type="#_x0000_t75" style="width:77.25pt;height:49.5pt" o:ole="">
                  <v:imagedata r:id="rId141" o:title=""/>
                </v:shape>
                <o:OLEObject Type="Embed" ProgID="AcroExch.Document.DC" ShapeID="_x0000_i1088" DrawAspect="Icon" ObjectID="_1621929389" r:id="rId142"/>
              </w:object>
            </w:r>
          </w:p>
        </w:tc>
        <w:tc>
          <w:tcPr>
            <w:tcW w:w="1122" w:type="dxa"/>
          </w:tcPr>
          <w:p w14:paraId="195A1D84" w14:textId="77777777" w:rsidR="003D6772" w:rsidRPr="00565A92" w:rsidRDefault="003D6772" w:rsidP="00B10E40">
            <w:pPr>
              <w:pStyle w:val="Tabelle"/>
              <w:tabs>
                <w:tab w:val="right" w:pos="3900"/>
              </w:tabs>
              <w:rPr>
                <w:rFonts w:cs="Arial"/>
                <w:szCs w:val="18"/>
              </w:rPr>
            </w:pPr>
          </w:p>
        </w:tc>
        <w:tc>
          <w:tcPr>
            <w:tcW w:w="1120" w:type="dxa"/>
          </w:tcPr>
          <w:p w14:paraId="195A1D85" w14:textId="77777777" w:rsidR="003D6772" w:rsidRPr="00565A92" w:rsidRDefault="003D6772" w:rsidP="00B10E40">
            <w:pPr>
              <w:pStyle w:val="Tabelle"/>
              <w:tabs>
                <w:tab w:val="right" w:pos="3900"/>
              </w:tabs>
              <w:rPr>
                <w:rFonts w:cs="Arial"/>
                <w:szCs w:val="18"/>
              </w:rPr>
            </w:pPr>
          </w:p>
        </w:tc>
      </w:tr>
      <w:tr w:rsidR="00C94982" w:rsidRPr="00565A92" w14:paraId="796A86BD" w14:textId="77777777" w:rsidTr="00C94982">
        <w:tc>
          <w:tcPr>
            <w:tcW w:w="485" w:type="dxa"/>
          </w:tcPr>
          <w:p w14:paraId="5890C6F7" w14:textId="77777777" w:rsidR="00C94982" w:rsidRPr="00565A92" w:rsidRDefault="00C94982" w:rsidP="00C94982">
            <w:pPr>
              <w:numPr>
                <w:ilvl w:val="0"/>
                <w:numId w:val="10"/>
              </w:numPr>
              <w:spacing w:after="0" w:line="240" w:lineRule="auto"/>
              <w:ind w:left="126" w:hanging="180"/>
              <w:jc w:val="center"/>
              <w:rPr>
                <w:rFonts w:cs="Arial"/>
                <w:b/>
                <w:sz w:val="18"/>
                <w:szCs w:val="18"/>
              </w:rPr>
            </w:pPr>
          </w:p>
        </w:tc>
        <w:tc>
          <w:tcPr>
            <w:tcW w:w="1812" w:type="dxa"/>
            <w:shd w:val="clear" w:color="auto" w:fill="auto"/>
          </w:tcPr>
          <w:p w14:paraId="452DD2C3" w14:textId="28B170AB" w:rsidR="00C94982" w:rsidRPr="00565A92" w:rsidRDefault="00C94982" w:rsidP="00C94982">
            <w:pPr>
              <w:pStyle w:val="Tabelle"/>
              <w:tabs>
                <w:tab w:val="right" w:pos="3900"/>
              </w:tabs>
              <w:rPr>
                <w:rFonts w:cs="Arial"/>
                <w:szCs w:val="18"/>
              </w:rPr>
            </w:pPr>
            <w:r w:rsidRPr="00C94982">
              <w:rPr>
                <w:szCs w:val="18"/>
                <w:highlight w:val="yellow"/>
              </w:rPr>
              <w:t>SK Aktiv-Passiv-Vergleich</w:t>
            </w:r>
          </w:p>
        </w:tc>
        <w:tc>
          <w:tcPr>
            <w:tcW w:w="4454" w:type="dxa"/>
            <w:shd w:val="clear" w:color="auto" w:fill="auto"/>
          </w:tcPr>
          <w:p w14:paraId="3A3C13C8" w14:textId="77777777" w:rsidR="00C94982" w:rsidRPr="00C94982" w:rsidRDefault="00C94982" w:rsidP="00C94982">
            <w:pPr>
              <w:pStyle w:val="Tabelle"/>
              <w:tabs>
                <w:tab w:val="right" w:pos="3900"/>
              </w:tabs>
              <w:rPr>
                <w:szCs w:val="18"/>
                <w:highlight w:val="yellow"/>
              </w:rPr>
            </w:pPr>
            <w:r w:rsidRPr="00C94982">
              <w:rPr>
                <w:szCs w:val="18"/>
                <w:highlight w:val="yellow"/>
              </w:rPr>
              <w:t>Weist mögliche Differenzen zwischen den Aktiv- und Passivwerten des Substanzkapitals aus.</w:t>
            </w:r>
          </w:p>
          <w:p w14:paraId="2DCFBA52" w14:textId="77777777" w:rsidR="00C94982" w:rsidRPr="00C94982" w:rsidRDefault="00C94982" w:rsidP="00C94982">
            <w:pPr>
              <w:pStyle w:val="Tabelle"/>
              <w:tabs>
                <w:tab w:val="right" w:pos="3900"/>
              </w:tabs>
              <w:rPr>
                <w:szCs w:val="18"/>
                <w:highlight w:val="yellow"/>
              </w:rPr>
            </w:pPr>
          </w:p>
          <w:p w14:paraId="09FB654D" w14:textId="152BAD64" w:rsidR="00C94982" w:rsidRPr="00565A92" w:rsidRDefault="00C94982" w:rsidP="00C94982">
            <w:pPr>
              <w:pStyle w:val="Tabelle"/>
              <w:tabs>
                <w:tab w:val="right" w:pos="3900"/>
              </w:tabs>
            </w:pPr>
            <w:r w:rsidRPr="00C94982">
              <w:rPr>
                <w:b/>
                <w:szCs w:val="18"/>
                <w:highlight w:val="yellow"/>
                <w:u w:val="single"/>
              </w:rPr>
              <w:t>Pfad:</w:t>
            </w:r>
            <w:r w:rsidRPr="00C94982">
              <w:rPr>
                <w:szCs w:val="18"/>
                <w:highlight w:val="yellow"/>
              </w:rPr>
              <w:t xml:space="preserve"> </w:t>
            </w:r>
            <w:r w:rsidRPr="00C94982">
              <w:rPr>
                <w:i/>
                <w:szCs w:val="18"/>
                <w:highlight w:val="yellow"/>
              </w:rPr>
              <w:t>Buchhaltung/ Summen-/Saldenliste (Auswertungstyp: Saldenliste, Auswertung: SK Aktiv-Passiv-Vergleich)</w:t>
            </w:r>
          </w:p>
        </w:tc>
        <w:tc>
          <w:tcPr>
            <w:tcW w:w="1121" w:type="dxa"/>
          </w:tcPr>
          <w:p w14:paraId="0C69E204" w14:textId="616E5756" w:rsidR="00C94982" w:rsidRPr="00565A92" w:rsidRDefault="00C94982" w:rsidP="00C94982">
            <w:pPr>
              <w:pStyle w:val="Tabelle"/>
              <w:tabs>
                <w:tab w:val="right" w:pos="3900"/>
              </w:tabs>
              <w:rPr>
                <w:rFonts w:cs="Arial"/>
                <w:szCs w:val="18"/>
              </w:rPr>
            </w:pPr>
            <w:r w:rsidRPr="00C94982">
              <w:rPr>
                <w:rFonts w:cs="Arial"/>
                <w:szCs w:val="18"/>
                <w:highlight w:val="yellow"/>
              </w:rPr>
              <w:t>Standard</w:t>
            </w:r>
          </w:p>
        </w:tc>
        <w:tc>
          <w:tcPr>
            <w:tcW w:w="1960" w:type="dxa"/>
          </w:tcPr>
          <w:p w14:paraId="551058EB" w14:textId="0D878663" w:rsidR="00C94982" w:rsidRPr="00565A92" w:rsidRDefault="00C94982" w:rsidP="00C94982">
            <w:pPr>
              <w:pStyle w:val="Tabelle"/>
              <w:tabs>
                <w:tab w:val="right" w:pos="3900"/>
              </w:tabs>
              <w:rPr>
                <w:rFonts w:cs="Arial"/>
                <w:szCs w:val="18"/>
              </w:rPr>
            </w:pPr>
            <w:r w:rsidRPr="00C94982">
              <w:rPr>
                <w:szCs w:val="18"/>
                <w:highlight w:val="yellow"/>
              </w:rPr>
              <w:object w:dxaOrig="1532" w:dyaOrig="991" w14:anchorId="49BA5CD0">
                <v:shape id="_x0000_i1799" type="#_x0000_t75" style="width:1in;height:46.5pt" o:ole="">
                  <v:imagedata r:id="rId82" o:title=""/>
                </v:shape>
                <o:OLEObject Type="Embed" ProgID="AcroExch.Document.DC" ShapeID="_x0000_i1799" DrawAspect="Icon" ObjectID="_1621929390" r:id="rId143"/>
              </w:object>
            </w:r>
          </w:p>
        </w:tc>
        <w:tc>
          <w:tcPr>
            <w:tcW w:w="1821" w:type="dxa"/>
          </w:tcPr>
          <w:p w14:paraId="6F300250" w14:textId="2FC27322" w:rsidR="00C94982" w:rsidRPr="00565A92" w:rsidRDefault="00C94982" w:rsidP="00C94982">
            <w:pPr>
              <w:pStyle w:val="Tabelle"/>
              <w:tabs>
                <w:tab w:val="right" w:pos="3900"/>
              </w:tabs>
              <w:rPr>
                <w:rFonts w:cs="Arial"/>
                <w:szCs w:val="18"/>
              </w:rPr>
            </w:pPr>
            <w:r w:rsidRPr="00C94982">
              <w:rPr>
                <w:szCs w:val="18"/>
                <w:highlight w:val="yellow"/>
              </w:rPr>
              <w:object w:dxaOrig="1532" w:dyaOrig="991" w14:anchorId="233B29E1">
                <v:shape id="_x0000_i1800" type="#_x0000_t75" style="width:76.5pt;height:49.5pt" o:ole="">
                  <v:imagedata r:id="rId84" o:title=""/>
                </v:shape>
                <o:OLEObject Type="Embed" ProgID="AcroExch.Document.DC" ShapeID="_x0000_i1800" DrawAspect="Icon" ObjectID="_1621929391" r:id="rId144"/>
              </w:object>
            </w:r>
          </w:p>
        </w:tc>
        <w:tc>
          <w:tcPr>
            <w:tcW w:w="1122" w:type="dxa"/>
          </w:tcPr>
          <w:p w14:paraId="1FD5BA30" w14:textId="77777777" w:rsidR="00C94982" w:rsidRPr="00565A92" w:rsidRDefault="00C94982" w:rsidP="00C94982">
            <w:pPr>
              <w:pStyle w:val="Tabelle"/>
              <w:tabs>
                <w:tab w:val="right" w:pos="3900"/>
              </w:tabs>
              <w:rPr>
                <w:rFonts w:cs="Arial"/>
                <w:szCs w:val="18"/>
              </w:rPr>
            </w:pPr>
          </w:p>
        </w:tc>
        <w:tc>
          <w:tcPr>
            <w:tcW w:w="1120" w:type="dxa"/>
          </w:tcPr>
          <w:p w14:paraId="6554987B" w14:textId="77777777" w:rsidR="00C94982" w:rsidRPr="00565A92" w:rsidRDefault="00C94982" w:rsidP="00C94982">
            <w:pPr>
              <w:pStyle w:val="Tabelle"/>
              <w:tabs>
                <w:tab w:val="right" w:pos="3900"/>
              </w:tabs>
              <w:rPr>
                <w:rFonts w:cs="Arial"/>
                <w:szCs w:val="18"/>
              </w:rPr>
            </w:pPr>
          </w:p>
        </w:tc>
      </w:tr>
      <w:tr w:rsidR="00C94982" w:rsidRPr="00565A92" w14:paraId="709302B7" w14:textId="77777777" w:rsidTr="00C94982">
        <w:tc>
          <w:tcPr>
            <w:tcW w:w="485" w:type="dxa"/>
          </w:tcPr>
          <w:p w14:paraId="6C328C3B" w14:textId="77777777" w:rsidR="00C94982" w:rsidRPr="00565A92" w:rsidRDefault="00C94982" w:rsidP="00C94982">
            <w:pPr>
              <w:numPr>
                <w:ilvl w:val="0"/>
                <w:numId w:val="10"/>
              </w:numPr>
              <w:spacing w:after="0" w:line="240" w:lineRule="auto"/>
              <w:ind w:left="126" w:hanging="180"/>
              <w:jc w:val="center"/>
              <w:rPr>
                <w:rFonts w:cs="Arial"/>
                <w:b/>
                <w:sz w:val="18"/>
                <w:szCs w:val="18"/>
              </w:rPr>
            </w:pPr>
          </w:p>
        </w:tc>
        <w:tc>
          <w:tcPr>
            <w:tcW w:w="1812" w:type="dxa"/>
            <w:shd w:val="clear" w:color="auto" w:fill="auto"/>
          </w:tcPr>
          <w:p w14:paraId="6A3AA360" w14:textId="52DC1F6A" w:rsidR="00C94982" w:rsidRPr="00C94982" w:rsidRDefault="00C94982" w:rsidP="00C94982">
            <w:pPr>
              <w:pStyle w:val="Tabelle"/>
              <w:tabs>
                <w:tab w:val="right" w:pos="3900"/>
              </w:tabs>
              <w:rPr>
                <w:szCs w:val="18"/>
                <w:highlight w:val="yellow"/>
              </w:rPr>
            </w:pPr>
            <w:r w:rsidRPr="00C94982">
              <w:rPr>
                <w:szCs w:val="18"/>
                <w:highlight w:val="yellow"/>
              </w:rPr>
              <w:t>SK Aktiv-Passiv-Vergleich +RL</w:t>
            </w:r>
          </w:p>
        </w:tc>
        <w:tc>
          <w:tcPr>
            <w:tcW w:w="4454" w:type="dxa"/>
            <w:shd w:val="clear" w:color="auto" w:fill="auto"/>
          </w:tcPr>
          <w:p w14:paraId="61AE05F0" w14:textId="77777777" w:rsidR="00C94982" w:rsidRPr="00C94982" w:rsidRDefault="00C94982" w:rsidP="00C94982">
            <w:pPr>
              <w:pStyle w:val="Tabelle"/>
              <w:tabs>
                <w:tab w:val="right" w:pos="3900"/>
              </w:tabs>
              <w:rPr>
                <w:szCs w:val="18"/>
                <w:highlight w:val="yellow"/>
              </w:rPr>
            </w:pPr>
            <w:r w:rsidRPr="00C94982">
              <w:rPr>
                <w:szCs w:val="18"/>
                <w:highlight w:val="yellow"/>
              </w:rPr>
              <w:t>Weist neben mögliche Differenzen zwischen den Aktiv- und Passivwerten des Substanzkapitals den Stand der Rücklagen aus.</w:t>
            </w:r>
          </w:p>
          <w:p w14:paraId="6C26BF9F" w14:textId="77777777" w:rsidR="00C94982" w:rsidRPr="00C94982" w:rsidRDefault="00C94982" w:rsidP="00C94982">
            <w:pPr>
              <w:pStyle w:val="Tabelle"/>
              <w:tabs>
                <w:tab w:val="right" w:pos="3900"/>
              </w:tabs>
              <w:rPr>
                <w:szCs w:val="18"/>
                <w:highlight w:val="yellow"/>
              </w:rPr>
            </w:pPr>
          </w:p>
          <w:p w14:paraId="669A8219" w14:textId="25922522" w:rsidR="00C94982" w:rsidRPr="00C94982" w:rsidRDefault="00C94982" w:rsidP="00C94982">
            <w:pPr>
              <w:pStyle w:val="Tabelle"/>
              <w:tabs>
                <w:tab w:val="right" w:pos="3900"/>
              </w:tabs>
              <w:rPr>
                <w:szCs w:val="18"/>
                <w:highlight w:val="yellow"/>
              </w:rPr>
            </w:pPr>
            <w:r w:rsidRPr="00C94982">
              <w:rPr>
                <w:b/>
                <w:szCs w:val="18"/>
                <w:highlight w:val="yellow"/>
                <w:u w:val="single"/>
              </w:rPr>
              <w:t>Pfad:</w:t>
            </w:r>
            <w:r w:rsidRPr="00C94982">
              <w:rPr>
                <w:szCs w:val="18"/>
                <w:highlight w:val="yellow"/>
              </w:rPr>
              <w:t xml:space="preserve"> </w:t>
            </w:r>
            <w:r w:rsidRPr="00C94982">
              <w:rPr>
                <w:i/>
                <w:szCs w:val="18"/>
                <w:highlight w:val="yellow"/>
              </w:rPr>
              <w:t>Buchhaltung/ Summen-/Saldenliste (Auswertungstyp: Saldenliste, Auswertung: SK Aktiv-Passiv-Vergleich +RL)</w:t>
            </w:r>
          </w:p>
        </w:tc>
        <w:tc>
          <w:tcPr>
            <w:tcW w:w="1121" w:type="dxa"/>
          </w:tcPr>
          <w:p w14:paraId="507DEC52" w14:textId="4F6520EE" w:rsidR="00C94982" w:rsidRPr="00C94982" w:rsidRDefault="00C94982" w:rsidP="00C94982">
            <w:pPr>
              <w:pStyle w:val="Tabelle"/>
              <w:tabs>
                <w:tab w:val="right" w:pos="3900"/>
              </w:tabs>
              <w:rPr>
                <w:szCs w:val="18"/>
                <w:highlight w:val="yellow"/>
              </w:rPr>
            </w:pPr>
            <w:r>
              <w:rPr>
                <w:szCs w:val="18"/>
                <w:highlight w:val="yellow"/>
              </w:rPr>
              <w:t>Standard</w:t>
            </w:r>
          </w:p>
        </w:tc>
        <w:tc>
          <w:tcPr>
            <w:tcW w:w="1960" w:type="dxa"/>
          </w:tcPr>
          <w:p w14:paraId="09DFED92" w14:textId="45E2C32A" w:rsidR="00C94982" w:rsidRPr="00565A92" w:rsidRDefault="00C94982" w:rsidP="00C94982">
            <w:pPr>
              <w:pStyle w:val="Tabelle"/>
              <w:tabs>
                <w:tab w:val="right" w:pos="3900"/>
              </w:tabs>
              <w:rPr>
                <w:rFonts w:cs="Arial"/>
                <w:szCs w:val="18"/>
              </w:rPr>
            </w:pPr>
            <w:r w:rsidRPr="00C94982">
              <w:rPr>
                <w:szCs w:val="18"/>
                <w:highlight w:val="yellow"/>
              </w:rPr>
              <w:object w:dxaOrig="1532" w:dyaOrig="991" w14:anchorId="72D3E41B">
                <v:shape id="_x0000_i1801" type="#_x0000_t75" style="width:76.5pt;height:49.5pt" o:ole="">
                  <v:imagedata r:id="rId86" o:title=""/>
                </v:shape>
                <o:OLEObject Type="Embed" ProgID="AcroExch.Document.DC" ShapeID="_x0000_i1801" DrawAspect="Icon" ObjectID="_1621929392" r:id="rId145"/>
              </w:object>
            </w:r>
          </w:p>
        </w:tc>
        <w:tc>
          <w:tcPr>
            <w:tcW w:w="1821" w:type="dxa"/>
          </w:tcPr>
          <w:p w14:paraId="6EA99D1A" w14:textId="0DB62612" w:rsidR="00C94982" w:rsidRPr="00565A92" w:rsidRDefault="00C94982" w:rsidP="00C94982">
            <w:pPr>
              <w:pStyle w:val="Tabelle"/>
              <w:tabs>
                <w:tab w:val="right" w:pos="3900"/>
              </w:tabs>
              <w:rPr>
                <w:rFonts w:cs="Arial"/>
                <w:szCs w:val="18"/>
              </w:rPr>
            </w:pPr>
            <w:r w:rsidRPr="00C94982">
              <w:rPr>
                <w:szCs w:val="18"/>
                <w:highlight w:val="yellow"/>
              </w:rPr>
              <w:object w:dxaOrig="1532" w:dyaOrig="991" w14:anchorId="2765F6B4">
                <v:shape id="_x0000_i1802" type="#_x0000_t75" style="width:76.5pt;height:49.5pt" o:ole="">
                  <v:imagedata r:id="rId88" o:title=""/>
                </v:shape>
                <o:OLEObject Type="Embed" ProgID="AcroExch.Document.DC" ShapeID="_x0000_i1802" DrawAspect="Icon" ObjectID="_1621929393" r:id="rId146"/>
              </w:object>
            </w:r>
          </w:p>
        </w:tc>
        <w:tc>
          <w:tcPr>
            <w:tcW w:w="1122" w:type="dxa"/>
          </w:tcPr>
          <w:p w14:paraId="7BFCEEF2" w14:textId="77777777" w:rsidR="00C94982" w:rsidRPr="00565A92" w:rsidRDefault="00C94982" w:rsidP="00C94982">
            <w:pPr>
              <w:pStyle w:val="Tabelle"/>
              <w:tabs>
                <w:tab w:val="right" w:pos="3900"/>
              </w:tabs>
              <w:rPr>
                <w:rFonts w:cs="Arial"/>
                <w:szCs w:val="18"/>
              </w:rPr>
            </w:pPr>
          </w:p>
        </w:tc>
        <w:tc>
          <w:tcPr>
            <w:tcW w:w="1120" w:type="dxa"/>
          </w:tcPr>
          <w:p w14:paraId="3167A789" w14:textId="77777777" w:rsidR="00C94982" w:rsidRPr="00565A92" w:rsidRDefault="00C94982" w:rsidP="00C94982">
            <w:pPr>
              <w:pStyle w:val="Tabelle"/>
              <w:tabs>
                <w:tab w:val="right" w:pos="3900"/>
              </w:tabs>
              <w:rPr>
                <w:rFonts w:cs="Arial"/>
                <w:szCs w:val="18"/>
              </w:rPr>
            </w:pPr>
          </w:p>
        </w:tc>
      </w:tr>
    </w:tbl>
    <w:p w14:paraId="195A1D87" w14:textId="77777777" w:rsidR="006371E3" w:rsidRPr="00565A92" w:rsidRDefault="00706816" w:rsidP="00AD2469">
      <w:pPr>
        <w:pStyle w:val="berschrift1"/>
        <w:numPr>
          <w:ilvl w:val="0"/>
          <w:numId w:val="0"/>
        </w:numPr>
        <w:ind w:left="432"/>
      </w:pPr>
      <w:r w:rsidRPr="00565A92">
        <w:br w:type="page"/>
      </w:r>
      <w:bookmarkStart w:id="5" w:name="_Toc455068174"/>
      <w:r w:rsidRPr="00565A92">
        <w:lastRenderedPageBreak/>
        <w:t xml:space="preserve">Kapitel 3: Übersicht </w:t>
      </w:r>
      <w:r w:rsidR="00AD2469" w:rsidRPr="00565A92">
        <w:t xml:space="preserve">der </w:t>
      </w:r>
      <w:r w:rsidRPr="00565A92">
        <w:t>Auswertungen im Bereich WPA</w:t>
      </w:r>
      <w:bookmarkEnd w:id="5"/>
    </w:p>
    <w:p w14:paraId="195A1D88" w14:textId="77777777" w:rsidR="00E56396" w:rsidRPr="00565A92" w:rsidRDefault="00E56396" w:rsidP="00E56396">
      <w:pPr>
        <w:pStyle w:val="Tabelle"/>
        <w:tabs>
          <w:tab w:val="right" w:pos="3900"/>
        </w:tabs>
        <w:rPr>
          <w:rFonts w:cs="Arial"/>
          <w:sz w:val="22"/>
          <w:szCs w:val="22"/>
        </w:rPr>
      </w:pPr>
      <w:r w:rsidRPr="00565A92">
        <w:rPr>
          <w:rFonts w:cs="Arial"/>
          <w:sz w:val="22"/>
          <w:szCs w:val="22"/>
        </w:rPr>
        <w:t>Die in diesem Kapitel beschrieben Auswertungen zum WPA gliedern sich in folgende Bereiche:</w:t>
      </w:r>
    </w:p>
    <w:p w14:paraId="195A1D89" w14:textId="77777777" w:rsidR="00E56396" w:rsidRPr="00565A92" w:rsidRDefault="00E56396" w:rsidP="00E56396">
      <w:pPr>
        <w:pStyle w:val="Tabelle"/>
        <w:tabs>
          <w:tab w:val="right" w:pos="3900"/>
        </w:tabs>
        <w:rPr>
          <w:rFonts w:cs="Arial"/>
          <w:sz w:val="22"/>
          <w:szCs w:val="22"/>
        </w:rPr>
      </w:pPr>
    </w:p>
    <w:p w14:paraId="195A1D8A" w14:textId="77777777" w:rsidR="00E56396" w:rsidRPr="00565A92" w:rsidRDefault="00E56396" w:rsidP="00E56396">
      <w:pPr>
        <w:pStyle w:val="Tabelle"/>
        <w:numPr>
          <w:ilvl w:val="0"/>
          <w:numId w:val="27"/>
        </w:numPr>
        <w:tabs>
          <w:tab w:val="right" w:pos="3900"/>
        </w:tabs>
        <w:rPr>
          <w:rFonts w:cs="Arial"/>
          <w:sz w:val="22"/>
          <w:szCs w:val="22"/>
        </w:rPr>
      </w:pPr>
      <w:r w:rsidRPr="00565A92">
        <w:rPr>
          <w:rFonts w:cs="Arial"/>
          <w:sz w:val="22"/>
          <w:szCs w:val="22"/>
        </w:rPr>
        <w:t>Auslage WPA - Hier sind alle Auswertungen aufgeführt, die als Wirtschaftsplan ausgelegt werden müssen.</w:t>
      </w:r>
    </w:p>
    <w:p w14:paraId="195A1D8B" w14:textId="77777777" w:rsidR="00E56396" w:rsidRPr="00565A92" w:rsidRDefault="00E56396" w:rsidP="00E56396">
      <w:pPr>
        <w:pStyle w:val="Tabelle"/>
        <w:numPr>
          <w:ilvl w:val="0"/>
          <w:numId w:val="27"/>
        </w:numPr>
        <w:tabs>
          <w:tab w:val="right" w:pos="3900"/>
        </w:tabs>
        <w:rPr>
          <w:rFonts w:cs="Arial"/>
          <w:sz w:val="22"/>
          <w:szCs w:val="22"/>
        </w:rPr>
      </w:pPr>
      <w:r w:rsidRPr="00565A92">
        <w:rPr>
          <w:rFonts w:cs="Arial"/>
          <w:sz w:val="22"/>
          <w:szCs w:val="22"/>
        </w:rPr>
        <w:t xml:space="preserve">WPA KV / </w:t>
      </w:r>
      <w:r w:rsidRPr="00C94982">
        <w:rPr>
          <w:rFonts w:cs="Arial"/>
          <w:sz w:val="22"/>
          <w:szCs w:val="22"/>
        </w:rPr>
        <w:t xml:space="preserve">Rendantur </w:t>
      </w:r>
      <w:r w:rsidR="00371B6B" w:rsidRPr="00C94982">
        <w:rPr>
          <w:rFonts w:cs="Arial"/>
          <w:sz w:val="22"/>
          <w:szCs w:val="22"/>
        </w:rPr>
        <w:t xml:space="preserve">/ VL (nur Kita) </w:t>
      </w:r>
      <w:r w:rsidRPr="00C94982">
        <w:rPr>
          <w:rFonts w:cs="Arial"/>
          <w:sz w:val="22"/>
          <w:szCs w:val="22"/>
        </w:rPr>
        <w:t>– Hier sind alle Auswertungen aufgeführt, die zusätzlich zur Erstellung des Wirtschaftsplanes durch den KV</w:t>
      </w:r>
      <w:r w:rsidR="00361C4E" w:rsidRPr="00C94982">
        <w:rPr>
          <w:rFonts w:cs="Arial"/>
          <w:sz w:val="22"/>
          <w:szCs w:val="22"/>
        </w:rPr>
        <w:t xml:space="preserve"> / VL</w:t>
      </w:r>
      <w:r w:rsidRPr="00565A92">
        <w:rPr>
          <w:rFonts w:cs="Arial"/>
          <w:sz w:val="22"/>
          <w:szCs w:val="22"/>
        </w:rPr>
        <w:t xml:space="preserve"> und die Rendantur genutzt werden können.</w:t>
      </w:r>
    </w:p>
    <w:p w14:paraId="195A1D8C" w14:textId="77777777" w:rsidR="00E56396" w:rsidRPr="00565A92" w:rsidRDefault="00E56396" w:rsidP="00E56396">
      <w:pPr>
        <w:rPr>
          <w:rFonts w:cs="Arial"/>
          <w:szCs w:val="22"/>
        </w:rPr>
      </w:pPr>
    </w:p>
    <w:p w14:paraId="195A1D8D" w14:textId="77777777" w:rsidR="00E56396" w:rsidRPr="00565A92" w:rsidRDefault="00E56396" w:rsidP="00E56396">
      <w:r w:rsidRPr="00565A92">
        <w:rPr>
          <w:rFonts w:cs="Arial"/>
          <w:szCs w:val="22"/>
        </w:rPr>
        <w:t>Zu allen Auswertungen ist ein entsprechendes Beispiel hinterlegt sowie die Selektionskriterien aufgeführt.</w:t>
      </w:r>
    </w:p>
    <w:tbl>
      <w:tblPr>
        <w:tblpPr w:leftFromText="141" w:rightFromText="141" w:vertAnchor="text" w:horzAnchor="margin" w:tblpXSpec="center" w:tblpY="183"/>
        <w:tblW w:w="5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
        <w:gridCol w:w="1812"/>
        <w:gridCol w:w="4618"/>
        <w:gridCol w:w="952"/>
        <w:gridCol w:w="1565"/>
        <w:gridCol w:w="1540"/>
        <w:gridCol w:w="1681"/>
        <w:gridCol w:w="1586"/>
      </w:tblGrid>
      <w:tr w:rsidR="009C78CA" w:rsidRPr="00565A92" w14:paraId="195A1D97" w14:textId="77777777" w:rsidTr="00CB38D4">
        <w:trPr>
          <w:tblHeader/>
        </w:trPr>
        <w:tc>
          <w:tcPr>
            <w:tcW w:w="509" w:type="dxa"/>
            <w:shd w:val="pct10" w:color="auto" w:fill="FFFFFF"/>
            <w:vAlign w:val="center"/>
          </w:tcPr>
          <w:p w14:paraId="195A1D8E" w14:textId="77777777" w:rsidR="009C78CA" w:rsidRPr="00565A92" w:rsidRDefault="009C78CA" w:rsidP="0095649F">
            <w:pPr>
              <w:pStyle w:val="Tabelle"/>
              <w:spacing w:before="60" w:after="60"/>
              <w:rPr>
                <w:b/>
              </w:rPr>
            </w:pPr>
            <w:r w:rsidRPr="00565A92">
              <w:rPr>
                <w:b/>
              </w:rPr>
              <w:t>Nr.</w:t>
            </w:r>
          </w:p>
        </w:tc>
        <w:tc>
          <w:tcPr>
            <w:tcW w:w="1834" w:type="dxa"/>
            <w:shd w:val="pct10" w:color="auto" w:fill="FFFFFF"/>
            <w:vAlign w:val="center"/>
          </w:tcPr>
          <w:p w14:paraId="195A1D8F" w14:textId="77777777" w:rsidR="009C78CA" w:rsidRPr="00565A92" w:rsidRDefault="009C78CA" w:rsidP="0095649F">
            <w:pPr>
              <w:pStyle w:val="Tabelle"/>
              <w:spacing w:before="60" w:after="60"/>
              <w:jc w:val="center"/>
              <w:rPr>
                <w:b/>
              </w:rPr>
            </w:pPr>
            <w:r w:rsidRPr="00565A92">
              <w:rPr>
                <w:b/>
              </w:rPr>
              <w:t>Auswertung</w:t>
            </w:r>
          </w:p>
        </w:tc>
        <w:tc>
          <w:tcPr>
            <w:tcW w:w="4678" w:type="dxa"/>
            <w:shd w:val="clear" w:color="auto" w:fill="E6E6E6"/>
            <w:vAlign w:val="center"/>
          </w:tcPr>
          <w:p w14:paraId="195A1D90" w14:textId="77777777" w:rsidR="009C78CA" w:rsidRPr="00565A92" w:rsidRDefault="009C78CA" w:rsidP="0095649F">
            <w:pPr>
              <w:pStyle w:val="Tabelle"/>
              <w:spacing w:before="60" w:after="60"/>
              <w:jc w:val="center"/>
              <w:rPr>
                <w:b/>
              </w:rPr>
            </w:pPr>
            <w:r w:rsidRPr="00565A92">
              <w:rPr>
                <w:b/>
              </w:rPr>
              <w:t>Beschreibung</w:t>
            </w:r>
          </w:p>
        </w:tc>
        <w:tc>
          <w:tcPr>
            <w:tcW w:w="963" w:type="dxa"/>
            <w:shd w:val="clear" w:color="auto" w:fill="E6E6E6"/>
            <w:vAlign w:val="center"/>
          </w:tcPr>
          <w:p w14:paraId="195A1D91" w14:textId="77777777" w:rsidR="009C78CA" w:rsidRPr="00565A92" w:rsidRDefault="009C78CA" w:rsidP="0095649F">
            <w:pPr>
              <w:pStyle w:val="Tabelle"/>
              <w:spacing w:before="60" w:after="60"/>
              <w:jc w:val="center"/>
              <w:rPr>
                <w:b/>
              </w:rPr>
            </w:pPr>
            <w:r w:rsidRPr="00565A92">
              <w:rPr>
                <w:b/>
              </w:rPr>
              <w:t>Typ</w:t>
            </w:r>
          </w:p>
        </w:tc>
        <w:tc>
          <w:tcPr>
            <w:tcW w:w="1584" w:type="dxa"/>
            <w:shd w:val="clear" w:color="auto" w:fill="E6E6E6"/>
            <w:vAlign w:val="center"/>
          </w:tcPr>
          <w:p w14:paraId="195A1D92" w14:textId="77777777" w:rsidR="009C78CA" w:rsidRPr="00565A92" w:rsidRDefault="00D65FA4" w:rsidP="0095649F">
            <w:pPr>
              <w:pStyle w:val="Tabelle"/>
              <w:spacing w:before="60" w:after="60"/>
              <w:ind w:right="-68"/>
              <w:jc w:val="center"/>
              <w:rPr>
                <w:b/>
              </w:rPr>
            </w:pPr>
            <w:r w:rsidRPr="00565A92">
              <w:rPr>
                <w:b/>
              </w:rPr>
              <w:t>Auslage WPA</w:t>
            </w:r>
          </w:p>
        </w:tc>
        <w:tc>
          <w:tcPr>
            <w:tcW w:w="1559" w:type="dxa"/>
            <w:shd w:val="clear" w:color="auto" w:fill="E6E6E6"/>
            <w:vAlign w:val="center"/>
          </w:tcPr>
          <w:p w14:paraId="195A1D93" w14:textId="77777777" w:rsidR="009C78CA" w:rsidRPr="00565A92" w:rsidRDefault="009C78CA" w:rsidP="0095649F">
            <w:pPr>
              <w:pStyle w:val="Tabelle"/>
              <w:tabs>
                <w:tab w:val="right" w:pos="3900"/>
              </w:tabs>
              <w:spacing w:before="60"/>
              <w:jc w:val="center"/>
              <w:rPr>
                <w:b/>
              </w:rPr>
            </w:pPr>
            <w:r w:rsidRPr="00565A92">
              <w:rPr>
                <w:b/>
              </w:rPr>
              <w:t>Beispiel</w:t>
            </w:r>
          </w:p>
        </w:tc>
        <w:tc>
          <w:tcPr>
            <w:tcW w:w="1701" w:type="dxa"/>
            <w:shd w:val="clear" w:color="auto" w:fill="E6E6E6"/>
            <w:vAlign w:val="center"/>
          </w:tcPr>
          <w:p w14:paraId="195A1D94" w14:textId="77777777" w:rsidR="00F71DDD" w:rsidRDefault="00D65FA4" w:rsidP="0095649F">
            <w:pPr>
              <w:pStyle w:val="Tabelle"/>
              <w:spacing w:before="60" w:after="60"/>
              <w:jc w:val="center"/>
              <w:rPr>
                <w:b/>
              </w:rPr>
            </w:pPr>
            <w:r w:rsidRPr="00565A92">
              <w:rPr>
                <w:b/>
              </w:rPr>
              <w:t>WPA KV / Rendantur</w:t>
            </w:r>
            <w:r w:rsidR="00F71DDD">
              <w:rPr>
                <w:b/>
              </w:rPr>
              <w:t xml:space="preserve"> / </w:t>
            </w:r>
          </w:p>
          <w:p w14:paraId="195A1D95" w14:textId="77777777" w:rsidR="009C78CA" w:rsidRPr="00565A92" w:rsidRDefault="00F71DDD" w:rsidP="0095649F">
            <w:pPr>
              <w:pStyle w:val="Tabelle"/>
              <w:spacing w:before="60" w:after="60"/>
              <w:jc w:val="center"/>
              <w:rPr>
                <w:b/>
              </w:rPr>
            </w:pPr>
            <w:r>
              <w:rPr>
                <w:b/>
              </w:rPr>
              <w:t>VL (nur Kita)</w:t>
            </w:r>
          </w:p>
        </w:tc>
        <w:tc>
          <w:tcPr>
            <w:tcW w:w="1605" w:type="dxa"/>
            <w:shd w:val="clear" w:color="auto" w:fill="E6E6E6"/>
            <w:vAlign w:val="center"/>
          </w:tcPr>
          <w:p w14:paraId="195A1D96" w14:textId="77777777" w:rsidR="009C78CA" w:rsidRPr="00565A92" w:rsidRDefault="009C78CA" w:rsidP="0095649F">
            <w:pPr>
              <w:pStyle w:val="Tabelle"/>
              <w:tabs>
                <w:tab w:val="right" w:pos="3900"/>
              </w:tabs>
              <w:spacing w:before="60"/>
              <w:jc w:val="center"/>
              <w:rPr>
                <w:b/>
              </w:rPr>
            </w:pPr>
            <w:r w:rsidRPr="00565A92">
              <w:rPr>
                <w:b/>
              </w:rPr>
              <w:t>Beispiel</w:t>
            </w:r>
          </w:p>
        </w:tc>
      </w:tr>
      <w:tr w:rsidR="009C78CA" w:rsidRPr="00565A92" w14:paraId="195A1DA3" w14:textId="77777777" w:rsidTr="00CB38D4">
        <w:tc>
          <w:tcPr>
            <w:tcW w:w="509" w:type="dxa"/>
          </w:tcPr>
          <w:p w14:paraId="195A1D98" w14:textId="77777777" w:rsidR="009C78CA" w:rsidRPr="00565A92" w:rsidRDefault="009C78CA" w:rsidP="0095649F">
            <w:pPr>
              <w:numPr>
                <w:ilvl w:val="0"/>
                <w:numId w:val="9"/>
              </w:numPr>
              <w:spacing w:after="0" w:line="240" w:lineRule="auto"/>
              <w:ind w:left="126" w:hanging="180"/>
              <w:jc w:val="left"/>
              <w:rPr>
                <w:rFonts w:cs="Arial"/>
                <w:b/>
                <w:sz w:val="20"/>
              </w:rPr>
            </w:pPr>
          </w:p>
        </w:tc>
        <w:tc>
          <w:tcPr>
            <w:tcW w:w="1834" w:type="dxa"/>
            <w:shd w:val="clear" w:color="auto" w:fill="auto"/>
          </w:tcPr>
          <w:p w14:paraId="195A1D99" w14:textId="77777777" w:rsidR="009C78CA" w:rsidRPr="00565A92" w:rsidRDefault="00667351" w:rsidP="0095649F">
            <w:pPr>
              <w:pStyle w:val="Tabelle"/>
              <w:tabs>
                <w:tab w:val="right" w:pos="3900"/>
              </w:tabs>
              <w:rPr>
                <w:rFonts w:cs="Arial"/>
                <w:szCs w:val="18"/>
              </w:rPr>
            </w:pPr>
            <w:r w:rsidRPr="00565A92">
              <w:rPr>
                <w:rFonts w:cs="Arial"/>
                <w:szCs w:val="18"/>
              </w:rPr>
              <w:t>Standardauswertung WPA</w:t>
            </w:r>
          </w:p>
        </w:tc>
        <w:tc>
          <w:tcPr>
            <w:tcW w:w="4678" w:type="dxa"/>
            <w:shd w:val="clear" w:color="auto" w:fill="auto"/>
          </w:tcPr>
          <w:p w14:paraId="195A1D9A" w14:textId="77777777" w:rsidR="009C78CA" w:rsidRPr="00565A92" w:rsidRDefault="0018218C" w:rsidP="0095649F">
            <w:pPr>
              <w:pStyle w:val="Tabelle"/>
              <w:tabs>
                <w:tab w:val="right" w:pos="3900"/>
              </w:tabs>
              <w:rPr>
                <w:rFonts w:cs="Arial"/>
                <w:szCs w:val="18"/>
              </w:rPr>
            </w:pPr>
            <w:r w:rsidRPr="00565A92">
              <w:rPr>
                <w:rFonts w:cs="Arial"/>
                <w:szCs w:val="18"/>
              </w:rPr>
              <w:t xml:space="preserve">Die Standardauswertung gibt den Aufbau des BAB mit den </w:t>
            </w:r>
            <w:r w:rsidR="001D13DF" w:rsidRPr="00565A92">
              <w:rPr>
                <w:rFonts w:cs="Arial"/>
                <w:szCs w:val="18"/>
              </w:rPr>
              <w:t>entsprechenden</w:t>
            </w:r>
            <w:r w:rsidRPr="00565A92">
              <w:rPr>
                <w:rFonts w:cs="Arial"/>
                <w:szCs w:val="18"/>
              </w:rPr>
              <w:t xml:space="preserve"> Werten </w:t>
            </w:r>
            <w:r w:rsidR="001D13DF" w:rsidRPr="00565A92">
              <w:rPr>
                <w:rFonts w:cs="Arial"/>
                <w:szCs w:val="18"/>
              </w:rPr>
              <w:t>(</w:t>
            </w:r>
            <w:proofErr w:type="spellStart"/>
            <w:r w:rsidR="001D13DF" w:rsidRPr="00565A92">
              <w:rPr>
                <w:rFonts w:cs="Arial"/>
                <w:szCs w:val="18"/>
              </w:rPr>
              <w:t>Urbudget</w:t>
            </w:r>
            <w:proofErr w:type="spellEnd"/>
            <w:r w:rsidR="001D13DF" w:rsidRPr="00565A92">
              <w:rPr>
                <w:rFonts w:cs="Arial"/>
                <w:szCs w:val="18"/>
              </w:rPr>
              <w:t xml:space="preserve">, Planung VJ, Buchung VVJ, prozentuale und absolute Veränderung zwischen </w:t>
            </w:r>
            <w:proofErr w:type="spellStart"/>
            <w:r w:rsidR="001D13DF" w:rsidRPr="00565A92">
              <w:rPr>
                <w:rFonts w:cs="Arial"/>
                <w:szCs w:val="18"/>
              </w:rPr>
              <w:t>Urbudget</w:t>
            </w:r>
            <w:proofErr w:type="spellEnd"/>
            <w:r w:rsidR="001D13DF" w:rsidRPr="00565A92">
              <w:rPr>
                <w:rFonts w:cs="Arial"/>
                <w:szCs w:val="18"/>
              </w:rPr>
              <w:t xml:space="preserve"> und Planung</w:t>
            </w:r>
            <w:r w:rsidR="0032436C" w:rsidRPr="00565A92">
              <w:rPr>
                <w:rFonts w:cs="Arial"/>
                <w:szCs w:val="18"/>
              </w:rPr>
              <w:t xml:space="preserve"> </w:t>
            </w:r>
            <w:r w:rsidR="001D13DF" w:rsidRPr="00565A92">
              <w:rPr>
                <w:rFonts w:cs="Arial"/>
                <w:szCs w:val="18"/>
              </w:rPr>
              <w:t xml:space="preserve">VJ) </w:t>
            </w:r>
            <w:r w:rsidRPr="00565A92">
              <w:rPr>
                <w:rFonts w:cs="Arial"/>
                <w:szCs w:val="18"/>
              </w:rPr>
              <w:t xml:space="preserve">aus. </w:t>
            </w:r>
            <w:r w:rsidR="001D13DF" w:rsidRPr="00565A92">
              <w:rPr>
                <w:rFonts w:cs="Arial"/>
                <w:szCs w:val="18"/>
              </w:rPr>
              <w:t>Der Bericht wird über die Verdichtungsabrechnungsobjekte (auch Basisabrechn</w:t>
            </w:r>
            <w:r w:rsidR="0032436C" w:rsidRPr="00565A92">
              <w:rPr>
                <w:rFonts w:cs="Arial"/>
                <w:szCs w:val="18"/>
              </w:rPr>
              <w:t>u</w:t>
            </w:r>
            <w:r w:rsidR="001D13DF" w:rsidRPr="00565A92">
              <w:rPr>
                <w:rFonts w:cs="Arial"/>
                <w:szCs w:val="18"/>
              </w:rPr>
              <w:t xml:space="preserve">ngsobjekte möglich) aufgerufen und soll im </w:t>
            </w:r>
            <w:r w:rsidRPr="00565A92">
              <w:rPr>
                <w:rFonts w:cs="Arial"/>
                <w:szCs w:val="18"/>
              </w:rPr>
              <w:t xml:space="preserve">Planungsprozess </w:t>
            </w:r>
            <w:r w:rsidR="001D13DF" w:rsidRPr="00565A92">
              <w:rPr>
                <w:rFonts w:cs="Arial"/>
                <w:szCs w:val="18"/>
              </w:rPr>
              <w:t xml:space="preserve">sowie der </w:t>
            </w:r>
            <w:r w:rsidRPr="00565A92">
              <w:rPr>
                <w:rFonts w:cs="Arial"/>
                <w:szCs w:val="18"/>
              </w:rPr>
              <w:t>Präse</w:t>
            </w:r>
            <w:r w:rsidR="001D13DF" w:rsidRPr="00565A92">
              <w:rPr>
                <w:rFonts w:cs="Arial"/>
                <w:szCs w:val="18"/>
              </w:rPr>
              <w:t>ntation mit den Gremien genutzt werden.</w:t>
            </w:r>
          </w:p>
          <w:p w14:paraId="195A1D9B" w14:textId="77777777" w:rsidR="00667351" w:rsidRPr="00565A92" w:rsidRDefault="00667351" w:rsidP="0095649F">
            <w:pPr>
              <w:pStyle w:val="Tabelle"/>
              <w:tabs>
                <w:tab w:val="right" w:pos="3900"/>
              </w:tabs>
              <w:rPr>
                <w:rFonts w:cs="Arial"/>
                <w:szCs w:val="18"/>
              </w:rPr>
            </w:pPr>
          </w:p>
          <w:p w14:paraId="195A1D9C" w14:textId="77777777" w:rsidR="00667351" w:rsidRPr="00565A92" w:rsidRDefault="00667351" w:rsidP="00667351">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KLR/ Abrechnungsobjektinfo/ BAB-Info drucken</w:t>
            </w:r>
          </w:p>
          <w:p w14:paraId="195A1D9D" w14:textId="77777777" w:rsidR="00667351" w:rsidRPr="00565A92" w:rsidRDefault="00667351" w:rsidP="0095649F">
            <w:pPr>
              <w:pStyle w:val="Tabelle"/>
              <w:tabs>
                <w:tab w:val="right" w:pos="3900"/>
              </w:tabs>
              <w:rPr>
                <w:rFonts w:cs="Arial"/>
                <w:szCs w:val="18"/>
              </w:rPr>
            </w:pPr>
          </w:p>
        </w:tc>
        <w:tc>
          <w:tcPr>
            <w:tcW w:w="963" w:type="dxa"/>
            <w:shd w:val="clear" w:color="auto" w:fill="auto"/>
          </w:tcPr>
          <w:p w14:paraId="195A1D9E" w14:textId="77777777" w:rsidR="009C78CA" w:rsidRPr="00565A92" w:rsidRDefault="00667351" w:rsidP="0095649F">
            <w:pPr>
              <w:pStyle w:val="Tabelle"/>
              <w:tabs>
                <w:tab w:val="right" w:pos="3900"/>
              </w:tabs>
              <w:rPr>
                <w:rFonts w:cs="Arial"/>
                <w:szCs w:val="18"/>
              </w:rPr>
            </w:pPr>
            <w:r w:rsidRPr="00565A92">
              <w:rPr>
                <w:rFonts w:cs="Arial"/>
                <w:szCs w:val="18"/>
              </w:rPr>
              <w:t>Standard</w:t>
            </w:r>
          </w:p>
        </w:tc>
        <w:tc>
          <w:tcPr>
            <w:tcW w:w="1584" w:type="dxa"/>
            <w:shd w:val="clear" w:color="auto" w:fill="auto"/>
          </w:tcPr>
          <w:p w14:paraId="195A1D9F" w14:textId="77777777" w:rsidR="009C78CA" w:rsidRPr="00565A92" w:rsidRDefault="00C246FC" w:rsidP="0095649F">
            <w:pPr>
              <w:pStyle w:val="Tabelle"/>
              <w:tabs>
                <w:tab w:val="right" w:pos="3900"/>
              </w:tabs>
              <w:rPr>
                <w:rFonts w:cs="Arial"/>
                <w:szCs w:val="18"/>
              </w:rPr>
            </w:pPr>
            <w:r w:rsidRPr="00565A92">
              <w:rPr>
                <w:rFonts w:cs="Arial"/>
                <w:szCs w:val="18"/>
              </w:rPr>
              <w:object w:dxaOrig="1539" w:dyaOrig="996" w14:anchorId="195A1E77">
                <v:shape id="_x0000_i1089" type="#_x0000_t75" style="width:77.25pt;height:49.5pt" o:ole="">
                  <v:imagedata r:id="rId147" o:title=""/>
                </v:shape>
                <o:OLEObject Type="Embed" ProgID="AcroExch.Document.DC" ShapeID="_x0000_i1089" DrawAspect="Icon" ObjectID="_1621929394" r:id="rId148"/>
              </w:object>
            </w:r>
          </w:p>
        </w:tc>
        <w:tc>
          <w:tcPr>
            <w:tcW w:w="1559" w:type="dxa"/>
            <w:shd w:val="clear" w:color="auto" w:fill="auto"/>
          </w:tcPr>
          <w:p w14:paraId="195A1DA0" w14:textId="77777777" w:rsidR="009C78CA" w:rsidRPr="00565A92" w:rsidRDefault="00571DF2" w:rsidP="0095649F">
            <w:pPr>
              <w:pStyle w:val="Tabelle"/>
              <w:tabs>
                <w:tab w:val="right" w:pos="3900"/>
              </w:tabs>
              <w:rPr>
                <w:rFonts w:cs="Arial"/>
                <w:szCs w:val="18"/>
              </w:rPr>
            </w:pPr>
            <w:r w:rsidRPr="00565A92">
              <w:rPr>
                <w:rFonts w:cs="Arial"/>
                <w:szCs w:val="18"/>
              </w:rPr>
              <w:object w:dxaOrig="1454" w:dyaOrig="941" w14:anchorId="195A1E78">
                <v:shape id="_x0000_i1090" type="#_x0000_t75" style="width:72.75pt;height:46.5pt" o:ole="">
                  <v:imagedata r:id="rId149" o:title=""/>
                </v:shape>
                <o:OLEObject Type="Embed" ProgID="AcroExch.Document.DC" ShapeID="_x0000_i1090" DrawAspect="Icon" ObjectID="_1621929395" r:id="rId150"/>
              </w:object>
            </w:r>
          </w:p>
        </w:tc>
        <w:tc>
          <w:tcPr>
            <w:tcW w:w="1701" w:type="dxa"/>
            <w:shd w:val="clear" w:color="auto" w:fill="auto"/>
          </w:tcPr>
          <w:p w14:paraId="195A1DA1" w14:textId="77777777" w:rsidR="009C78CA" w:rsidRPr="00565A92" w:rsidRDefault="00C246FC" w:rsidP="0095649F">
            <w:pPr>
              <w:pStyle w:val="Tabelle"/>
              <w:tabs>
                <w:tab w:val="right" w:pos="3900"/>
              </w:tabs>
              <w:rPr>
                <w:rFonts w:cs="Arial"/>
                <w:szCs w:val="18"/>
              </w:rPr>
            </w:pPr>
            <w:r w:rsidRPr="00565A92">
              <w:rPr>
                <w:rFonts w:cs="Arial"/>
                <w:szCs w:val="18"/>
              </w:rPr>
              <w:object w:dxaOrig="1539" w:dyaOrig="996" w14:anchorId="195A1E79">
                <v:shape id="_x0000_i1091" type="#_x0000_t75" style="width:77.25pt;height:49.5pt" o:ole="">
                  <v:imagedata r:id="rId147" o:title=""/>
                </v:shape>
                <o:OLEObject Type="Embed" ProgID="AcroExch.Document.DC" ShapeID="_x0000_i1091" DrawAspect="Icon" ObjectID="_1621929396" r:id="rId151"/>
              </w:object>
            </w:r>
          </w:p>
        </w:tc>
        <w:tc>
          <w:tcPr>
            <w:tcW w:w="1605" w:type="dxa"/>
            <w:shd w:val="clear" w:color="auto" w:fill="auto"/>
          </w:tcPr>
          <w:p w14:paraId="195A1DA2" w14:textId="77777777" w:rsidR="009C78CA" w:rsidRPr="00565A92" w:rsidRDefault="00CA68CF" w:rsidP="0095649F">
            <w:pPr>
              <w:pStyle w:val="Tabelle"/>
              <w:tabs>
                <w:tab w:val="right" w:pos="3900"/>
              </w:tabs>
              <w:rPr>
                <w:rFonts w:cs="Arial"/>
                <w:szCs w:val="18"/>
              </w:rPr>
            </w:pPr>
            <w:r w:rsidRPr="00565A92">
              <w:rPr>
                <w:rFonts w:cs="Arial"/>
                <w:szCs w:val="18"/>
              </w:rPr>
              <w:object w:dxaOrig="1539" w:dyaOrig="996" w14:anchorId="195A1E7A">
                <v:shape id="_x0000_i1092" type="#_x0000_t75" style="width:77.25pt;height:49.5pt" o:ole="">
                  <v:imagedata r:id="rId149" o:title=""/>
                </v:shape>
                <o:OLEObject Type="Embed" ProgID="AcroExch.Document.DC" ShapeID="_x0000_i1092" DrawAspect="Icon" ObjectID="_1621929397" r:id="rId152"/>
              </w:object>
            </w:r>
          </w:p>
        </w:tc>
      </w:tr>
      <w:tr w:rsidR="009C78CA" w:rsidRPr="00565A92" w14:paraId="195A1DAE" w14:textId="77777777" w:rsidTr="00CB38D4">
        <w:tc>
          <w:tcPr>
            <w:tcW w:w="509" w:type="dxa"/>
          </w:tcPr>
          <w:p w14:paraId="195A1DA4" w14:textId="77777777" w:rsidR="009C78CA" w:rsidRPr="00565A92" w:rsidRDefault="009C78CA" w:rsidP="0095649F">
            <w:pPr>
              <w:numPr>
                <w:ilvl w:val="0"/>
                <w:numId w:val="9"/>
              </w:numPr>
              <w:spacing w:after="0" w:line="240" w:lineRule="auto"/>
              <w:ind w:left="126" w:hanging="180"/>
              <w:jc w:val="left"/>
              <w:rPr>
                <w:rFonts w:cs="Arial"/>
                <w:b/>
                <w:sz w:val="20"/>
              </w:rPr>
            </w:pPr>
          </w:p>
        </w:tc>
        <w:tc>
          <w:tcPr>
            <w:tcW w:w="1834" w:type="dxa"/>
            <w:shd w:val="clear" w:color="auto" w:fill="auto"/>
          </w:tcPr>
          <w:p w14:paraId="195A1DA5" w14:textId="77777777" w:rsidR="009C78CA" w:rsidRPr="00565A92" w:rsidRDefault="00214908" w:rsidP="00214908">
            <w:pPr>
              <w:pStyle w:val="Tabelle"/>
              <w:tabs>
                <w:tab w:val="right" w:pos="3900"/>
              </w:tabs>
              <w:rPr>
                <w:rFonts w:cs="Arial"/>
                <w:szCs w:val="18"/>
              </w:rPr>
            </w:pPr>
            <w:proofErr w:type="spellStart"/>
            <w:r>
              <w:rPr>
                <w:rFonts w:cs="Arial"/>
                <w:szCs w:val="18"/>
              </w:rPr>
              <w:t>AObj</w:t>
            </w:r>
            <w:proofErr w:type="spellEnd"/>
            <w:r>
              <w:rPr>
                <w:rFonts w:cs="Arial"/>
                <w:szCs w:val="18"/>
              </w:rPr>
              <w:t>-Einzelbericht als Detailauswertung zur Standardauswertung</w:t>
            </w:r>
            <w:r w:rsidR="00667351" w:rsidRPr="00565A92">
              <w:rPr>
                <w:rFonts w:cs="Arial"/>
                <w:szCs w:val="18"/>
              </w:rPr>
              <w:t xml:space="preserve"> WPA</w:t>
            </w:r>
          </w:p>
        </w:tc>
        <w:tc>
          <w:tcPr>
            <w:tcW w:w="4678" w:type="dxa"/>
            <w:shd w:val="clear" w:color="auto" w:fill="auto"/>
          </w:tcPr>
          <w:p w14:paraId="195A1DA6" w14:textId="77777777" w:rsidR="009C78CA" w:rsidRPr="00565A92" w:rsidRDefault="001D13DF" w:rsidP="001D13DF">
            <w:pPr>
              <w:pStyle w:val="Tabelle"/>
              <w:tabs>
                <w:tab w:val="right" w:pos="3900"/>
              </w:tabs>
              <w:rPr>
                <w:rFonts w:cs="Arial"/>
                <w:szCs w:val="18"/>
              </w:rPr>
            </w:pPr>
            <w:r w:rsidRPr="00565A92">
              <w:rPr>
                <w:rFonts w:cs="Arial"/>
                <w:szCs w:val="18"/>
              </w:rPr>
              <w:t>Der Detailbericht listet im Gegensatz zu der Standardauswertung auch die Konten mit auf.</w:t>
            </w:r>
          </w:p>
          <w:p w14:paraId="195A1DA7" w14:textId="77777777" w:rsidR="00667351" w:rsidRPr="00565A92" w:rsidRDefault="00667351" w:rsidP="0095649F">
            <w:pPr>
              <w:pStyle w:val="Tabelle"/>
              <w:tabs>
                <w:tab w:val="right" w:pos="3900"/>
              </w:tabs>
              <w:rPr>
                <w:rFonts w:cs="Arial"/>
                <w:szCs w:val="18"/>
              </w:rPr>
            </w:pPr>
          </w:p>
          <w:p w14:paraId="195A1DA8" w14:textId="77777777" w:rsidR="00667351" w:rsidRPr="00565A92" w:rsidRDefault="00667351" w:rsidP="0095649F">
            <w:pPr>
              <w:pStyle w:val="Tabelle"/>
              <w:tabs>
                <w:tab w:val="right" w:pos="3900"/>
              </w:tabs>
              <w:rPr>
                <w:rFonts w:cs="Arial"/>
                <w:szCs w:val="18"/>
              </w:rPr>
            </w:pPr>
            <w:r w:rsidRPr="00565A92">
              <w:rPr>
                <w:rFonts w:cs="Arial"/>
                <w:b/>
                <w:szCs w:val="18"/>
                <w:u w:val="single"/>
              </w:rPr>
              <w:t>Pfad:</w:t>
            </w:r>
            <w:r w:rsidRPr="00565A92">
              <w:rPr>
                <w:rFonts w:cs="Arial"/>
                <w:szCs w:val="18"/>
              </w:rPr>
              <w:t xml:space="preserve"> </w:t>
            </w:r>
            <w:r w:rsidR="00571DF2">
              <w:rPr>
                <w:i/>
                <w:szCs w:val="18"/>
              </w:rPr>
              <w:t>KLR/ Abrechnungsobjektinfo</w:t>
            </w:r>
            <w:r w:rsidR="00571DF2" w:rsidRPr="00C94982">
              <w:rPr>
                <w:i/>
                <w:szCs w:val="18"/>
              </w:rPr>
              <w:t xml:space="preserve">/ </w:t>
            </w:r>
            <w:proofErr w:type="spellStart"/>
            <w:r w:rsidR="00571DF2" w:rsidRPr="00C94982">
              <w:rPr>
                <w:i/>
                <w:szCs w:val="18"/>
              </w:rPr>
              <w:t>AObj</w:t>
            </w:r>
            <w:proofErr w:type="spellEnd"/>
            <w:r w:rsidR="00571DF2" w:rsidRPr="00C94982">
              <w:rPr>
                <w:i/>
                <w:szCs w:val="18"/>
              </w:rPr>
              <w:t>.-Einzelbericht drucken</w:t>
            </w:r>
            <w:r w:rsidR="00571DF2" w:rsidRPr="00565A92">
              <w:rPr>
                <w:rFonts w:cs="Arial"/>
                <w:szCs w:val="18"/>
              </w:rPr>
              <w:t xml:space="preserve"> </w:t>
            </w:r>
          </w:p>
        </w:tc>
        <w:tc>
          <w:tcPr>
            <w:tcW w:w="963" w:type="dxa"/>
            <w:shd w:val="clear" w:color="auto" w:fill="auto"/>
          </w:tcPr>
          <w:p w14:paraId="195A1DA9" w14:textId="77777777" w:rsidR="009C78CA" w:rsidRPr="00565A92" w:rsidRDefault="00667351" w:rsidP="0095649F">
            <w:pPr>
              <w:pStyle w:val="Tabelle"/>
              <w:tabs>
                <w:tab w:val="right" w:pos="3900"/>
              </w:tabs>
              <w:rPr>
                <w:rFonts w:cs="Arial"/>
                <w:szCs w:val="18"/>
              </w:rPr>
            </w:pPr>
            <w:r w:rsidRPr="00565A92">
              <w:rPr>
                <w:rFonts w:cs="Arial"/>
                <w:szCs w:val="18"/>
              </w:rPr>
              <w:t>Standard</w:t>
            </w:r>
          </w:p>
        </w:tc>
        <w:tc>
          <w:tcPr>
            <w:tcW w:w="1584" w:type="dxa"/>
            <w:shd w:val="clear" w:color="auto" w:fill="auto"/>
          </w:tcPr>
          <w:p w14:paraId="195A1DAA" w14:textId="77777777" w:rsidR="009C78CA" w:rsidRPr="00565A92" w:rsidRDefault="0018218C" w:rsidP="0095649F">
            <w:pPr>
              <w:pStyle w:val="Tabelle"/>
              <w:tabs>
                <w:tab w:val="right" w:pos="3900"/>
              </w:tabs>
              <w:rPr>
                <w:rFonts w:cs="Arial"/>
                <w:szCs w:val="18"/>
              </w:rPr>
            </w:pPr>
            <w:r w:rsidRPr="00565A92">
              <w:rPr>
                <w:rFonts w:cs="Arial"/>
                <w:szCs w:val="18"/>
              </w:rPr>
              <w:t>nein</w:t>
            </w:r>
          </w:p>
        </w:tc>
        <w:tc>
          <w:tcPr>
            <w:tcW w:w="1559" w:type="dxa"/>
            <w:shd w:val="clear" w:color="auto" w:fill="auto"/>
          </w:tcPr>
          <w:p w14:paraId="195A1DAB" w14:textId="77777777" w:rsidR="009C78CA" w:rsidRPr="00565A92" w:rsidRDefault="009C78CA" w:rsidP="0095649F">
            <w:pPr>
              <w:pStyle w:val="Tabelle"/>
              <w:tabs>
                <w:tab w:val="right" w:pos="3900"/>
              </w:tabs>
              <w:rPr>
                <w:rFonts w:cs="Arial"/>
                <w:szCs w:val="18"/>
              </w:rPr>
            </w:pPr>
          </w:p>
        </w:tc>
        <w:tc>
          <w:tcPr>
            <w:tcW w:w="1701" w:type="dxa"/>
            <w:shd w:val="clear" w:color="auto" w:fill="auto"/>
          </w:tcPr>
          <w:p w14:paraId="195A1DAC" w14:textId="77777777" w:rsidR="00986E36" w:rsidRPr="00986E36" w:rsidRDefault="00AE0BD1" w:rsidP="0095649F">
            <w:pPr>
              <w:pStyle w:val="Tabelle"/>
              <w:tabs>
                <w:tab w:val="right" w:pos="3900"/>
              </w:tabs>
              <w:rPr>
                <w:rFonts w:cs="Arial"/>
                <w:szCs w:val="18"/>
              </w:rPr>
            </w:pPr>
            <w:r w:rsidRPr="00986E36">
              <w:rPr>
                <w:rFonts w:cs="Arial"/>
                <w:szCs w:val="18"/>
              </w:rPr>
              <w:object w:dxaOrig="1531" w:dyaOrig="991" w14:anchorId="195A1E7B">
                <v:shape id="_x0000_i1093" type="#_x0000_t75" style="width:76.5pt;height:49.5pt" o:ole="">
                  <v:imagedata r:id="rId153" o:title=""/>
                </v:shape>
                <o:OLEObject Type="Embed" ProgID="AcroExch.Document.DC" ShapeID="_x0000_i1093" DrawAspect="Icon" ObjectID="_1621929398" r:id="rId154"/>
              </w:object>
            </w:r>
          </w:p>
        </w:tc>
        <w:tc>
          <w:tcPr>
            <w:tcW w:w="1605" w:type="dxa"/>
            <w:shd w:val="clear" w:color="auto" w:fill="auto"/>
          </w:tcPr>
          <w:p w14:paraId="195A1DAD" w14:textId="77777777" w:rsidR="009C78CA" w:rsidRPr="00F71DDD" w:rsidRDefault="00AE0BD1" w:rsidP="0095649F">
            <w:pPr>
              <w:pStyle w:val="Tabelle"/>
              <w:tabs>
                <w:tab w:val="right" w:pos="3900"/>
              </w:tabs>
              <w:rPr>
                <w:rFonts w:cs="Arial"/>
                <w:szCs w:val="18"/>
                <w:highlight w:val="red"/>
              </w:rPr>
            </w:pPr>
            <w:r w:rsidRPr="00986E36">
              <w:rPr>
                <w:rFonts w:cs="Arial"/>
                <w:szCs w:val="18"/>
              </w:rPr>
              <w:object w:dxaOrig="1531" w:dyaOrig="991" w14:anchorId="195A1E7C">
                <v:shape id="_x0000_i1094" type="#_x0000_t75" style="width:76.5pt;height:49.5pt" o:ole="">
                  <v:imagedata r:id="rId155" o:title=""/>
                </v:shape>
                <o:OLEObject Type="Embed" ProgID="AcroExch.Document.DC" ShapeID="_x0000_i1094" DrawAspect="Icon" ObjectID="_1621929399" r:id="rId156"/>
              </w:object>
            </w:r>
          </w:p>
        </w:tc>
      </w:tr>
      <w:tr w:rsidR="00667351" w:rsidRPr="00565A92" w14:paraId="195A1DBB" w14:textId="77777777" w:rsidTr="00CB38D4">
        <w:tc>
          <w:tcPr>
            <w:tcW w:w="509" w:type="dxa"/>
          </w:tcPr>
          <w:p w14:paraId="195A1DAF" w14:textId="77777777" w:rsidR="00667351" w:rsidRPr="00565A92" w:rsidRDefault="00667351" w:rsidP="0095649F">
            <w:pPr>
              <w:numPr>
                <w:ilvl w:val="0"/>
                <w:numId w:val="9"/>
              </w:numPr>
              <w:spacing w:after="0" w:line="240" w:lineRule="auto"/>
              <w:ind w:left="126" w:hanging="180"/>
              <w:jc w:val="left"/>
              <w:rPr>
                <w:rFonts w:cs="Arial"/>
                <w:b/>
                <w:sz w:val="20"/>
              </w:rPr>
            </w:pPr>
          </w:p>
        </w:tc>
        <w:tc>
          <w:tcPr>
            <w:tcW w:w="1834" w:type="dxa"/>
            <w:shd w:val="clear" w:color="auto" w:fill="auto"/>
          </w:tcPr>
          <w:p w14:paraId="195A1DB0" w14:textId="77777777" w:rsidR="00667351" w:rsidRPr="00565A92" w:rsidRDefault="00667351" w:rsidP="0095649F">
            <w:pPr>
              <w:pStyle w:val="Tabelle"/>
              <w:tabs>
                <w:tab w:val="right" w:pos="3900"/>
              </w:tabs>
              <w:rPr>
                <w:rFonts w:cs="Arial"/>
                <w:szCs w:val="18"/>
              </w:rPr>
            </w:pPr>
            <w:proofErr w:type="spellStart"/>
            <w:r w:rsidRPr="00565A92">
              <w:rPr>
                <w:rFonts w:cs="Arial"/>
                <w:szCs w:val="18"/>
              </w:rPr>
              <w:t>A</w:t>
            </w:r>
            <w:r w:rsidR="00AF7A29" w:rsidRPr="00565A92">
              <w:rPr>
                <w:rFonts w:cs="Arial"/>
                <w:szCs w:val="18"/>
              </w:rPr>
              <w:t>O</w:t>
            </w:r>
            <w:r w:rsidRPr="00565A92">
              <w:rPr>
                <w:rFonts w:cs="Arial"/>
                <w:szCs w:val="18"/>
              </w:rPr>
              <w:t>bj</w:t>
            </w:r>
            <w:proofErr w:type="spellEnd"/>
            <w:r w:rsidRPr="00565A92">
              <w:rPr>
                <w:rFonts w:cs="Arial"/>
                <w:szCs w:val="18"/>
              </w:rPr>
              <w:t>.-Einzelbericht</w:t>
            </w:r>
          </w:p>
        </w:tc>
        <w:tc>
          <w:tcPr>
            <w:tcW w:w="4678" w:type="dxa"/>
            <w:shd w:val="clear" w:color="auto" w:fill="auto"/>
          </w:tcPr>
          <w:p w14:paraId="195A1DB1" w14:textId="77777777" w:rsidR="0018218C" w:rsidRPr="00C94982" w:rsidRDefault="0092384E" w:rsidP="0018218C">
            <w:pPr>
              <w:pStyle w:val="Tabelle"/>
              <w:tabs>
                <w:tab w:val="right" w:pos="3900"/>
              </w:tabs>
              <w:rPr>
                <w:rFonts w:cs="Arial"/>
                <w:szCs w:val="18"/>
              </w:rPr>
            </w:pPr>
            <w:r w:rsidRPr="00C94982">
              <w:rPr>
                <w:rFonts w:cs="Arial"/>
                <w:szCs w:val="18"/>
              </w:rPr>
              <w:t xml:space="preserve">Mit dem </w:t>
            </w:r>
            <w:proofErr w:type="spellStart"/>
            <w:r w:rsidRPr="00C94982">
              <w:rPr>
                <w:rFonts w:cs="Arial"/>
                <w:szCs w:val="18"/>
              </w:rPr>
              <w:t>AObj</w:t>
            </w:r>
            <w:proofErr w:type="spellEnd"/>
            <w:r w:rsidRPr="00C94982">
              <w:rPr>
                <w:rFonts w:cs="Arial"/>
                <w:szCs w:val="18"/>
              </w:rPr>
              <w:t xml:space="preserve">.-Einzelbericht im WPA ist eine Auswertung der Kostenstellen mit frei definierbaren Spalten möglich um einen Vergleich der Buchungen der vergangenen Jahre mit dem </w:t>
            </w:r>
            <w:proofErr w:type="spellStart"/>
            <w:r w:rsidRPr="00C94982">
              <w:rPr>
                <w:rFonts w:cs="Arial"/>
                <w:szCs w:val="18"/>
              </w:rPr>
              <w:t>Urbudget</w:t>
            </w:r>
            <w:proofErr w:type="spellEnd"/>
            <w:r w:rsidRPr="00C94982">
              <w:rPr>
                <w:rFonts w:cs="Arial"/>
                <w:szCs w:val="18"/>
              </w:rPr>
              <w:t xml:space="preserve"> zu erhalten. </w:t>
            </w:r>
          </w:p>
          <w:p w14:paraId="195A1DB2" w14:textId="77777777" w:rsidR="00667351" w:rsidRPr="00C94982" w:rsidRDefault="00667351" w:rsidP="0095649F">
            <w:pPr>
              <w:pStyle w:val="Tabelle"/>
              <w:tabs>
                <w:tab w:val="right" w:pos="3900"/>
              </w:tabs>
              <w:rPr>
                <w:rFonts w:cs="Arial"/>
                <w:szCs w:val="18"/>
              </w:rPr>
            </w:pPr>
          </w:p>
          <w:p w14:paraId="195A1DB3" w14:textId="77777777" w:rsidR="00667351" w:rsidRPr="00C94982" w:rsidRDefault="00667351" w:rsidP="00667351">
            <w:pPr>
              <w:pStyle w:val="Tabelle"/>
              <w:tabs>
                <w:tab w:val="right" w:pos="3900"/>
              </w:tabs>
              <w:rPr>
                <w:i/>
                <w:szCs w:val="18"/>
              </w:rPr>
            </w:pPr>
            <w:r w:rsidRPr="00C94982">
              <w:rPr>
                <w:rFonts w:cs="Arial"/>
                <w:b/>
                <w:szCs w:val="18"/>
                <w:u w:val="single"/>
              </w:rPr>
              <w:t>Pfad:</w:t>
            </w:r>
            <w:r w:rsidRPr="00C94982">
              <w:rPr>
                <w:rFonts w:cs="Arial"/>
                <w:szCs w:val="18"/>
              </w:rPr>
              <w:t xml:space="preserve"> </w:t>
            </w:r>
            <w:r w:rsidR="00571DF2" w:rsidRPr="00C94982">
              <w:rPr>
                <w:i/>
                <w:szCs w:val="18"/>
              </w:rPr>
              <w:t xml:space="preserve">KLR/ Abrechnungsobjektinfo/ </w:t>
            </w:r>
            <w:proofErr w:type="spellStart"/>
            <w:r w:rsidRPr="00C94982">
              <w:rPr>
                <w:i/>
                <w:szCs w:val="18"/>
              </w:rPr>
              <w:t>AObj</w:t>
            </w:r>
            <w:proofErr w:type="spellEnd"/>
            <w:r w:rsidRPr="00C94982">
              <w:rPr>
                <w:i/>
                <w:szCs w:val="18"/>
              </w:rPr>
              <w:t>.-Einzelbericht drucken</w:t>
            </w:r>
          </w:p>
          <w:p w14:paraId="195A1DB4" w14:textId="77777777" w:rsidR="00667351" w:rsidRPr="00C94982" w:rsidRDefault="00667351" w:rsidP="0095649F">
            <w:pPr>
              <w:pStyle w:val="Tabelle"/>
              <w:tabs>
                <w:tab w:val="right" w:pos="3900"/>
              </w:tabs>
              <w:rPr>
                <w:rFonts w:cs="Arial"/>
                <w:szCs w:val="18"/>
              </w:rPr>
            </w:pPr>
          </w:p>
        </w:tc>
        <w:tc>
          <w:tcPr>
            <w:tcW w:w="963" w:type="dxa"/>
            <w:shd w:val="clear" w:color="auto" w:fill="auto"/>
          </w:tcPr>
          <w:p w14:paraId="195A1DB5" w14:textId="77777777" w:rsidR="00667351" w:rsidRPr="00C94982" w:rsidRDefault="00667351" w:rsidP="0095649F">
            <w:pPr>
              <w:pStyle w:val="Tabelle"/>
              <w:tabs>
                <w:tab w:val="right" w:pos="3900"/>
              </w:tabs>
              <w:rPr>
                <w:rFonts w:cs="Arial"/>
                <w:szCs w:val="18"/>
              </w:rPr>
            </w:pPr>
            <w:r w:rsidRPr="00C94982">
              <w:rPr>
                <w:rFonts w:cs="Arial"/>
                <w:szCs w:val="18"/>
              </w:rPr>
              <w:t>Standard</w:t>
            </w:r>
          </w:p>
        </w:tc>
        <w:tc>
          <w:tcPr>
            <w:tcW w:w="1584" w:type="dxa"/>
            <w:shd w:val="clear" w:color="auto" w:fill="auto"/>
          </w:tcPr>
          <w:p w14:paraId="195A1DB6" w14:textId="77777777" w:rsidR="00667351" w:rsidRPr="00C94982" w:rsidRDefault="0018218C" w:rsidP="0095649F">
            <w:pPr>
              <w:pStyle w:val="Tabelle"/>
              <w:tabs>
                <w:tab w:val="right" w:pos="3900"/>
              </w:tabs>
              <w:rPr>
                <w:rFonts w:cs="Arial"/>
                <w:szCs w:val="18"/>
              </w:rPr>
            </w:pPr>
            <w:r w:rsidRPr="00C94982">
              <w:rPr>
                <w:rFonts w:cs="Arial"/>
                <w:szCs w:val="18"/>
              </w:rPr>
              <w:t>nein</w:t>
            </w:r>
          </w:p>
        </w:tc>
        <w:tc>
          <w:tcPr>
            <w:tcW w:w="1559" w:type="dxa"/>
            <w:shd w:val="clear" w:color="auto" w:fill="auto"/>
          </w:tcPr>
          <w:p w14:paraId="195A1DB7" w14:textId="77777777" w:rsidR="00667351" w:rsidRPr="00C94982" w:rsidRDefault="00667351" w:rsidP="0095649F">
            <w:pPr>
              <w:pStyle w:val="Tabelle"/>
              <w:tabs>
                <w:tab w:val="right" w:pos="3900"/>
              </w:tabs>
              <w:rPr>
                <w:rFonts w:cs="Arial"/>
                <w:szCs w:val="18"/>
              </w:rPr>
            </w:pPr>
          </w:p>
        </w:tc>
        <w:tc>
          <w:tcPr>
            <w:tcW w:w="1701" w:type="dxa"/>
            <w:shd w:val="clear" w:color="auto" w:fill="auto"/>
          </w:tcPr>
          <w:p w14:paraId="195A1DB8" w14:textId="77777777" w:rsidR="00667351" w:rsidRPr="00C94982" w:rsidRDefault="0092384E" w:rsidP="0095649F">
            <w:pPr>
              <w:pStyle w:val="Tabelle"/>
              <w:tabs>
                <w:tab w:val="right" w:pos="3900"/>
              </w:tabs>
              <w:rPr>
                <w:rFonts w:cs="Arial"/>
                <w:szCs w:val="18"/>
              </w:rPr>
            </w:pPr>
            <w:r w:rsidRPr="00C94982">
              <w:rPr>
                <w:rFonts w:cs="Arial"/>
                <w:szCs w:val="18"/>
              </w:rPr>
              <w:object w:dxaOrig="1454" w:dyaOrig="941" w14:anchorId="195A1E7D">
                <v:shape id="_x0000_i1095" type="#_x0000_t75" style="width:72.75pt;height:46.5pt" o:ole="">
                  <v:imagedata r:id="rId157" o:title=""/>
                </v:shape>
                <o:OLEObject Type="Embed" ProgID="AcroExch.Document.DC" ShapeID="_x0000_i1095" DrawAspect="Icon" ObjectID="_1621929400" r:id="rId158"/>
              </w:object>
            </w:r>
          </w:p>
          <w:p w14:paraId="195A1DB9" w14:textId="77777777" w:rsidR="0092384E" w:rsidRPr="00C94982" w:rsidRDefault="0092384E" w:rsidP="0095649F">
            <w:pPr>
              <w:pStyle w:val="Tabelle"/>
              <w:tabs>
                <w:tab w:val="right" w:pos="3900"/>
              </w:tabs>
              <w:rPr>
                <w:rFonts w:cs="Arial"/>
                <w:szCs w:val="18"/>
              </w:rPr>
            </w:pPr>
            <w:r w:rsidRPr="00C94982">
              <w:rPr>
                <w:rFonts w:cs="Arial"/>
                <w:szCs w:val="18"/>
              </w:rPr>
              <w:t>(beispielhaft)</w:t>
            </w:r>
          </w:p>
        </w:tc>
        <w:tc>
          <w:tcPr>
            <w:tcW w:w="1605" w:type="dxa"/>
            <w:shd w:val="clear" w:color="auto" w:fill="auto"/>
          </w:tcPr>
          <w:p w14:paraId="195A1DBA" w14:textId="77777777" w:rsidR="00667351" w:rsidRPr="00565A92" w:rsidRDefault="00CA68CF" w:rsidP="0095649F">
            <w:pPr>
              <w:pStyle w:val="Tabelle"/>
              <w:tabs>
                <w:tab w:val="right" w:pos="3900"/>
              </w:tabs>
              <w:rPr>
                <w:rFonts w:cs="Arial"/>
                <w:szCs w:val="18"/>
              </w:rPr>
            </w:pPr>
            <w:r w:rsidRPr="00565A92">
              <w:rPr>
                <w:rFonts w:cs="Arial"/>
                <w:szCs w:val="18"/>
              </w:rPr>
              <w:object w:dxaOrig="1539" w:dyaOrig="996" w14:anchorId="195A1E7E">
                <v:shape id="_x0000_i1096" type="#_x0000_t75" style="width:77.25pt;height:49.5pt" o:ole="">
                  <v:imagedata r:id="rId159" o:title=""/>
                </v:shape>
                <o:OLEObject Type="Embed" ProgID="AcroExch.Document.DC" ShapeID="_x0000_i1096" DrawAspect="Icon" ObjectID="_1621929401" r:id="rId160"/>
              </w:object>
            </w:r>
          </w:p>
        </w:tc>
      </w:tr>
      <w:tr w:rsidR="00667351" w:rsidRPr="00565A92" w14:paraId="195A1DC7" w14:textId="77777777" w:rsidTr="00CB38D4">
        <w:tc>
          <w:tcPr>
            <w:tcW w:w="509" w:type="dxa"/>
          </w:tcPr>
          <w:p w14:paraId="195A1DBC" w14:textId="77777777" w:rsidR="00667351" w:rsidRPr="00565A92" w:rsidRDefault="00667351" w:rsidP="0095649F">
            <w:pPr>
              <w:numPr>
                <w:ilvl w:val="0"/>
                <w:numId w:val="9"/>
              </w:numPr>
              <w:spacing w:after="0" w:line="240" w:lineRule="auto"/>
              <w:ind w:left="126" w:hanging="180"/>
              <w:jc w:val="left"/>
              <w:rPr>
                <w:rFonts w:cs="Arial"/>
                <w:b/>
                <w:sz w:val="20"/>
              </w:rPr>
            </w:pPr>
          </w:p>
        </w:tc>
        <w:tc>
          <w:tcPr>
            <w:tcW w:w="1834" w:type="dxa"/>
            <w:shd w:val="clear" w:color="auto" w:fill="auto"/>
          </w:tcPr>
          <w:p w14:paraId="195A1DBD" w14:textId="77777777" w:rsidR="00667351" w:rsidRPr="00565A92" w:rsidRDefault="00667351" w:rsidP="0095649F">
            <w:pPr>
              <w:pStyle w:val="Tabelle"/>
              <w:tabs>
                <w:tab w:val="right" w:pos="3900"/>
              </w:tabs>
              <w:rPr>
                <w:rFonts w:cs="Arial"/>
                <w:szCs w:val="18"/>
              </w:rPr>
            </w:pPr>
            <w:r w:rsidRPr="00565A92">
              <w:rPr>
                <w:rFonts w:cs="Arial"/>
                <w:szCs w:val="18"/>
              </w:rPr>
              <w:t>Planmaßnahmen drucken</w:t>
            </w:r>
          </w:p>
        </w:tc>
        <w:tc>
          <w:tcPr>
            <w:tcW w:w="4678" w:type="dxa"/>
            <w:shd w:val="clear" w:color="auto" w:fill="auto"/>
          </w:tcPr>
          <w:p w14:paraId="195A1DBE" w14:textId="77777777" w:rsidR="00667351" w:rsidRPr="00565A92" w:rsidRDefault="0018218C" w:rsidP="001D13DF">
            <w:pPr>
              <w:pStyle w:val="Tabelle"/>
              <w:tabs>
                <w:tab w:val="right" w:pos="3900"/>
              </w:tabs>
              <w:rPr>
                <w:rFonts w:cs="Arial"/>
                <w:szCs w:val="18"/>
              </w:rPr>
            </w:pPr>
            <w:r w:rsidRPr="00565A92">
              <w:rPr>
                <w:rFonts w:cs="Arial"/>
                <w:szCs w:val="18"/>
              </w:rPr>
              <w:t xml:space="preserve">Über die Funktion </w:t>
            </w:r>
            <w:r w:rsidRPr="00565A92">
              <w:rPr>
                <w:rFonts w:cs="Arial"/>
                <w:i/>
                <w:szCs w:val="18"/>
              </w:rPr>
              <w:t>Planmaßnahmen drucken</w:t>
            </w:r>
            <w:r w:rsidRPr="00565A92">
              <w:rPr>
                <w:rFonts w:cs="Arial"/>
                <w:szCs w:val="18"/>
              </w:rPr>
              <w:t xml:space="preserve"> </w:t>
            </w:r>
            <w:r w:rsidR="00BB4216">
              <w:rPr>
                <w:rFonts w:cs="Arial"/>
                <w:szCs w:val="18"/>
              </w:rPr>
              <w:t xml:space="preserve">werden alle </w:t>
            </w:r>
            <w:proofErr w:type="spellStart"/>
            <w:r w:rsidR="00BB4216">
              <w:rPr>
                <w:rFonts w:cs="Arial"/>
                <w:szCs w:val="18"/>
              </w:rPr>
              <w:t>beplanten</w:t>
            </w:r>
            <w:proofErr w:type="spellEnd"/>
            <w:r w:rsidR="00BB4216">
              <w:rPr>
                <w:rFonts w:cs="Arial"/>
                <w:szCs w:val="18"/>
              </w:rPr>
              <w:t xml:space="preserve"> Konten mit den jeweiligen </w:t>
            </w:r>
            <w:r w:rsidRPr="00565A92">
              <w:rPr>
                <w:rFonts w:cs="Arial"/>
                <w:szCs w:val="18"/>
              </w:rPr>
              <w:t>Texte</w:t>
            </w:r>
            <w:r w:rsidR="00BB4216">
              <w:rPr>
                <w:rFonts w:cs="Arial"/>
                <w:szCs w:val="18"/>
              </w:rPr>
              <w:t>n</w:t>
            </w:r>
            <w:r w:rsidRPr="00565A92">
              <w:rPr>
                <w:rFonts w:cs="Arial"/>
                <w:szCs w:val="18"/>
              </w:rPr>
              <w:t xml:space="preserve"> der Planmaßnahmen </w:t>
            </w:r>
            <w:r w:rsidR="00BB4216">
              <w:rPr>
                <w:rFonts w:cs="Arial"/>
                <w:szCs w:val="18"/>
              </w:rPr>
              <w:t>ausgewertet.</w:t>
            </w:r>
          </w:p>
          <w:p w14:paraId="195A1DBF" w14:textId="77777777" w:rsidR="00667351" w:rsidRPr="00565A92" w:rsidRDefault="00667351" w:rsidP="0095649F">
            <w:pPr>
              <w:pStyle w:val="Tabelle"/>
              <w:tabs>
                <w:tab w:val="right" w:pos="3900"/>
              </w:tabs>
              <w:rPr>
                <w:rFonts w:cs="Arial"/>
                <w:szCs w:val="18"/>
              </w:rPr>
            </w:pPr>
          </w:p>
          <w:p w14:paraId="195A1DC0" w14:textId="77777777" w:rsidR="00667351" w:rsidRPr="00565A92" w:rsidRDefault="00667351" w:rsidP="00667351">
            <w:pPr>
              <w:pStyle w:val="Tabelle"/>
              <w:tabs>
                <w:tab w:val="right" w:pos="3900"/>
              </w:tabs>
              <w:rPr>
                <w:i/>
                <w:szCs w:val="18"/>
              </w:rPr>
            </w:pPr>
            <w:r w:rsidRPr="00565A92">
              <w:rPr>
                <w:rFonts w:cs="Arial"/>
                <w:b/>
                <w:szCs w:val="18"/>
                <w:u w:val="single"/>
              </w:rPr>
              <w:t>Pfad:</w:t>
            </w:r>
            <w:r w:rsidRPr="00565A92">
              <w:rPr>
                <w:rFonts w:cs="Arial"/>
                <w:szCs w:val="18"/>
              </w:rPr>
              <w:t xml:space="preserve"> </w:t>
            </w:r>
            <w:r w:rsidRPr="00565A92">
              <w:rPr>
                <w:i/>
                <w:szCs w:val="18"/>
              </w:rPr>
              <w:t>KLR/ Periodische Arbeiten/ Planung Kostenrechnung/ Planmaßnahmen drucken</w:t>
            </w:r>
          </w:p>
          <w:p w14:paraId="195A1DC1" w14:textId="77777777" w:rsidR="00667351" w:rsidRPr="00565A92" w:rsidRDefault="00667351" w:rsidP="0095649F">
            <w:pPr>
              <w:pStyle w:val="Tabelle"/>
              <w:tabs>
                <w:tab w:val="right" w:pos="3900"/>
              </w:tabs>
              <w:rPr>
                <w:rFonts w:cs="Arial"/>
                <w:szCs w:val="18"/>
              </w:rPr>
            </w:pPr>
          </w:p>
        </w:tc>
        <w:tc>
          <w:tcPr>
            <w:tcW w:w="963" w:type="dxa"/>
            <w:shd w:val="clear" w:color="auto" w:fill="auto"/>
          </w:tcPr>
          <w:p w14:paraId="195A1DC2" w14:textId="77777777" w:rsidR="00667351" w:rsidRPr="00565A92" w:rsidRDefault="00667351" w:rsidP="0095649F">
            <w:pPr>
              <w:pStyle w:val="Tabelle"/>
              <w:tabs>
                <w:tab w:val="right" w:pos="3900"/>
              </w:tabs>
              <w:rPr>
                <w:rFonts w:cs="Arial"/>
                <w:szCs w:val="18"/>
              </w:rPr>
            </w:pPr>
            <w:r w:rsidRPr="00565A92">
              <w:rPr>
                <w:rFonts w:cs="Arial"/>
                <w:szCs w:val="18"/>
              </w:rPr>
              <w:t>Standard</w:t>
            </w:r>
          </w:p>
        </w:tc>
        <w:tc>
          <w:tcPr>
            <w:tcW w:w="1584" w:type="dxa"/>
            <w:shd w:val="clear" w:color="auto" w:fill="auto"/>
          </w:tcPr>
          <w:p w14:paraId="195A1DC3" w14:textId="77777777" w:rsidR="00667351" w:rsidRPr="00565A92" w:rsidRDefault="0018218C" w:rsidP="0095649F">
            <w:pPr>
              <w:pStyle w:val="Tabelle"/>
              <w:tabs>
                <w:tab w:val="right" w:pos="3900"/>
              </w:tabs>
              <w:rPr>
                <w:rFonts w:cs="Arial"/>
                <w:szCs w:val="18"/>
              </w:rPr>
            </w:pPr>
            <w:r w:rsidRPr="00565A92">
              <w:rPr>
                <w:rFonts w:cs="Arial"/>
                <w:szCs w:val="18"/>
              </w:rPr>
              <w:t>nein</w:t>
            </w:r>
          </w:p>
        </w:tc>
        <w:tc>
          <w:tcPr>
            <w:tcW w:w="1559" w:type="dxa"/>
            <w:shd w:val="clear" w:color="auto" w:fill="auto"/>
          </w:tcPr>
          <w:p w14:paraId="195A1DC4" w14:textId="77777777" w:rsidR="00667351" w:rsidRPr="00565A92" w:rsidRDefault="00667351" w:rsidP="0095649F">
            <w:pPr>
              <w:pStyle w:val="Tabelle"/>
              <w:tabs>
                <w:tab w:val="right" w:pos="3900"/>
              </w:tabs>
              <w:rPr>
                <w:rFonts w:cs="Arial"/>
                <w:szCs w:val="18"/>
              </w:rPr>
            </w:pPr>
          </w:p>
        </w:tc>
        <w:tc>
          <w:tcPr>
            <w:tcW w:w="1701" w:type="dxa"/>
            <w:shd w:val="clear" w:color="auto" w:fill="auto"/>
          </w:tcPr>
          <w:p w14:paraId="195A1DC5" w14:textId="77777777" w:rsidR="00BB4216" w:rsidRPr="00565A92" w:rsidRDefault="005621D1" w:rsidP="0095649F">
            <w:pPr>
              <w:pStyle w:val="Tabelle"/>
              <w:tabs>
                <w:tab w:val="right" w:pos="3900"/>
              </w:tabs>
              <w:rPr>
                <w:rFonts w:cs="Arial"/>
                <w:szCs w:val="18"/>
              </w:rPr>
            </w:pPr>
            <w:r>
              <w:rPr>
                <w:rFonts w:cs="Arial"/>
                <w:szCs w:val="18"/>
              </w:rPr>
              <w:object w:dxaOrig="1531" w:dyaOrig="991" w14:anchorId="195A1E7F">
                <v:shape id="_x0000_i1097" type="#_x0000_t75" style="width:76.5pt;height:49.5pt" o:ole="">
                  <v:imagedata r:id="rId161" o:title=""/>
                </v:shape>
                <o:OLEObject Type="Embed" ProgID="AcroExch.Document.DC" ShapeID="_x0000_i1097" DrawAspect="Icon" ObjectID="_1621929402" r:id="rId162"/>
              </w:object>
            </w:r>
          </w:p>
        </w:tc>
        <w:tc>
          <w:tcPr>
            <w:tcW w:w="1605" w:type="dxa"/>
            <w:shd w:val="clear" w:color="auto" w:fill="auto"/>
          </w:tcPr>
          <w:p w14:paraId="195A1DC6" w14:textId="77777777" w:rsidR="00667351" w:rsidRPr="00565A92" w:rsidRDefault="005621D1" w:rsidP="0095649F">
            <w:pPr>
              <w:pStyle w:val="Tabelle"/>
              <w:tabs>
                <w:tab w:val="right" w:pos="3900"/>
              </w:tabs>
              <w:rPr>
                <w:rFonts w:cs="Arial"/>
                <w:szCs w:val="18"/>
              </w:rPr>
            </w:pPr>
            <w:r>
              <w:rPr>
                <w:rFonts w:cs="Arial"/>
                <w:szCs w:val="18"/>
              </w:rPr>
              <w:object w:dxaOrig="1531" w:dyaOrig="991" w14:anchorId="195A1E80">
                <v:shape id="_x0000_i1098" type="#_x0000_t75" style="width:76.5pt;height:49.5pt" o:ole="">
                  <v:imagedata r:id="rId163" o:title=""/>
                </v:shape>
                <o:OLEObject Type="Embed" ProgID="AcroExch.Document.DC" ShapeID="_x0000_i1098" DrawAspect="Icon" ObjectID="_1621929403" r:id="rId164"/>
              </w:object>
            </w:r>
          </w:p>
        </w:tc>
      </w:tr>
      <w:tr w:rsidR="004C3019" w:rsidRPr="00565A92" w14:paraId="195A1DD2" w14:textId="77777777" w:rsidTr="00CB38D4">
        <w:tc>
          <w:tcPr>
            <w:tcW w:w="509" w:type="dxa"/>
          </w:tcPr>
          <w:p w14:paraId="195A1DC8" w14:textId="77777777" w:rsidR="004C3019" w:rsidRPr="00565A92" w:rsidRDefault="004C3019" w:rsidP="0095649F">
            <w:pPr>
              <w:numPr>
                <w:ilvl w:val="0"/>
                <w:numId w:val="9"/>
              </w:numPr>
              <w:spacing w:after="0" w:line="240" w:lineRule="auto"/>
              <w:ind w:left="126" w:hanging="180"/>
              <w:jc w:val="left"/>
              <w:rPr>
                <w:rFonts w:cs="Arial"/>
                <w:b/>
                <w:sz w:val="20"/>
              </w:rPr>
            </w:pPr>
          </w:p>
        </w:tc>
        <w:tc>
          <w:tcPr>
            <w:tcW w:w="1834" w:type="dxa"/>
            <w:shd w:val="clear" w:color="auto" w:fill="auto"/>
          </w:tcPr>
          <w:p w14:paraId="195A1DC9" w14:textId="77777777" w:rsidR="004C3019" w:rsidRPr="00E17023" w:rsidRDefault="004C3019" w:rsidP="00571DF2">
            <w:pPr>
              <w:pStyle w:val="Tabelle"/>
              <w:tabs>
                <w:tab w:val="right" w:pos="3900"/>
              </w:tabs>
              <w:rPr>
                <w:rFonts w:cs="Arial"/>
                <w:szCs w:val="18"/>
              </w:rPr>
            </w:pPr>
            <w:proofErr w:type="spellStart"/>
            <w:r w:rsidRPr="00E17023">
              <w:rPr>
                <w:szCs w:val="18"/>
              </w:rPr>
              <w:t>AObj</w:t>
            </w:r>
            <w:proofErr w:type="spellEnd"/>
            <w:r w:rsidRPr="00E17023">
              <w:rPr>
                <w:szCs w:val="18"/>
              </w:rPr>
              <w:t>-</w:t>
            </w:r>
            <w:r w:rsidR="00571DF2" w:rsidRPr="00C94982">
              <w:rPr>
                <w:szCs w:val="18"/>
              </w:rPr>
              <w:t>Planungs</w:t>
            </w:r>
            <w:r w:rsidRPr="00E17023">
              <w:rPr>
                <w:szCs w:val="18"/>
              </w:rPr>
              <w:t>bericht</w:t>
            </w:r>
          </w:p>
        </w:tc>
        <w:tc>
          <w:tcPr>
            <w:tcW w:w="4678" w:type="dxa"/>
            <w:shd w:val="clear" w:color="auto" w:fill="auto"/>
          </w:tcPr>
          <w:p w14:paraId="195A1DCA" w14:textId="77777777" w:rsidR="00BB4216" w:rsidRPr="008228FC" w:rsidRDefault="00BB4216" w:rsidP="00BB4216">
            <w:pPr>
              <w:pStyle w:val="Tabelle"/>
              <w:rPr>
                <w:rFonts w:cs="Arial"/>
                <w:szCs w:val="18"/>
              </w:rPr>
            </w:pPr>
            <w:r w:rsidRPr="008228FC">
              <w:rPr>
                <w:rFonts w:cs="Arial"/>
                <w:szCs w:val="18"/>
              </w:rPr>
              <w:t xml:space="preserve">Dieser Report stellt die </w:t>
            </w:r>
            <w:r w:rsidR="00712BAF">
              <w:rPr>
                <w:rFonts w:cs="Arial"/>
                <w:szCs w:val="18"/>
              </w:rPr>
              <w:t xml:space="preserve">Planungsergebnisse </w:t>
            </w:r>
            <w:r>
              <w:rPr>
                <w:rFonts w:cs="Arial"/>
                <w:szCs w:val="18"/>
              </w:rPr>
              <w:t>der Kostenstellen</w:t>
            </w:r>
            <w:r w:rsidRPr="008228FC">
              <w:rPr>
                <w:rFonts w:cs="Arial"/>
                <w:szCs w:val="18"/>
              </w:rPr>
              <w:t xml:space="preserve"> </w:t>
            </w:r>
            <w:r>
              <w:rPr>
                <w:rFonts w:cs="Arial"/>
                <w:szCs w:val="18"/>
              </w:rPr>
              <w:t>i</w:t>
            </w:r>
            <w:r w:rsidRPr="008228FC">
              <w:rPr>
                <w:rFonts w:cs="Arial"/>
                <w:szCs w:val="18"/>
              </w:rPr>
              <w:t>n einer Übersicht</w:t>
            </w:r>
            <w:r>
              <w:rPr>
                <w:rFonts w:cs="Arial"/>
                <w:szCs w:val="18"/>
              </w:rPr>
              <w:t>,</w:t>
            </w:r>
            <w:r w:rsidRPr="008228FC">
              <w:rPr>
                <w:rFonts w:cs="Arial"/>
                <w:szCs w:val="18"/>
              </w:rPr>
              <w:t xml:space="preserve"> getrennt nach Ausprägungen</w:t>
            </w:r>
            <w:r>
              <w:rPr>
                <w:rFonts w:cs="Arial"/>
                <w:szCs w:val="18"/>
              </w:rPr>
              <w:t>,</w:t>
            </w:r>
            <w:r w:rsidRPr="008228FC">
              <w:rPr>
                <w:rFonts w:cs="Arial"/>
                <w:szCs w:val="18"/>
              </w:rPr>
              <w:t xml:space="preserve"> zusammen. </w:t>
            </w:r>
          </w:p>
          <w:p w14:paraId="195A1DCB" w14:textId="77777777" w:rsidR="004C3019" w:rsidRPr="00E17023" w:rsidRDefault="004C3019" w:rsidP="004C3019">
            <w:pPr>
              <w:pStyle w:val="Tabelle"/>
              <w:tabs>
                <w:tab w:val="right" w:pos="3900"/>
              </w:tabs>
              <w:rPr>
                <w:szCs w:val="18"/>
              </w:rPr>
            </w:pPr>
          </w:p>
          <w:p w14:paraId="195A1DCC" w14:textId="77777777" w:rsidR="004C3019" w:rsidRPr="00E17023" w:rsidRDefault="004C3019" w:rsidP="004C3019">
            <w:pPr>
              <w:pStyle w:val="Tabelle"/>
              <w:tabs>
                <w:tab w:val="right" w:pos="3900"/>
              </w:tabs>
              <w:rPr>
                <w:rFonts w:cs="Arial"/>
                <w:szCs w:val="18"/>
              </w:rPr>
            </w:pPr>
            <w:r w:rsidRPr="00E17023">
              <w:rPr>
                <w:b/>
                <w:szCs w:val="18"/>
                <w:u w:val="single"/>
              </w:rPr>
              <w:t>Pfad:</w:t>
            </w:r>
            <w:r w:rsidRPr="00E17023">
              <w:rPr>
                <w:szCs w:val="18"/>
              </w:rPr>
              <w:t xml:space="preserve"> KLR/ Reporte/ </w:t>
            </w:r>
            <w:proofErr w:type="spellStart"/>
            <w:r w:rsidRPr="00E17023">
              <w:rPr>
                <w:szCs w:val="18"/>
              </w:rPr>
              <w:t>WPA_AObj_</w:t>
            </w:r>
            <w:r w:rsidR="00E17023">
              <w:rPr>
                <w:szCs w:val="18"/>
              </w:rPr>
              <w:t>Vergleich</w:t>
            </w:r>
            <w:proofErr w:type="spellEnd"/>
            <w:r w:rsidR="00E17023">
              <w:rPr>
                <w:szCs w:val="18"/>
              </w:rPr>
              <w:t xml:space="preserve"> (128_</w:t>
            </w:r>
            <w:r w:rsidRPr="00E17023">
              <w:rPr>
                <w:szCs w:val="18"/>
              </w:rPr>
              <w:t>20120719)</w:t>
            </w:r>
          </w:p>
        </w:tc>
        <w:tc>
          <w:tcPr>
            <w:tcW w:w="963" w:type="dxa"/>
            <w:shd w:val="clear" w:color="auto" w:fill="auto"/>
          </w:tcPr>
          <w:p w14:paraId="195A1DCD" w14:textId="77777777" w:rsidR="004C3019" w:rsidRPr="00E17023" w:rsidRDefault="004C3019" w:rsidP="0095649F">
            <w:pPr>
              <w:pStyle w:val="Tabelle"/>
              <w:tabs>
                <w:tab w:val="right" w:pos="3900"/>
              </w:tabs>
              <w:rPr>
                <w:rFonts w:cs="Arial"/>
                <w:szCs w:val="18"/>
              </w:rPr>
            </w:pPr>
            <w:r w:rsidRPr="00E17023">
              <w:rPr>
                <w:szCs w:val="18"/>
              </w:rPr>
              <w:t>Report 12</w:t>
            </w:r>
            <w:r w:rsidR="00E17023" w:rsidRPr="00E17023">
              <w:rPr>
                <w:szCs w:val="18"/>
              </w:rPr>
              <w:t>8</w:t>
            </w:r>
          </w:p>
        </w:tc>
        <w:tc>
          <w:tcPr>
            <w:tcW w:w="1584" w:type="dxa"/>
            <w:shd w:val="clear" w:color="auto" w:fill="auto"/>
          </w:tcPr>
          <w:p w14:paraId="195A1DCE" w14:textId="77777777" w:rsidR="004C3019" w:rsidRPr="00E17023" w:rsidRDefault="004C3019" w:rsidP="0095649F">
            <w:pPr>
              <w:pStyle w:val="Tabelle"/>
              <w:tabs>
                <w:tab w:val="right" w:pos="3900"/>
              </w:tabs>
              <w:rPr>
                <w:rFonts w:cs="Arial"/>
                <w:szCs w:val="18"/>
              </w:rPr>
            </w:pPr>
            <w:r w:rsidRPr="00E17023">
              <w:rPr>
                <w:rFonts w:cs="Arial"/>
                <w:szCs w:val="18"/>
              </w:rPr>
              <w:t>nein</w:t>
            </w:r>
          </w:p>
        </w:tc>
        <w:tc>
          <w:tcPr>
            <w:tcW w:w="1559" w:type="dxa"/>
            <w:shd w:val="clear" w:color="auto" w:fill="auto"/>
          </w:tcPr>
          <w:p w14:paraId="195A1DCF" w14:textId="77777777" w:rsidR="004C3019" w:rsidRPr="00E17023" w:rsidRDefault="004C3019" w:rsidP="0095649F">
            <w:pPr>
              <w:pStyle w:val="Tabelle"/>
              <w:tabs>
                <w:tab w:val="right" w:pos="3900"/>
              </w:tabs>
              <w:rPr>
                <w:rFonts w:cs="Arial"/>
                <w:szCs w:val="18"/>
              </w:rPr>
            </w:pPr>
          </w:p>
        </w:tc>
        <w:tc>
          <w:tcPr>
            <w:tcW w:w="1701" w:type="dxa"/>
            <w:shd w:val="clear" w:color="auto" w:fill="auto"/>
          </w:tcPr>
          <w:p w14:paraId="195A1DD0" w14:textId="77777777" w:rsidR="004C3019" w:rsidRPr="00E17023" w:rsidRDefault="004C3019" w:rsidP="0095649F">
            <w:pPr>
              <w:pStyle w:val="Tabelle"/>
              <w:tabs>
                <w:tab w:val="right" w:pos="3900"/>
              </w:tabs>
              <w:rPr>
                <w:rFonts w:cs="Arial"/>
                <w:szCs w:val="18"/>
              </w:rPr>
            </w:pPr>
            <w:r w:rsidRPr="00E17023">
              <w:rPr>
                <w:rFonts w:cs="Arial"/>
                <w:szCs w:val="18"/>
              </w:rPr>
              <w:t>ja</w:t>
            </w:r>
          </w:p>
        </w:tc>
        <w:tc>
          <w:tcPr>
            <w:tcW w:w="1605" w:type="dxa"/>
            <w:shd w:val="clear" w:color="auto" w:fill="auto"/>
          </w:tcPr>
          <w:p w14:paraId="195A1DD1" w14:textId="77777777" w:rsidR="004C3019" w:rsidRPr="00565A92" w:rsidRDefault="00076B76" w:rsidP="0095649F">
            <w:pPr>
              <w:pStyle w:val="Tabelle"/>
              <w:tabs>
                <w:tab w:val="right" w:pos="3900"/>
              </w:tabs>
              <w:rPr>
                <w:rFonts w:cs="Arial"/>
                <w:szCs w:val="18"/>
              </w:rPr>
            </w:pPr>
            <w:r w:rsidRPr="00571DF2">
              <w:rPr>
                <w:rFonts w:cs="Arial"/>
                <w:szCs w:val="18"/>
              </w:rPr>
              <w:object w:dxaOrig="1539" w:dyaOrig="996" w14:anchorId="195A1E81">
                <v:shape id="_x0000_i1099" type="#_x0000_t75" style="width:77.25pt;height:49.5pt" o:ole="">
                  <v:imagedata r:id="rId165" o:title=""/>
                </v:shape>
                <o:OLEObject Type="Embed" ProgID="AcroExch.Document.DC" ShapeID="_x0000_i1099" DrawAspect="Icon" ObjectID="_1621929404" r:id="rId166"/>
              </w:object>
            </w:r>
          </w:p>
        </w:tc>
      </w:tr>
    </w:tbl>
    <w:p w14:paraId="195A1DD3" w14:textId="77777777" w:rsidR="005F4653" w:rsidRPr="00565A92" w:rsidRDefault="005F4653" w:rsidP="00CE1DC4">
      <w:pPr>
        <w:rPr>
          <w:b/>
        </w:rPr>
      </w:pPr>
    </w:p>
    <w:p w14:paraId="195A1DD4" w14:textId="77777777" w:rsidR="00CE1DC4" w:rsidRPr="00565A92" w:rsidRDefault="0007680E" w:rsidP="00E902A8">
      <w:pPr>
        <w:pStyle w:val="berschrift1"/>
        <w:numPr>
          <w:ilvl w:val="0"/>
          <w:numId w:val="0"/>
        </w:numPr>
        <w:ind w:left="432"/>
      </w:pPr>
      <w:r w:rsidRPr="00565A92">
        <w:br w:type="page"/>
      </w:r>
      <w:bookmarkStart w:id="6" w:name="_Toc455068175"/>
      <w:r w:rsidR="00CE1DC4" w:rsidRPr="00565A92">
        <w:lastRenderedPageBreak/>
        <w:t>Änderungshistorie</w:t>
      </w:r>
      <w:bookmarkEnd w:id="6"/>
    </w:p>
    <w:tbl>
      <w:tblPr>
        <w:tblW w:w="13593"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514"/>
        <w:gridCol w:w="6804"/>
        <w:gridCol w:w="2835"/>
      </w:tblGrid>
      <w:tr w:rsidR="00CE1DC4" w:rsidRPr="00565A92" w14:paraId="195A1DD9" w14:textId="77777777" w:rsidTr="0007680E">
        <w:trPr>
          <w:tblHeader/>
        </w:trPr>
        <w:tc>
          <w:tcPr>
            <w:tcW w:w="1440" w:type="dxa"/>
            <w:shd w:val="pct10" w:color="auto" w:fill="FFFFFF"/>
          </w:tcPr>
          <w:p w14:paraId="195A1DD5" w14:textId="77777777" w:rsidR="00CE1DC4" w:rsidRPr="00565A92" w:rsidRDefault="00CE1DC4" w:rsidP="0007680E">
            <w:pPr>
              <w:pStyle w:val="Tabelle"/>
              <w:spacing w:before="60"/>
              <w:rPr>
                <w:b/>
                <w:szCs w:val="18"/>
              </w:rPr>
            </w:pPr>
            <w:r w:rsidRPr="00565A92">
              <w:rPr>
                <w:b/>
                <w:szCs w:val="18"/>
              </w:rPr>
              <w:t>Datum</w:t>
            </w:r>
          </w:p>
        </w:tc>
        <w:tc>
          <w:tcPr>
            <w:tcW w:w="2514" w:type="dxa"/>
            <w:shd w:val="pct10" w:color="auto" w:fill="FFFFFF"/>
          </w:tcPr>
          <w:p w14:paraId="195A1DD6" w14:textId="77777777" w:rsidR="00CE1DC4" w:rsidRPr="00565A92" w:rsidRDefault="00CE1DC4" w:rsidP="0007680E">
            <w:pPr>
              <w:pStyle w:val="Tabelle"/>
              <w:spacing w:before="60"/>
              <w:rPr>
                <w:b/>
                <w:szCs w:val="18"/>
              </w:rPr>
            </w:pPr>
            <w:r w:rsidRPr="00565A92">
              <w:rPr>
                <w:b/>
                <w:szCs w:val="18"/>
              </w:rPr>
              <w:t>Anlass der Änderung</w:t>
            </w:r>
          </w:p>
        </w:tc>
        <w:tc>
          <w:tcPr>
            <w:tcW w:w="6804" w:type="dxa"/>
            <w:shd w:val="pct10" w:color="auto" w:fill="FFFFFF"/>
          </w:tcPr>
          <w:p w14:paraId="195A1DD7" w14:textId="77777777" w:rsidR="00CE1DC4" w:rsidRPr="00565A92" w:rsidRDefault="00CE1DC4" w:rsidP="0007680E">
            <w:pPr>
              <w:pStyle w:val="Tabelle"/>
              <w:spacing w:before="60"/>
              <w:rPr>
                <w:b/>
                <w:szCs w:val="18"/>
              </w:rPr>
            </w:pPr>
            <w:r w:rsidRPr="00565A92">
              <w:rPr>
                <w:b/>
                <w:szCs w:val="18"/>
              </w:rPr>
              <w:t>Inhalt der Änderung</w:t>
            </w:r>
          </w:p>
        </w:tc>
        <w:tc>
          <w:tcPr>
            <w:tcW w:w="2835" w:type="dxa"/>
            <w:shd w:val="pct10" w:color="auto" w:fill="FFFFFF"/>
          </w:tcPr>
          <w:p w14:paraId="195A1DD8" w14:textId="77777777" w:rsidR="00CE1DC4" w:rsidRPr="00565A92" w:rsidRDefault="00CE1DC4" w:rsidP="0007680E">
            <w:pPr>
              <w:pStyle w:val="Tabelle"/>
              <w:spacing w:before="60"/>
              <w:rPr>
                <w:b/>
                <w:szCs w:val="18"/>
              </w:rPr>
            </w:pPr>
            <w:r w:rsidRPr="00565A92">
              <w:rPr>
                <w:b/>
                <w:szCs w:val="18"/>
              </w:rPr>
              <w:t>Ändernde Person</w:t>
            </w:r>
          </w:p>
        </w:tc>
      </w:tr>
      <w:tr w:rsidR="00C94982" w:rsidRPr="00565A92" w14:paraId="198794E2" w14:textId="77777777" w:rsidTr="00C94982">
        <w:trPr>
          <w:tblHeader/>
        </w:trPr>
        <w:tc>
          <w:tcPr>
            <w:tcW w:w="1440" w:type="dxa"/>
            <w:shd w:val="clear" w:color="auto" w:fill="auto"/>
          </w:tcPr>
          <w:p w14:paraId="3641EB59" w14:textId="7AB37C1C" w:rsidR="00C94982" w:rsidRPr="00C94982" w:rsidRDefault="00BA0173" w:rsidP="0007680E">
            <w:pPr>
              <w:pStyle w:val="Tabelle"/>
              <w:spacing w:before="60"/>
              <w:rPr>
                <w:szCs w:val="18"/>
              </w:rPr>
            </w:pPr>
            <w:r>
              <w:rPr>
                <w:szCs w:val="18"/>
              </w:rPr>
              <w:t>19.06.2019</w:t>
            </w:r>
          </w:p>
        </w:tc>
        <w:tc>
          <w:tcPr>
            <w:tcW w:w="2514" w:type="dxa"/>
            <w:shd w:val="clear" w:color="auto" w:fill="auto"/>
          </w:tcPr>
          <w:p w14:paraId="19EE8848" w14:textId="2A65B558" w:rsidR="00C94982" w:rsidRPr="00C94982" w:rsidRDefault="00BA0173" w:rsidP="0007680E">
            <w:pPr>
              <w:pStyle w:val="Tabelle"/>
              <w:spacing w:before="60"/>
              <w:rPr>
                <w:szCs w:val="18"/>
              </w:rPr>
            </w:pPr>
            <w:r>
              <w:rPr>
                <w:szCs w:val="18"/>
              </w:rPr>
              <w:t>Aktualisierung</w:t>
            </w:r>
          </w:p>
        </w:tc>
        <w:tc>
          <w:tcPr>
            <w:tcW w:w="6804" w:type="dxa"/>
            <w:shd w:val="clear" w:color="auto" w:fill="auto"/>
          </w:tcPr>
          <w:p w14:paraId="6EEEE88D" w14:textId="23C681A5" w:rsidR="00C94982" w:rsidRPr="00C94982" w:rsidRDefault="00BA0173" w:rsidP="0007680E">
            <w:pPr>
              <w:pStyle w:val="Tabelle"/>
              <w:spacing w:before="60"/>
              <w:rPr>
                <w:szCs w:val="18"/>
              </w:rPr>
            </w:pPr>
            <w:r>
              <w:rPr>
                <w:szCs w:val="18"/>
              </w:rPr>
              <w:t>Kapitel 1.16, 1.17, 2.15 und 2.16 ergänzt</w:t>
            </w:r>
          </w:p>
        </w:tc>
        <w:tc>
          <w:tcPr>
            <w:tcW w:w="2835" w:type="dxa"/>
            <w:shd w:val="clear" w:color="auto" w:fill="auto"/>
          </w:tcPr>
          <w:p w14:paraId="5E5C647A" w14:textId="2F3B5D07" w:rsidR="00C94982" w:rsidRPr="00C94982" w:rsidRDefault="00BA0173" w:rsidP="0007680E">
            <w:pPr>
              <w:pStyle w:val="Tabelle"/>
              <w:spacing w:before="60"/>
              <w:rPr>
                <w:szCs w:val="18"/>
              </w:rPr>
            </w:pPr>
            <w:r>
              <w:rPr>
                <w:szCs w:val="18"/>
              </w:rPr>
              <w:t>Abteilung Finanzen und Controlling im Seelsorgebereich</w:t>
            </w:r>
            <w:r>
              <w:rPr>
                <w:szCs w:val="18"/>
              </w:rPr>
              <w:t xml:space="preserve"> (Herr Lich)</w:t>
            </w:r>
          </w:p>
        </w:tc>
      </w:tr>
      <w:tr w:rsidR="00336D17" w:rsidRPr="00565A92" w14:paraId="195A1DDE" w14:textId="77777777" w:rsidTr="0007680E">
        <w:tc>
          <w:tcPr>
            <w:tcW w:w="1440" w:type="dxa"/>
          </w:tcPr>
          <w:p w14:paraId="195A1DDA" w14:textId="77777777" w:rsidR="00336D17" w:rsidRPr="00223DE8" w:rsidRDefault="00620261" w:rsidP="005977C6">
            <w:pPr>
              <w:pStyle w:val="Tabelle"/>
              <w:spacing w:before="60"/>
              <w:rPr>
                <w:szCs w:val="18"/>
              </w:rPr>
            </w:pPr>
            <w:r>
              <w:rPr>
                <w:szCs w:val="18"/>
              </w:rPr>
              <w:t>30.06.2016</w:t>
            </w:r>
          </w:p>
        </w:tc>
        <w:tc>
          <w:tcPr>
            <w:tcW w:w="2514" w:type="dxa"/>
          </w:tcPr>
          <w:p w14:paraId="195A1DDB" w14:textId="77777777" w:rsidR="00336D17" w:rsidRPr="00223DE8" w:rsidRDefault="00336D17" w:rsidP="00565A92">
            <w:pPr>
              <w:pStyle w:val="Tabelle"/>
              <w:spacing w:before="60"/>
              <w:rPr>
                <w:szCs w:val="18"/>
              </w:rPr>
            </w:pPr>
            <w:r>
              <w:rPr>
                <w:szCs w:val="18"/>
              </w:rPr>
              <w:t>Aktualisierung</w:t>
            </w:r>
          </w:p>
        </w:tc>
        <w:tc>
          <w:tcPr>
            <w:tcW w:w="6804" w:type="dxa"/>
          </w:tcPr>
          <w:p w14:paraId="195A1DDC" w14:textId="77777777" w:rsidR="00336D17" w:rsidRPr="00223DE8" w:rsidRDefault="00336D17" w:rsidP="00336D17">
            <w:pPr>
              <w:pStyle w:val="Tabelle"/>
              <w:spacing w:before="60"/>
              <w:rPr>
                <w:szCs w:val="18"/>
              </w:rPr>
            </w:pPr>
            <w:r>
              <w:rPr>
                <w:szCs w:val="18"/>
              </w:rPr>
              <w:t>Generelle Überarbeitung und Er</w:t>
            </w:r>
            <w:r w:rsidR="00620261">
              <w:rPr>
                <w:szCs w:val="18"/>
              </w:rPr>
              <w:t>gänzungen</w:t>
            </w:r>
          </w:p>
        </w:tc>
        <w:tc>
          <w:tcPr>
            <w:tcW w:w="2835" w:type="dxa"/>
          </w:tcPr>
          <w:p w14:paraId="195A1DDD" w14:textId="77777777" w:rsidR="00336D17" w:rsidRPr="00223DE8" w:rsidRDefault="00620261" w:rsidP="00620261">
            <w:pPr>
              <w:pStyle w:val="Tabelle"/>
              <w:spacing w:before="60"/>
              <w:rPr>
                <w:szCs w:val="18"/>
              </w:rPr>
            </w:pPr>
            <w:r>
              <w:rPr>
                <w:szCs w:val="18"/>
              </w:rPr>
              <w:t>Abteilung</w:t>
            </w:r>
            <w:r w:rsidR="00336D17">
              <w:rPr>
                <w:szCs w:val="18"/>
              </w:rPr>
              <w:t xml:space="preserve"> Finanz</w:t>
            </w:r>
            <w:r>
              <w:rPr>
                <w:szCs w:val="18"/>
              </w:rPr>
              <w:t>en</w:t>
            </w:r>
            <w:r w:rsidR="00336D17">
              <w:rPr>
                <w:szCs w:val="18"/>
              </w:rPr>
              <w:t xml:space="preserve"> und </w:t>
            </w:r>
            <w:r>
              <w:rPr>
                <w:szCs w:val="18"/>
              </w:rPr>
              <w:t>Controlling im Seelsorgebereich</w:t>
            </w:r>
          </w:p>
        </w:tc>
      </w:tr>
      <w:tr w:rsidR="00A756FC" w:rsidRPr="00565A92" w14:paraId="195A1DE3" w14:textId="77777777" w:rsidTr="0007680E">
        <w:tc>
          <w:tcPr>
            <w:tcW w:w="1440" w:type="dxa"/>
          </w:tcPr>
          <w:p w14:paraId="195A1DDF" w14:textId="77777777" w:rsidR="00A756FC" w:rsidRPr="00F33934" w:rsidRDefault="00223DE8" w:rsidP="005977C6">
            <w:pPr>
              <w:pStyle w:val="Tabelle"/>
              <w:spacing w:before="60"/>
              <w:rPr>
                <w:szCs w:val="18"/>
                <w:highlight w:val="yellow"/>
              </w:rPr>
            </w:pPr>
            <w:r w:rsidRPr="00223DE8">
              <w:rPr>
                <w:szCs w:val="18"/>
              </w:rPr>
              <w:t>06.03.2013</w:t>
            </w:r>
          </w:p>
        </w:tc>
        <w:tc>
          <w:tcPr>
            <w:tcW w:w="2514" w:type="dxa"/>
          </w:tcPr>
          <w:p w14:paraId="195A1DE0" w14:textId="77777777" w:rsidR="00A756FC" w:rsidRPr="00223DE8" w:rsidRDefault="00223DE8" w:rsidP="00565A92">
            <w:pPr>
              <w:pStyle w:val="Tabelle"/>
              <w:spacing w:before="60"/>
              <w:rPr>
                <w:szCs w:val="18"/>
              </w:rPr>
            </w:pPr>
            <w:r w:rsidRPr="00223DE8">
              <w:rPr>
                <w:szCs w:val="18"/>
              </w:rPr>
              <w:t>Aktualisierung</w:t>
            </w:r>
          </w:p>
        </w:tc>
        <w:tc>
          <w:tcPr>
            <w:tcW w:w="6804" w:type="dxa"/>
          </w:tcPr>
          <w:p w14:paraId="195A1DE1" w14:textId="77777777" w:rsidR="00A756FC" w:rsidRPr="00223DE8" w:rsidRDefault="00223DE8" w:rsidP="00565A92">
            <w:pPr>
              <w:pStyle w:val="Tabelle"/>
              <w:spacing w:before="60"/>
              <w:rPr>
                <w:szCs w:val="18"/>
              </w:rPr>
            </w:pPr>
            <w:r w:rsidRPr="00223DE8">
              <w:rPr>
                <w:szCs w:val="18"/>
              </w:rPr>
              <w:t>Generelle Überarbeitung</w:t>
            </w:r>
          </w:p>
        </w:tc>
        <w:tc>
          <w:tcPr>
            <w:tcW w:w="2835" w:type="dxa"/>
          </w:tcPr>
          <w:p w14:paraId="195A1DE2" w14:textId="77777777" w:rsidR="00A756FC" w:rsidRPr="00223DE8" w:rsidRDefault="00223DE8" w:rsidP="00565A92">
            <w:pPr>
              <w:pStyle w:val="Tabelle"/>
              <w:spacing w:before="60"/>
              <w:rPr>
                <w:szCs w:val="18"/>
              </w:rPr>
            </w:pPr>
            <w:r w:rsidRPr="00223DE8">
              <w:rPr>
                <w:szCs w:val="18"/>
              </w:rPr>
              <w:t>Fachadministration</w:t>
            </w:r>
          </w:p>
        </w:tc>
      </w:tr>
      <w:tr w:rsidR="00F33934" w:rsidRPr="00565A92" w14:paraId="195A1DE8" w14:textId="77777777" w:rsidTr="0007680E">
        <w:tc>
          <w:tcPr>
            <w:tcW w:w="1440" w:type="dxa"/>
          </w:tcPr>
          <w:p w14:paraId="195A1DE4" w14:textId="77777777" w:rsidR="00F33934" w:rsidRPr="00A756FC" w:rsidRDefault="00F33934" w:rsidP="005977C6">
            <w:pPr>
              <w:pStyle w:val="Tabelle"/>
              <w:spacing w:before="60"/>
              <w:rPr>
                <w:szCs w:val="18"/>
              </w:rPr>
            </w:pPr>
            <w:r w:rsidRPr="00A756FC">
              <w:rPr>
                <w:szCs w:val="18"/>
              </w:rPr>
              <w:t>25.07.2012</w:t>
            </w:r>
          </w:p>
        </w:tc>
        <w:tc>
          <w:tcPr>
            <w:tcW w:w="2514" w:type="dxa"/>
          </w:tcPr>
          <w:p w14:paraId="195A1DE5" w14:textId="77777777" w:rsidR="00F33934" w:rsidRPr="00A756FC" w:rsidRDefault="00F33934" w:rsidP="00565A92">
            <w:pPr>
              <w:pStyle w:val="Tabelle"/>
              <w:spacing w:before="60"/>
              <w:rPr>
                <w:szCs w:val="18"/>
              </w:rPr>
            </w:pPr>
            <w:r w:rsidRPr="00A756FC">
              <w:rPr>
                <w:szCs w:val="18"/>
              </w:rPr>
              <w:t>Aktualisierung</w:t>
            </w:r>
          </w:p>
        </w:tc>
        <w:tc>
          <w:tcPr>
            <w:tcW w:w="6804" w:type="dxa"/>
          </w:tcPr>
          <w:p w14:paraId="195A1DE6" w14:textId="77777777" w:rsidR="00F33934" w:rsidRPr="00A756FC" w:rsidRDefault="00F33934" w:rsidP="00565A92">
            <w:pPr>
              <w:pStyle w:val="Tabelle"/>
              <w:spacing w:before="60"/>
              <w:rPr>
                <w:szCs w:val="18"/>
              </w:rPr>
            </w:pPr>
            <w:r w:rsidRPr="00A756FC">
              <w:rPr>
                <w:szCs w:val="18"/>
              </w:rPr>
              <w:t>Selektionskriterien Bilanz u. GuV korrigiert, Reporte 125 u. 128 ergänzt</w:t>
            </w:r>
          </w:p>
        </w:tc>
        <w:tc>
          <w:tcPr>
            <w:tcW w:w="2835" w:type="dxa"/>
          </w:tcPr>
          <w:p w14:paraId="195A1DE7" w14:textId="77777777" w:rsidR="00F33934" w:rsidRPr="00A756FC" w:rsidRDefault="00F33934" w:rsidP="00565A92">
            <w:pPr>
              <w:pStyle w:val="Tabelle"/>
              <w:spacing w:before="60"/>
              <w:rPr>
                <w:szCs w:val="18"/>
              </w:rPr>
            </w:pPr>
            <w:r w:rsidRPr="00A756FC">
              <w:rPr>
                <w:szCs w:val="18"/>
              </w:rPr>
              <w:t>EGV (Herr Lich)</w:t>
            </w:r>
          </w:p>
        </w:tc>
      </w:tr>
      <w:tr w:rsidR="00F33934" w:rsidRPr="00565A92" w14:paraId="195A1DED" w14:textId="77777777" w:rsidTr="0007680E">
        <w:tc>
          <w:tcPr>
            <w:tcW w:w="1440" w:type="dxa"/>
          </w:tcPr>
          <w:p w14:paraId="195A1DE9" w14:textId="77777777" w:rsidR="00F33934" w:rsidRPr="00F33934" w:rsidRDefault="00F33934" w:rsidP="005977C6">
            <w:pPr>
              <w:pStyle w:val="Tabelle"/>
              <w:spacing w:before="60"/>
              <w:rPr>
                <w:szCs w:val="18"/>
              </w:rPr>
            </w:pPr>
            <w:r>
              <w:rPr>
                <w:szCs w:val="18"/>
              </w:rPr>
              <w:t>01.06.2012</w:t>
            </w:r>
          </w:p>
        </w:tc>
        <w:tc>
          <w:tcPr>
            <w:tcW w:w="2514" w:type="dxa"/>
          </w:tcPr>
          <w:p w14:paraId="195A1DEA" w14:textId="77777777" w:rsidR="00F33934" w:rsidRPr="00F33934" w:rsidRDefault="00F33934" w:rsidP="00565A92">
            <w:pPr>
              <w:pStyle w:val="Tabelle"/>
              <w:spacing w:before="60"/>
              <w:rPr>
                <w:szCs w:val="18"/>
              </w:rPr>
            </w:pPr>
            <w:r>
              <w:rPr>
                <w:szCs w:val="18"/>
              </w:rPr>
              <w:t>Aktualisierung</w:t>
            </w:r>
          </w:p>
        </w:tc>
        <w:tc>
          <w:tcPr>
            <w:tcW w:w="6804" w:type="dxa"/>
          </w:tcPr>
          <w:p w14:paraId="195A1DEB" w14:textId="77777777" w:rsidR="00F33934" w:rsidRPr="00F33934" w:rsidRDefault="00F33934" w:rsidP="00565A92">
            <w:pPr>
              <w:pStyle w:val="Tabelle"/>
              <w:spacing w:before="60"/>
              <w:rPr>
                <w:szCs w:val="18"/>
              </w:rPr>
            </w:pPr>
            <w:r>
              <w:rPr>
                <w:szCs w:val="18"/>
              </w:rPr>
              <w:t>Reporte 90 u. 121 ergänzt (Punkte 1.13, 1.10 u. 1.11)</w:t>
            </w:r>
          </w:p>
        </w:tc>
        <w:tc>
          <w:tcPr>
            <w:tcW w:w="2835" w:type="dxa"/>
          </w:tcPr>
          <w:p w14:paraId="195A1DEC" w14:textId="77777777" w:rsidR="00F33934" w:rsidRPr="00F33934" w:rsidRDefault="00F33934" w:rsidP="00565A92">
            <w:pPr>
              <w:pStyle w:val="Tabelle"/>
              <w:spacing w:before="60"/>
              <w:rPr>
                <w:szCs w:val="18"/>
              </w:rPr>
            </w:pPr>
            <w:r>
              <w:rPr>
                <w:szCs w:val="18"/>
              </w:rPr>
              <w:t>EGV (Herr Lich)</w:t>
            </w:r>
          </w:p>
        </w:tc>
      </w:tr>
      <w:tr w:rsidR="00565A92" w:rsidRPr="00565A92" w14:paraId="195A1DF2" w14:textId="77777777" w:rsidTr="0007680E">
        <w:tc>
          <w:tcPr>
            <w:tcW w:w="1440" w:type="dxa"/>
          </w:tcPr>
          <w:p w14:paraId="195A1DEE" w14:textId="77777777" w:rsidR="00565A92" w:rsidRPr="00F33934" w:rsidRDefault="00565A92" w:rsidP="005977C6">
            <w:pPr>
              <w:pStyle w:val="Tabelle"/>
              <w:spacing w:before="60"/>
              <w:rPr>
                <w:szCs w:val="18"/>
              </w:rPr>
            </w:pPr>
            <w:r w:rsidRPr="00F33934">
              <w:rPr>
                <w:szCs w:val="18"/>
              </w:rPr>
              <w:t>26.04.2012</w:t>
            </w:r>
          </w:p>
        </w:tc>
        <w:tc>
          <w:tcPr>
            <w:tcW w:w="2514" w:type="dxa"/>
          </w:tcPr>
          <w:p w14:paraId="195A1DEF" w14:textId="77777777" w:rsidR="00565A92" w:rsidRPr="00F33934" w:rsidRDefault="00565A92" w:rsidP="00565A92">
            <w:pPr>
              <w:pStyle w:val="Tabelle"/>
              <w:spacing w:before="60"/>
              <w:rPr>
                <w:szCs w:val="18"/>
              </w:rPr>
            </w:pPr>
            <w:proofErr w:type="spellStart"/>
            <w:r w:rsidRPr="00F33934">
              <w:rPr>
                <w:szCs w:val="18"/>
              </w:rPr>
              <w:t>Aktualsierung</w:t>
            </w:r>
            <w:proofErr w:type="spellEnd"/>
          </w:p>
        </w:tc>
        <w:tc>
          <w:tcPr>
            <w:tcW w:w="6804" w:type="dxa"/>
          </w:tcPr>
          <w:p w14:paraId="195A1DF0" w14:textId="77777777" w:rsidR="00565A92" w:rsidRPr="00F33934" w:rsidRDefault="00565A92" w:rsidP="00565A92">
            <w:pPr>
              <w:pStyle w:val="Tabelle"/>
              <w:spacing w:before="60"/>
              <w:rPr>
                <w:szCs w:val="18"/>
              </w:rPr>
            </w:pPr>
            <w:r w:rsidRPr="00F33934">
              <w:rPr>
                <w:szCs w:val="18"/>
              </w:rPr>
              <w:t>Überarbeitung der Angaben zu den Reporten.</w:t>
            </w:r>
          </w:p>
        </w:tc>
        <w:tc>
          <w:tcPr>
            <w:tcW w:w="2835" w:type="dxa"/>
          </w:tcPr>
          <w:p w14:paraId="195A1DF1" w14:textId="77777777" w:rsidR="00565A92" w:rsidRPr="00F33934" w:rsidRDefault="00565A92" w:rsidP="00565A92">
            <w:pPr>
              <w:pStyle w:val="Tabelle"/>
              <w:spacing w:before="60"/>
              <w:rPr>
                <w:szCs w:val="18"/>
              </w:rPr>
            </w:pPr>
            <w:r w:rsidRPr="00F33934">
              <w:rPr>
                <w:szCs w:val="18"/>
              </w:rPr>
              <w:t>EGV (Frau Kaiser), MACH</w:t>
            </w:r>
            <w:r w:rsidRPr="00F33934">
              <w:rPr>
                <w:szCs w:val="18"/>
                <w:vertAlign w:val="superscript"/>
              </w:rPr>
              <w:t>®</w:t>
            </w:r>
            <w:r w:rsidRPr="00F33934">
              <w:rPr>
                <w:szCs w:val="18"/>
              </w:rPr>
              <w:t xml:space="preserve"> (Herr Ruschmeier)</w:t>
            </w:r>
          </w:p>
        </w:tc>
      </w:tr>
      <w:tr w:rsidR="00565A92" w:rsidRPr="00565A92" w14:paraId="195A1DF7" w14:textId="77777777" w:rsidTr="0007680E">
        <w:tc>
          <w:tcPr>
            <w:tcW w:w="1440" w:type="dxa"/>
          </w:tcPr>
          <w:p w14:paraId="195A1DF3" w14:textId="77777777" w:rsidR="00565A92" w:rsidRPr="00565A92" w:rsidRDefault="00565A92" w:rsidP="005977C6">
            <w:pPr>
              <w:pStyle w:val="Tabelle"/>
              <w:spacing w:before="60"/>
              <w:rPr>
                <w:szCs w:val="18"/>
              </w:rPr>
            </w:pPr>
            <w:r w:rsidRPr="00565A92">
              <w:rPr>
                <w:szCs w:val="18"/>
              </w:rPr>
              <w:t>29.03.2012</w:t>
            </w:r>
          </w:p>
        </w:tc>
        <w:tc>
          <w:tcPr>
            <w:tcW w:w="2514" w:type="dxa"/>
          </w:tcPr>
          <w:p w14:paraId="195A1DF4" w14:textId="77777777" w:rsidR="00565A92" w:rsidRPr="00565A92" w:rsidRDefault="00565A92" w:rsidP="006E6FFD">
            <w:pPr>
              <w:pStyle w:val="Tabelle"/>
              <w:spacing w:before="60"/>
              <w:rPr>
                <w:szCs w:val="18"/>
              </w:rPr>
            </w:pPr>
            <w:proofErr w:type="spellStart"/>
            <w:r w:rsidRPr="00565A92">
              <w:rPr>
                <w:szCs w:val="18"/>
              </w:rPr>
              <w:t>Aktualsierung</w:t>
            </w:r>
            <w:proofErr w:type="spellEnd"/>
          </w:p>
        </w:tc>
        <w:tc>
          <w:tcPr>
            <w:tcW w:w="6804" w:type="dxa"/>
          </w:tcPr>
          <w:p w14:paraId="195A1DF5" w14:textId="77777777" w:rsidR="00565A92" w:rsidRPr="00565A92" w:rsidRDefault="00565A92" w:rsidP="00FE1903">
            <w:pPr>
              <w:pStyle w:val="Tabelle"/>
              <w:spacing w:before="60"/>
              <w:rPr>
                <w:szCs w:val="18"/>
              </w:rPr>
            </w:pPr>
            <w:r w:rsidRPr="00565A92">
              <w:rPr>
                <w:szCs w:val="18"/>
              </w:rPr>
              <w:t>Diverse (z. B. Aufbau der Tabellenstruktur, einleitende Texte, perspektivische Reports)</w:t>
            </w:r>
          </w:p>
        </w:tc>
        <w:tc>
          <w:tcPr>
            <w:tcW w:w="2835" w:type="dxa"/>
          </w:tcPr>
          <w:p w14:paraId="195A1DF6" w14:textId="77777777" w:rsidR="00565A92" w:rsidRPr="00565A92" w:rsidRDefault="00565A92" w:rsidP="006E6FFD">
            <w:pPr>
              <w:pStyle w:val="Tabelle"/>
              <w:spacing w:before="60"/>
              <w:rPr>
                <w:szCs w:val="18"/>
              </w:rPr>
            </w:pPr>
            <w:r w:rsidRPr="00565A92">
              <w:rPr>
                <w:szCs w:val="18"/>
              </w:rPr>
              <w:t>EGV (Frau Kaiser, Herr Lich), MACH</w:t>
            </w:r>
            <w:r w:rsidRPr="00565A92">
              <w:rPr>
                <w:szCs w:val="18"/>
                <w:vertAlign w:val="superscript"/>
              </w:rPr>
              <w:t>®</w:t>
            </w:r>
            <w:r w:rsidRPr="00565A92">
              <w:rPr>
                <w:szCs w:val="18"/>
              </w:rPr>
              <w:t xml:space="preserve"> (Herr Ruschmeier)</w:t>
            </w:r>
          </w:p>
        </w:tc>
      </w:tr>
      <w:tr w:rsidR="00565A92" w:rsidRPr="00565A92" w14:paraId="195A1DFC" w14:textId="77777777" w:rsidTr="0007680E">
        <w:tc>
          <w:tcPr>
            <w:tcW w:w="1440" w:type="dxa"/>
          </w:tcPr>
          <w:p w14:paraId="195A1DF8" w14:textId="77777777" w:rsidR="00565A92" w:rsidRPr="00565A92" w:rsidRDefault="00565A92" w:rsidP="00515572">
            <w:pPr>
              <w:pStyle w:val="Tabelle"/>
              <w:spacing w:before="60"/>
              <w:rPr>
                <w:szCs w:val="18"/>
              </w:rPr>
            </w:pPr>
            <w:r w:rsidRPr="00565A92">
              <w:rPr>
                <w:szCs w:val="18"/>
              </w:rPr>
              <w:t>16.01.2012</w:t>
            </w:r>
          </w:p>
        </w:tc>
        <w:tc>
          <w:tcPr>
            <w:tcW w:w="2514" w:type="dxa"/>
          </w:tcPr>
          <w:p w14:paraId="195A1DF9" w14:textId="77777777" w:rsidR="00565A92" w:rsidRPr="00565A92" w:rsidRDefault="00565A92" w:rsidP="00515572">
            <w:pPr>
              <w:pStyle w:val="Tabelle"/>
              <w:spacing w:before="60"/>
              <w:rPr>
                <w:szCs w:val="18"/>
              </w:rPr>
            </w:pPr>
            <w:r w:rsidRPr="00565A92">
              <w:rPr>
                <w:szCs w:val="18"/>
              </w:rPr>
              <w:t>Aktualisierung</w:t>
            </w:r>
          </w:p>
        </w:tc>
        <w:tc>
          <w:tcPr>
            <w:tcW w:w="6804" w:type="dxa"/>
          </w:tcPr>
          <w:p w14:paraId="195A1DFA" w14:textId="77777777" w:rsidR="00565A92" w:rsidRPr="00565A92" w:rsidRDefault="00565A92" w:rsidP="00515572">
            <w:pPr>
              <w:pStyle w:val="Tabelle"/>
              <w:spacing w:before="60"/>
              <w:rPr>
                <w:szCs w:val="18"/>
              </w:rPr>
            </w:pPr>
            <w:r w:rsidRPr="00565A92">
              <w:rPr>
                <w:szCs w:val="18"/>
              </w:rPr>
              <w:t>Selektionskriterien der Standartauswertungen Jahresabschluss korrigiert</w:t>
            </w:r>
          </w:p>
        </w:tc>
        <w:tc>
          <w:tcPr>
            <w:tcW w:w="2835" w:type="dxa"/>
          </w:tcPr>
          <w:p w14:paraId="195A1DFB" w14:textId="77777777" w:rsidR="00565A92" w:rsidRPr="00565A92" w:rsidRDefault="00565A92" w:rsidP="00515572">
            <w:pPr>
              <w:pStyle w:val="Tabelle"/>
              <w:spacing w:before="60"/>
              <w:rPr>
                <w:szCs w:val="18"/>
              </w:rPr>
            </w:pPr>
            <w:r w:rsidRPr="00565A92">
              <w:rPr>
                <w:szCs w:val="18"/>
              </w:rPr>
              <w:t>EGV (Herr Lich)</w:t>
            </w:r>
          </w:p>
        </w:tc>
      </w:tr>
      <w:tr w:rsidR="00565A92" w:rsidRPr="00565A92" w14:paraId="195A1E01" w14:textId="77777777" w:rsidTr="0007680E">
        <w:tc>
          <w:tcPr>
            <w:tcW w:w="1440" w:type="dxa"/>
          </w:tcPr>
          <w:p w14:paraId="195A1DFD" w14:textId="77777777" w:rsidR="00565A92" w:rsidRPr="00565A92" w:rsidRDefault="00565A92" w:rsidP="00515572">
            <w:pPr>
              <w:pStyle w:val="Tabelle"/>
              <w:spacing w:before="60"/>
              <w:rPr>
                <w:szCs w:val="18"/>
              </w:rPr>
            </w:pPr>
            <w:r w:rsidRPr="00565A92">
              <w:rPr>
                <w:szCs w:val="18"/>
              </w:rPr>
              <w:t>09.01.2012</w:t>
            </w:r>
          </w:p>
        </w:tc>
        <w:tc>
          <w:tcPr>
            <w:tcW w:w="2514" w:type="dxa"/>
          </w:tcPr>
          <w:p w14:paraId="195A1DFE" w14:textId="77777777" w:rsidR="00565A92" w:rsidRPr="00565A92" w:rsidRDefault="00565A92" w:rsidP="00515572">
            <w:pPr>
              <w:pStyle w:val="Tabelle"/>
              <w:spacing w:before="60"/>
              <w:rPr>
                <w:szCs w:val="18"/>
              </w:rPr>
            </w:pPr>
            <w:r w:rsidRPr="00565A92">
              <w:rPr>
                <w:szCs w:val="18"/>
              </w:rPr>
              <w:t>Aktualisierung</w:t>
            </w:r>
          </w:p>
        </w:tc>
        <w:tc>
          <w:tcPr>
            <w:tcW w:w="6804" w:type="dxa"/>
          </w:tcPr>
          <w:p w14:paraId="195A1DFF" w14:textId="77777777" w:rsidR="00565A92" w:rsidRPr="00565A92" w:rsidRDefault="00565A92" w:rsidP="00515572">
            <w:pPr>
              <w:pStyle w:val="Tabelle"/>
              <w:spacing w:before="60"/>
              <w:rPr>
                <w:szCs w:val="18"/>
              </w:rPr>
            </w:pPr>
            <w:r w:rsidRPr="00565A92">
              <w:rPr>
                <w:szCs w:val="18"/>
              </w:rPr>
              <w:t>Reporte 45 u. 46 ergänzt (Punkte 2.11 u. 2.12)</w:t>
            </w:r>
          </w:p>
        </w:tc>
        <w:tc>
          <w:tcPr>
            <w:tcW w:w="2835" w:type="dxa"/>
          </w:tcPr>
          <w:p w14:paraId="195A1E00" w14:textId="77777777" w:rsidR="00565A92" w:rsidRPr="00565A92" w:rsidRDefault="00565A92" w:rsidP="00515572">
            <w:pPr>
              <w:pStyle w:val="Tabelle"/>
              <w:spacing w:before="60"/>
              <w:rPr>
                <w:szCs w:val="18"/>
              </w:rPr>
            </w:pPr>
            <w:r w:rsidRPr="00565A92">
              <w:rPr>
                <w:szCs w:val="18"/>
              </w:rPr>
              <w:t>EGV (Herr Lich)</w:t>
            </w:r>
          </w:p>
        </w:tc>
      </w:tr>
      <w:tr w:rsidR="00565A92" w:rsidRPr="00565A92" w14:paraId="195A1E06" w14:textId="77777777" w:rsidTr="0007680E">
        <w:tc>
          <w:tcPr>
            <w:tcW w:w="1440" w:type="dxa"/>
          </w:tcPr>
          <w:p w14:paraId="195A1E02" w14:textId="77777777" w:rsidR="00565A92" w:rsidRPr="00565A92" w:rsidRDefault="00565A92" w:rsidP="006E6FFD">
            <w:pPr>
              <w:pStyle w:val="Tabelle"/>
              <w:spacing w:before="60"/>
              <w:rPr>
                <w:szCs w:val="18"/>
              </w:rPr>
            </w:pPr>
            <w:r w:rsidRPr="00565A92">
              <w:rPr>
                <w:szCs w:val="18"/>
              </w:rPr>
              <w:t>20.12.2011</w:t>
            </w:r>
          </w:p>
        </w:tc>
        <w:tc>
          <w:tcPr>
            <w:tcW w:w="2514" w:type="dxa"/>
          </w:tcPr>
          <w:p w14:paraId="195A1E03" w14:textId="77777777" w:rsidR="00565A92" w:rsidRPr="00565A92" w:rsidRDefault="00565A92" w:rsidP="006E6FFD">
            <w:pPr>
              <w:pStyle w:val="Tabelle"/>
              <w:spacing w:before="60"/>
              <w:rPr>
                <w:szCs w:val="18"/>
              </w:rPr>
            </w:pPr>
            <w:r w:rsidRPr="00565A92">
              <w:rPr>
                <w:szCs w:val="18"/>
              </w:rPr>
              <w:t>Aktualisierung</w:t>
            </w:r>
          </w:p>
        </w:tc>
        <w:tc>
          <w:tcPr>
            <w:tcW w:w="6804" w:type="dxa"/>
          </w:tcPr>
          <w:p w14:paraId="195A1E04" w14:textId="77777777" w:rsidR="00565A92" w:rsidRPr="00565A92" w:rsidRDefault="00565A92" w:rsidP="00FE1903">
            <w:pPr>
              <w:pStyle w:val="Tabelle"/>
              <w:spacing w:before="60"/>
              <w:rPr>
                <w:szCs w:val="18"/>
              </w:rPr>
            </w:pPr>
            <w:r w:rsidRPr="00565A92">
              <w:rPr>
                <w:szCs w:val="18"/>
              </w:rPr>
              <w:t>Substanzkapitalspiegel (Punkt 1.8) und Rücklagenspiegel (Punkt 1.9) entfernt, Ergänzungen zum Rücklagenstatus (Punkt 2.2)</w:t>
            </w:r>
          </w:p>
        </w:tc>
        <w:tc>
          <w:tcPr>
            <w:tcW w:w="2835" w:type="dxa"/>
          </w:tcPr>
          <w:p w14:paraId="195A1E05" w14:textId="77777777" w:rsidR="00565A92" w:rsidRPr="00565A92"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(Herr Ruschmeier)</w:t>
            </w:r>
          </w:p>
        </w:tc>
      </w:tr>
      <w:tr w:rsidR="00565A92" w:rsidRPr="00565A92" w14:paraId="195A1E0B" w14:textId="77777777" w:rsidTr="0007680E">
        <w:tc>
          <w:tcPr>
            <w:tcW w:w="1440" w:type="dxa"/>
          </w:tcPr>
          <w:p w14:paraId="195A1E07" w14:textId="77777777" w:rsidR="00565A92" w:rsidRPr="00565A92" w:rsidRDefault="00565A92" w:rsidP="006E6FFD">
            <w:pPr>
              <w:pStyle w:val="Tabelle"/>
              <w:spacing w:before="60"/>
              <w:rPr>
                <w:szCs w:val="18"/>
              </w:rPr>
            </w:pPr>
            <w:r w:rsidRPr="00565A92">
              <w:rPr>
                <w:szCs w:val="18"/>
              </w:rPr>
              <w:t>14.07.2011</w:t>
            </w:r>
          </w:p>
        </w:tc>
        <w:tc>
          <w:tcPr>
            <w:tcW w:w="2514" w:type="dxa"/>
          </w:tcPr>
          <w:p w14:paraId="195A1E08" w14:textId="77777777" w:rsidR="00565A92" w:rsidRPr="00565A92" w:rsidRDefault="00565A92" w:rsidP="006E6FFD">
            <w:pPr>
              <w:pStyle w:val="Tabelle"/>
              <w:spacing w:before="60"/>
              <w:rPr>
                <w:szCs w:val="18"/>
              </w:rPr>
            </w:pPr>
            <w:r w:rsidRPr="00565A92">
              <w:rPr>
                <w:szCs w:val="18"/>
              </w:rPr>
              <w:t>Aktualisierung</w:t>
            </w:r>
          </w:p>
        </w:tc>
        <w:tc>
          <w:tcPr>
            <w:tcW w:w="6804" w:type="dxa"/>
          </w:tcPr>
          <w:p w14:paraId="195A1E09" w14:textId="77777777" w:rsidR="00565A92" w:rsidRPr="00565A92" w:rsidRDefault="00565A92" w:rsidP="00FE1903">
            <w:pPr>
              <w:pStyle w:val="Tabelle"/>
              <w:spacing w:before="60"/>
              <w:rPr>
                <w:szCs w:val="18"/>
              </w:rPr>
            </w:pPr>
            <w:r w:rsidRPr="00565A92">
              <w:rPr>
                <w:szCs w:val="18"/>
              </w:rPr>
              <w:t>Einarbeitung Beispieldokumente WPA und Sparten-GuV</w:t>
            </w:r>
          </w:p>
        </w:tc>
        <w:tc>
          <w:tcPr>
            <w:tcW w:w="2835" w:type="dxa"/>
          </w:tcPr>
          <w:p w14:paraId="195A1E0A" w14:textId="77777777" w:rsidR="00565A92" w:rsidRPr="00565A92"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(Herr Ruschmeier)</w:t>
            </w:r>
          </w:p>
        </w:tc>
      </w:tr>
      <w:tr w:rsidR="00565A92" w:rsidRPr="00565A92" w14:paraId="195A1E10" w14:textId="77777777" w:rsidTr="0007680E">
        <w:tc>
          <w:tcPr>
            <w:tcW w:w="1440" w:type="dxa"/>
          </w:tcPr>
          <w:p w14:paraId="195A1E0C" w14:textId="77777777" w:rsidR="00565A92" w:rsidRPr="00565A92" w:rsidRDefault="00565A92" w:rsidP="003F7403">
            <w:pPr>
              <w:pStyle w:val="Tabelle"/>
              <w:spacing w:before="60"/>
              <w:rPr>
                <w:szCs w:val="18"/>
              </w:rPr>
            </w:pPr>
            <w:r w:rsidRPr="00565A92">
              <w:rPr>
                <w:szCs w:val="18"/>
              </w:rPr>
              <w:t>08.07.2011</w:t>
            </w:r>
          </w:p>
        </w:tc>
        <w:tc>
          <w:tcPr>
            <w:tcW w:w="2514" w:type="dxa"/>
          </w:tcPr>
          <w:p w14:paraId="195A1E0D" w14:textId="77777777" w:rsidR="00565A92" w:rsidRPr="00565A92" w:rsidRDefault="00565A92" w:rsidP="003F7403">
            <w:pPr>
              <w:pStyle w:val="Tabelle"/>
              <w:spacing w:before="60"/>
              <w:rPr>
                <w:szCs w:val="18"/>
              </w:rPr>
            </w:pPr>
            <w:r w:rsidRPr="00565A92">
              <w:rPr>
                <w:szCs w:val="18"/>
              </w:rPr>
              <w:t>Aktualisierung</w:t>
            </w:r>
          </w:p>
        </w:tc>
        <w:tc>
          <w:tcPr>
            <w:tcW w:w="6804" w:type="dxa"/>
          </w:tcPr>
          <w:p w14:paraId="195A1E0E" w14:textId="77777777" w:rsidR="00565A92" w:rsidRPr="00565A92" w:rsidRDefault="00565A92" w:rsidP="003F7403">
            <w:pPr>
              <w:pStyle w:val="Tabelle"/>
              <w:spacing w:before="60"/>
              <w:rPr>
                <w:szCs w:val="18"/>
              </w:rPr>
            </w:pPr>
            <w:r w:rsidRPr="00565A92">
              <w:rPr>
                <w:szCs w:val="18"/>
              </w:rPr>
              <w:t>Einarbeitung Feedback Herr Lich, Erhaltene Bürgschaften</w:t>
            </w:r>
          </w:p>
        </w:tc>
        <w:tc>
          <w:tcPr>
            <w:tcW w:w="2835" w:type="dxa"/>
          </w:tcPr>
          <w:p w14:paraId="195A1E0F" w14:textId="77777777" w:rsidR="00565A92" w:rsidRPr="00565A92" w:rsidRDefault="00565A92" w:rsidP="003F7403">
            <w:pPr>
              <w:pStyle w:val="Tabelle"/>
              <w:spacing w:before="60"/>
              <w:rPr>
                <w:szCs w:val="18"/>
              </w:rPr>
            </w:pPr>
            <w:r w:rsidRPr="00565A92">
              <w:rPr>
                <w:szCs w:val="18"/>
              </w:rPr>
              <w:t>MACH</w:t>
            </w:r>
            <w:r w:rsidRPr="00565A92">
              <w:rPr>
                <w:szCs w:val="18"/>
                <w:vertAlign w:val="superscript"/>
              </w:rPr>
              <w:t>®</w:t>
            </w:r>
            <w:r w:rsidRPr="00565A92">
              <w:rPr>
                <w:szCs w:val="18"/>
              </w:rPr>
              <w:t xml:space="preserve"> (Herr Ruschmeier)</w:t>
            </w:r>
          </w:p>
        </w:tc>
      </w:tr>
      <w:tr w:rsidR="00565A92" w:rsidRPr="00565A92" w14:paraId="195A1E15" w14:textId="77777777" w:rsidTr="0007680E">
        <w:tc>
          <w:tcPr>
            <w:tcW w:w="1440" w:type="dxa"/>
          </w:tcPr>
          <w:p w14:paraId="195A1E11" w14:textId="77777777" w:rsidR="00565A92" w:rsidRPr="00565A92" w:rsidRDefault="00565A92" w:rsidP="00CA0DFF">
            <w:pPr>
              <w:pStyle w:val="Tabelle"/>
              <w:spacing w:before="60"/>
              <w:rPr>
                <w:szCs w:val="18"/>
              </w:rPr>
            </w:pPr>
            <w:r w:rsidRPr="00565A92">
              <w:rPr>
                <w:szCs w:val="18"/>
              </w:rPr>
              <w:t>17.06.2011</w:t>
            </w:r>
          </w:p>
        </w:tc>
        <w:tc>
          <w:tcPr>
            <w:tcW w:w="2514" w:type="dxa"/>
          </w:tcPr>
          <w:p w14:paraId="195A1E12" w14:textId="77777777" w:rsidR="00565A92" w:rsidRPr="00565A92" w:rsidRDefault="00565A92" w:rsidP="00CA0DFF">
            <w:pPr>
              <w:pStyle w:val="Tabelle"/>
              <w:spacing w:before="60"/>
              <w:rPr>
                <w:szCs w:val="18"/>
              </w:rPr>
            </w:pPr>
            <w:r w:rsidRPr="00565A92">
              <w:rPr>
                <w:szCs w:val="18"/>
              </w:rPr>
              <w:t>Aktualisierung</w:t>
            </w:r>
          </w:p>
        </w:tc>
        <w:tc>
          <w:tcPr>
            <w:tcW w:w="6804" w:type="dxa"/>
          </w:tcPr>
          <w:p w14:paraId="195A1E13" w14:textId="77777777" w:rsidR="00565A92" w:rsidRPr="00565A92" w:rsidRDefault="00565A92" w:rsidP="00CA0DFF">
            <w:pPr>
              <w:pStyle w:val="Tabelle"/>
              <w:spacing w:before="60"/>
              <w:rPr>
                <w:szCs w:val="18"/>
              </w:rPr>
            </w:pPr>
            <w:r w:rsidRPr="00565A92">
              <w:rPr>
                <w:szCs w:val="18"/>
              </w:rPr>
              <w:t>Einarbeitung Feedback Herr Lich, Ergänzung Bereich WPA</w:t>
            </w:r>
          </w:p>
        </w:tc>
        <w:tc>
          <w:tcPr>
            <w:tcW w:w="2835" w:type="dxa"/>
          </w:tcPr>
          <w:p w14:paraId="195A1E14" w14:textId="77777777" w:rsidR="00565A92" w:rsidRPr="00565A92" w:rsidRDefault="00565A92" w:rsidP="00CA0DFF">
            <w:pPr>
              <w:pStyle w:val="Tabelle"/>
              <w:spacing w:before="60"/>
              <w:rPr>
                <w:szCs w:val="18"/>
              </w:rPr>
            </w:pPr>
            <w:r w:rsidRPr="00565A92">
              <w:rPr>
                <w:szCs w:val="18"/>
              </w:rPr>
              <w:t>MACH</w:t>
            </w:r>
            <w:r w:rsidRPr="00565A92">
              <w:rPr>
                <w:szCs w:val="18"/>
                <w:vertAlign w:val="superscript"/>
              </w:rPr>
              <w:t>®</w:t>
            </w:r>
            <w:r w:rsidRPr="00565A92">
              <w:rPr>
                <w:szCs w:val="18"/>
              </w:rPr>
              <w:t xml:space="preserve"> (Herr Ruschmeier)</w:t>
            </w:r>
          </w:p>
        </w:tc>
      </w:tr>
      <w:tr w:rsidR="00565A92" w:rsidRPr="00565A92" w14:paraId="195A1E1A" w14:textId="77777777" w:rsidTr="0007680E">
        <w:tc>
          <w:tcPr>
            <w:tcW w:w="1440" w:type="dxa"/>
          </w:tcPr>
          <w:p w14:paraId="195A1E16" w14:textId="77777777" w:rsidR="00565A92" w:rsidRPr="00565A92" w:rsidRDefault="00565A92" w:rsidP="006E6FFD">
            <w:pPr>
              <w:pStyle w:val="Tabelle"/>
              <w:spacing w:before="60"/>
              <w:rPr>
                <w:szCs w:val="18"/>
              </w:rPr>
            </w:pPr>
            <w:r w:rsidRPr="00565A92">
              <w:rPr>
                <w:szCs w:val="18"/>
              </w:rPr>
              <w:t>29.04.2011</w:t>
            </w:r>
          </w:p>
        </w:tc>
        <w:tc>
          <w:tcPr>
            <w:tcW w:w="2514" w:type="dxa"/>
          </w:tcPr>
          <w:p w14:paraId="195A1E17" w14:textId="77777777" w:rsidR="00565A92" w:rsidRPr="00565A92" w:rsidRDefault="00565A92" w:rsidP="006E6FFD">
            <w:pPr>
              <w:pStyle w:val="Tabelle"/>
              <w:spacing w:before="60"/>
              <w:rPr>
                <w:szCs w:val="18"/>
              </w:rPr>
            </w:pPr>
            <w:r w:rsidRPr="00565A92">
              <w:rPr>
                <w:szCs w:val="18"/>
              </w:rPr>
              <w:t>Aktualisierung</w:t>
            </w:r>
          </w:p>
        </w:tc>
        <w:tc>
          <w:tcPr>
            <w:tcW w:w="6804" w:type="dxa"/>
          </w:tcPr>
          <w:p w14:paraId="195A1E18" w14:textId="77777777" w:rsidR="00565A92" w:rsidRPr="00565A92" w:rsidRDefault="00565A92" w:rsidP="006E6FFD">
            <w:pPr>
              <w:pStyle w:val="Tabelle"/>
              <w:spacing w:before="60"/>
              <w:rPr>
                <w:szCs w:val="18"/>
              </w:rPr>
            </w:pPr>
            <w:r w:rsidRPr="00565A92">
              <w:rPr>
                <w:szCs w:val="18"/>
              </w:rPr>
              <w:t>Komplette Überarbeitung</w:t>
            </w:r>
          </w:p>
        </w:tc>
        <w:tc>
          <w:tcPr>
            <w:tcW w:w="2835" w:type="dxa"/>
          </w:tcPr>
          <w:p w14:paraId="195A1E19" w14:textId="77777777" w:rsidR="00565A92" w:rsidRPr="00565A92"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(Herr Ruschmeier)</w:t>
            </w:r>
          </w:p>
        </w:tc>
      </w:tr>
      <w:tr w:rsidR="00565A92" w:rsidRPr="00565A92" w14:paraId="195A1E1F" w14:textId="77777777" w:rsidTr="002E11DA">
        <w:tc>
          <w:tcPr>
            <w:tcW w:w="1440" w:type="dxa"/>
            <w:shd w:val="clear" w:color="auto" w:fill="auto"/>
          </w:tcPr>
          <w:p w14:paraId="195A1E1B" w14:textId="77777777" w:rsidR="00565A92" w:rsidRPr="00565A92" w:rsidRDefault="00565A92" w:rsidP="0007680E">
            <w:pPr>
              <w:pStyle w:val="Tabelle"/>
              <w:spacing w:before="60"/>
              <w:rPr>
                <w:szCs w:val="18"/>
              </w:rPr>
            </w:pPr>
          </w:p>
        </w:tc>
        <w:tc>
          <w:tcPr>
            <w:tcW w:w="2514" w:type="dxa"/>
            <w:shd w:val="clear" w:color="auto" w:fill="auto"/>
          </w:tcPr>
          <w:p w14:paraId="195A1E1C" w14:textId="77777777" w:rsidR="00565A92" w:rsidRPr="00565A92" w:rsidRDefault="00565A92" w:rsidP="0007680E">
            <w:pPr>
              <w:pStyle w:val="Tabelle"/>
              <w:spacing w:before="60"/>
              <w:rPr>
                <w:szCs w:val="18"/>
              </w:rPr>
            </w:pPr>
            <w:r w:rsidRPr="00565A92">
              <w:rPr>
                <w:szCs w:val="18"/>
              </w:rPr>
              <w:t>Aktualisierung der Beispiele</w:t>
            </w:r>
          </w:p>
        </w:tc>
        <w:tc>
          <w:tcPr>
            <w:tcW w:w="6804" w:type="dxa"/>
            <w:shd w:val="clear" w:color="auto" w:fill="auto"/>
          </w:tcPr>
          <w:p w14:paraId="195A1E1D" w14:textId="77777777" w:rsidR="00565A92" w:rsidRPr="00565A92" w:rsidRDefault="00565A92" w:rsidP="0007680E">
            <w:pPr>
              <w:pStyle w:val="Tabelle"/>
              <w:spacing w:before="60"/>
              <w:rPr>
                <w:szCs w:val="18"/>
              </w:rPr>
            </w:pPr>
            <w:r w:rsidRPr="00565A92">
              <w:rPr>
                <w:szCs w:val="18"/>
              </w:rPr>
              <w:t>Aktualisierung der Auswertungsbeispiele</w:t>
            </w:r>
          </w:p>
        </w:tc>
        <w:tc>
          <w:tcPr>
            <w:tcW w:w="2835" w:type="dxa"/>
            <w:shd w:val="clear" w:color="auto" w:fill="auto"/>
          </w:tcPr>
          <w:p w14:paraId="195A1E1E" w14:textId="77777777" w:rsidR="00565A92" w:rsidRPr="00565A92" w:rsidRDefault="00565A92" w:rsidP="0007680E">
            <w:pPr>
              <w:pStyle w:val="Tabelle"/>
              <w:spacing w:before="60"/>
              <w:rPr>
                <w:szCs w:val="18"/>
              </w:rPr>
            </w:pPr>
            <w:r w:rsidRPr="00565A92">
              <w:rPr>
                <w:szCs w:val="18"/>
              </w:rPr>
              <w:t>Team Jahresabschluss</w:t>
            </w:r>
          </w:p>
        </w:tc>
      </w:tr>
      <w:tr w:rsidR="00565A92" w:rsidRPr="00565A92" w14:paraId="195A1E24" w14:textId="77777777" w:rsidTr="0007680E">
        <w:tc>
          <w:tcPr>
            <w:tcW w:w="1440" w:type="dxa"/>
            <w:shd w:val="clear" w:color="auto" w:fill="auto"/>
          </w:tcPr>
          <w:p w14:paraId="195A1E20" w14:textId="77777777" w:rsidR="00565A92" w:rsidRPr="00565A92" w:rsidRDefault="00565A92" w:rsidP="006E6FFD">
            <w:pPr>
              <w:pStyle w:val="Tabelle"/>
              <w:spacing w:before="60"/>
              <w:rPr>
                <w:szCs w:val="18"/>
              </w:rPr>
            </w:pPr>
            <w:r w:rsidRPr="00565A92">
              <w:rPr>
                <w:szCs w:val="18"/>
              </w:rPr>
              <w:t>10.03.2011</w:t>
            </w:r>
          </w:p>
        </w:tc>
        <w:tc>
          <w:tcPr>
            <w:tcW w:w="2514" w:type="dxa"/>
            <w:shd w:val="clear" w:color="auto" w:fill="auto"/>
          </w:tcPr>
          <w:p w14:paraId="195A1E21" w14:textId="77777777" w:rsidR="00565A92" w:rsidRPr="00565A92" w:rsidRDefault="00565A92" w:rsidP="006E6FFD">
            <w:pPr>
              <w:pStyle w:val="Tabelle"/>
              <w:spacing w:before="60"/>
              <w:rPr>
                <w:szCs w:val="18"/>
              </w:rPr>
            </w:pPr>
            <w:r w:rsidRPr="00565A92">
              <w:rPr>
                <w:szCs w:val="18"/>
              </w:rPr>
              <w:t>Anpassungen und Erweiterungen</w:t>
            </w:r>
          </w:p>
        </w:tc>
        <w:tc>
          <w:tcPr>
            <w:tcW w:w="6804" w:type="dxa"/>
            <w:shd w:val="clear" w:color="auto" w:fill="auto"/>
          </w:tcPr>
          <w:p w14:paraId="195A1E22" w14:textId="77777777" w:rsidR="00565A92" w:rsidRPr="00565A92" w:rsidRDefault="00565A92" w:rsidP="006E6FFD">
            <w:pPr>
              <w:pStyle w:val="Tabelle"/>
              <w:spacing w:before="60"/>
              <w:rPr>
                <w:szCs w:val="18"/>
              </w:rPr>
            </w:pPr>
            <w:r w:rsidRPr="00565A92">
              <w:rPr>
                <w:szCs w:val="18"/>
              </w:rPr>
              <w:t xml:space="preserve">Anpassungen und Erweiterungen in Hinblick auf den Workshop Team Jahresabschluss </w:t>
            </w:r>
            <w:proofErr w:type="spellStart"/>
            <w:r w:rsidRPr="00565A92">
              <w:rPr>
                <w:szCs w:val="18"/>
              </w:rPr>
              <w:t>Bensberg</w:t>
            </w:r>
            <w:proofErr w:type="spellEnd"/>
            <w:r w:rsidRPr="00565A92">
              <w:rPr>
                <w:szCs w:val="18"/>
              </w:rPr>
              <w:t xml:space="preserve"> vom 16.02.2011</w:t>
            </w:r>
          </w:p>
        </w:tc>
        <w:tc>
          <w:tcPr>
            <w:tcW w:w="2835" w:type="dxa"/>
            <w:shd w:val="clear" w:color="auto" w:fill="auto"/>
          </w:tcPr>
          <w:p w14:paraId="195A1E23" w14:textId="77777777" w:rsidR="00565A92" w:rsidRPr="00565A92"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(Frau Kühl)</w:t>
            </w:r>
          </w:p>
        </w:tc>
      </w:tr>
      <w:tr w:rsidR="00565A92" w:rsidRPr="00565A92" w14:paraId="195A1E29" w14:textId="77777777" w:rsidTr="0007680E">
        <w:tc>
          <w:tcPr>
            <w:tcW w:w="1440" w:type="dxa"/>
            <w:shd w:val="clear" w:color="auto" w:fill="auto"/>
          </w:tcPr>
          <w:p w14:paraId="195A1E25" w14:textId="77777777" w:rsidR="00565A92" w:rsidRPr="00565A92" w:rsidRDefault="00565A92" w:rsidP="006E6FFD">
            <w:pPr>
              <w:pStyle w:val="Tabelle"/>
              <w:spacing w:before="60"/>
              <w:rPr>
                <w:szCs w:val="18"/>
              </w:rPr>
            </w:pPr>
            <w:r w:rsidRPr="00565A92">
              <w:rPr>
                <w:szCs w:val="18"/>
              </w:rPr>
              <w:t>20.01.2011</w:t>
            </w:r>
          </w:p>
        </w:tc>
        <w:tc>
          <w:tcPr>
            <w:tcW w:w="2514" w:type="dxa"/>
            <w:shd w:val="clear" w:color="auto" w:fill="auto"/>
          </w:tcPr>
          <w:p w14:paraId="195A1E26" w14:textId="77777777" w:rsidR="00565A92" w:rsidRPr="00565A92" w:rsidRDefault="00565A92" w:rsidP="006E6FFD">
            <w:pPr>
              <w:pStyle w:val="Tabelle"/>
              <w:spacing w:before="60"/>
              <w:rPr>
                <w:szCs w:val="18"/>
              </w:rPr>
            </w:pPr>
            <w:r w:rsidRPr="00565A92">
              <w:rPr>
                <w:szCs w:val="18"/>
              </w:rPr>
              <w:t>Aktualisierung</w:t>
            </w:r>
          </w:p>
        </w:tc>
        <w:tc>
          <w:tcPr>
            <w:tcW w:w="6804" w:type="dxa"/>
            <w:shd w:val="clear" w:color="auto" w:fill="auto"/>
          </w:tcPr>
          <w:p w14:paraId="195A1E27" w14:textId="77777777" w:rsidR="00565A92" w:rsidRPr="00565A92" w:rsidRDefault="00565A92" w:rsidP="006E6FFD">
            <w:pPr>
              <w:pStyle w:val="Tabelle"/>
              <w:spacing w:before="60"/>
              <w:rPr>
                <w:szCs w:val="18"/>
              </w:rPr>
            </w:pPr>
            <w:r w:rsidRPr="00565A92">
              <w:rPr>
                <w:szCs w:val="18"/>
              </w:rPr>
              <w:t>Aktualisierung, Berücksichtigung der Summen und Saldenliste Rückstellungspiegel und Substanzkapital</w:t>
            </w:r>
          </w:p>
        </w:tc>
        <w:tc>
          <w:tcPr>
            <w:tcW w:w="2835" w:type="dxa"/>
            <w:shd w:val="clear" w:color="auto" w:fill="auto"/>
          </w:tcPr>
          <w:p w14:paraId="195A1E28" w14:textId="77777777" w:rsidR="00565A92" w:rsidRPr="00565A92"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(Hr. Schütze)</w:t>
            </w:r>
          </w:p>
        </w:tc>
      </w:tr>
      <w:tr w:rsidR="00565A92" w:rsidRPr="00565A92" w14:paraId="195A1E2E" w14:textId="77777777" w:rsidTr="0007680E">
        <w:tc>
          <w:tcPr>
            <w:tcW w:w="1440" w:type="dxa"/>
            <w:shd w:val="clear" w:color="auto" w:fill="auto"/>
          </w:tcPr>
          <w:p w14:paraId="195A1E2A" w14:textId="77777777" w:rsidR="00565A92" w:rsidRPr="00565A92" w:rsidRDefault="00565A92" w:rsidP="006E6FFD">
            <w:pPr>
              <w:pStyle w:val="Tabelle"/>
              <w:spacing w:before="60"/>
              <w:rPr>
                <w:szCs w:val="18"/>
              </w:rPr>
            </w:pPr>
            <w:r w:rsidRPr="00565A92">
              <w:rPr>
                <w:szCs w:val="18"/>
              </w:rPr>
              <w:t>12.01.2011</w:t>
            </w:r>
          </w:p>
        </w:tc>
        <w:tc>
          <w:tcPr>
            <w:tcW w:w="2514" w:type="dxa"/>
            <w:shd w:val="clear" w:color="auto" w:fill="auto"/>
          </w:tcPr>
          <w:p w14:paraId="195A1E2B" w14:textId="77777777" w:rsidR="00565A92" w:rsidRPr="00565A92" w:rsidRDefault="00565A92" w:rsidP="006E6FFD">
            <w:pPr>
              <w:pStyle w:val="Tabelle"/>
              <w:spacing w:before="60"/>
              <w:rPr>
                <w:szCs w:val="18"/>
              </w:rPr>
            </w:pPr>
            <w:r w:rsidRPr="00565A92">
              <w:rPr>
                <w:szCs w:val="18"/>
              </w:rPr>
              <w:t>Aktualisierung</w:t>
            </w:r>
          </w:p>
        </w:tc>
        <w:tc>
          <w:tcPr>
            <w:tcW w:w="6804" w:type="dxa"/>
            <w:shd w:val="clear" w:color="auto" w:fill="auto"/>
          </w:tcPr>
          <w:p w14:paraId="195A1E2C" w14:textId="77777777" w:rsidR="00565A92" w:rsidRPr="00565A92" w:rsidRDefault="00565A92" w:rsidP="006E6FFD">
            <w:pPr>
              <w:pStyle w:val="Tabelle"/>
              <w:spacing w:before="60"/>
              <w:rPr>
                <w:szCs w:val="18"/>
              </w:rPr>
            </w:pPr>
            <w:r w:rsidRPr="00565A92">
              <w:rPr>
                <w:szCs w:val="18"/>
              </w:rPr>
              <w:t>Berücksichtigung der neuen Mandantenstrukturen,  neuer Auswertungen und der Auswertungen zum Finanzstatus</w:t>
            </w:r>
          </w:p>
        </w:tc>
        <w:tc>
          <w:tcPr>
            <w:tcW w:w="2835" w:type="dxa"/>
            <w:shd w:val="clear" w:color="auto" w:fill="auto"/>
          </w:tcPr>
          <w:p w14:paraId="195A1E2D" w14:textId="77777777" w:rsidR="00565A92" w:rsidRPr="00565A92"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(Hr. Schütze)</w:t>
            </w:r>
          </w:p>
        </w:tc>
      </w:tr>
      <w:tr w:rsidR="00565A92" w:rsidRPr="00A71103" w14:paraId="195A1E33" w14:textId="77777777" w:rsidTr="0007680E">
        <w:tc>
          <w:tcPr>
            <w:tcW w:w="1440" w:type="dxa"/>
            <w:shd w:val="clear" w:color="auto" w:fill="auto"/>
          </w:tcPr>
          <w:p w14:paraId="195A1E2F" w14:textId="77777777" w:rsidR="00565A92" w:rsidRPr="00565A92" w:rsidRDefault="00565A92" w:rsidP="006E6FFD">
            <w:pPr>
              <w:pStyle w:val="Tabelle"/>
              <w:spacing w:before="60"/>
              <w:rPr>
                <w:szCs w:val="18"/>
              </w:rPr>
            </w:pPr>
            <w:r w:rsidRPr="00565A92">
              <w:rPr>
                <w:szCs w:val="18"/>
              </w:rPr>
              <w:lastRenderedPageBreak/>
              <w:t>10.07.2010</w:t>
            </w:r>
          </w:p>
        </w:tc>
        <w:tc>
          <w:tcPr>
            <w:tcW w:w="2514" w:type="dxa"/>
            <w:shd w:val="clear" w:color="auto" w:fill="auto"/>
          </w:tcPr>
          <w:p w14:paraId="195A1E30" w14:textId="77777777" w:rsidR="00565A92" w:rsidRPr="00565A92" w:rsidRDefault="00565A92" w:rsidP="006E6FFD">
            <w:pPr>
              <w:pStyle w:val="Tabelle"/>
              <w:spacing w:before="60"/>
              <w:rPr>
                <w:szCs w:val="18"/>
              </w:rPr>
            </w:pPr>
            <w:r w:rsidRPr="00565A92">
              <w:rPr>
                <w:szCs w:val="18"/>
              </w:rPr>
              <w:t>Neuerstellung</w:t>
            </w:r>
          </w:p>
        </w:tc>
        <w:tc>
          <w:tcPr>
            <w:tcW w:w="6804" w:type="dxa"/>
            <w:shd w:val="clear" w:color="auto" w:fill="auto"/>
          </w:tcPr>
          <w:p w14:paraId="195A1E31" w14:textId="77777777" w:rsidR="00565A92" w:rsidRPr="00565A92" w:rsidRDefault="00565A92" w:rsidP="006E6FFD">
            <w:pPr>
              <w:pStyle w:val="Tabelle"/>
              <w:spacing w:before="60"/>
              <w:rPr>
                <w:szCs w:val="18"/>
              </w:rPr>
            </w:pPr>
            <w:r w:rsidRPr="00565A92">
              <w:rPr>
                <w:szCs w:val="18"/>
              </w:rPr>
              <w:t>Neuerstellung</w:t>
            </w:r>
          </w:p>
        </w:tc>
        <w:tc>
          <w:tcPr>
            <w:tcW w:w="2835" w:type="dxa"/>
            <w:shd w:val="clear" w:color="auto" w:fill="auto"/>
          </w:tcPr>
          <w:p w14:paraId="195A1E32" w14:textId="77777777" w:rsidR="00565A92" w:rsidRPr="00A71103" w:rsidRDefault="00565A92" w:rsidP="006E6FFD">
            <w:pPr>
              <w:pStyle w:val="Tabelle"/>
              <w:spacing w:before="60"/>
              <w:rPr>
                <w:szCs w:val="18"/>
              </w:rPr>
            </w:pPr>
            <w:r w:rsidRPr="00565A92">
              <w:rPr>
                <w:szCs w:val="18"/>
              </w:rPr>
              <w:t>MACH</w:t>
            </w:r>
            <w:r w:rsidRPr="00565A92">
              <w:rPr>
                <w:szCs w:val="18"/>
                <w:vertAlign w:val="superscript"/>
              </w:rPr>
              <w:t>®</w:t>
            </w:r>
            <w:r w:rsidRPr="00565A92">
              <w:rPr>
                <w:szCs w:val="18"/>
              </w:rPr>
              <w:t xml:space="preserve"> (Fr. </w:t>
            </w:r>
            <w:proofErr w:type="spellStart"/>
            <w:r w:rsidRPr="00565A92">
              <w:rPr>
                <w:szCs w:val="18"/>
              </w:rPr>
              <w:t>Lindhorst</w:t>
            </w:r>
            <w:proofErr w:type="spellEnd"/>
            <w:r w:rsidRPr="00565A92">
              <w:rPr>
                <w:szCs w:val="18"/>
              </w:rPr>
              <w:t xml:space="preserve"> / Hr. </w:t>
            </w:r>
            <w:proofErr w:type="spellStart"/>
            <w:r w:rsidRPr="00565A92">
              <w:rPr>
                <w:szCs w:val="18"/>
              </w:rPr>
              <w:t>Duhm</w:t>
            </w:r>
            <w:proofErr w:type="spellEnd"/>
            <w:r w:rsidRPr="00565A92">
              <w:rPr>
                <w:szCs w:val="18"/>
              </w:rPr>
              <w:t>)</w:t>
            </w:r>
          </w:p>
        </w:tc>
      </w:tr>
    </w:tbl>
    <w:p w14:paraId="195A1E34" w14:textId="77777777" w:rsidR="009C13F2" w:rsidRDefault="009C13F2" w:rsidP="001C226A">
      <w:pPr>
        <w:pStyle w:val="Tabelle"/>
        <w:tabs>
          <w:tab w:val="right" w:pos="3900"/>
        </w:tabs>
        <w:spacing w:before="60"/>
      </w:pPr>
    </w:p>
    <w:sectPr w:rsidR="009C13F2" w:rsidSect="00A32461">
      <w:headerReference w:type="default" r:id="rId167"/>
      <w:footerReference w:type="default" r:id="rId168"/>
      <w:footerReference w:type="first" r:id="rId169"/>
      <w:pgSz w:w="16838" w:h="11906" w:orient="landscape" w:code="9"/>
      <w:pgMar w:top="1438" w:right="2268" w:bottom="1701" w:left="2268" w:header="879"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A1E84" w14:textId="77777777" w:rsidR="0077277D" w:rsidRDefault="0077277D">
      <w:r>
        <w:separator/>
      </w:r>
    </w:p>
  </w:endnote>
  <w:endnote w:type="continuationSeparator" w:id="0">
    <w:p w14:paraId="195A1E85" w14:textId="77777777" w:rsidR="0077277D" w:rsidRDefault="0077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1E88" w14:textId="77777777" w:rsidR="0077277D" w:rsidRDefault="0077277D" w:rsidP="006C52FA">
    <w:pPr>
      <w:pStyle w:val="Fuzeile"/>
      <w:pBdr>
        <w:top w:val="thinThickSmallGap" w:sz="24" w:space="1" w:color="622423"/>
      </w:pBdr>
      <w:jc w:val="right"/>
      <w:rPr>
        <w:rFonts w:ascii="Cambria" w:hAnsi="Cambria"/>
      </w:rPr>
    </w:pPr>
  </w:p>
  <w:p w14:paraId="195A1E89" w14:textId="25CD3191" w:rsidR="0077277D" w:rsidRDefault="0077277D" w:rsidP="006C52FA">
    <w:pPr>
      <w:pStyle w:val="Fuzeile"/>
      <w:jc w:val="right"/>
    </w:pPr>
    <w:r>
      <w:t xml:space="preserve">Seite </w:t>
    </w:r>
    <w:r>
      <w:fldChar w:fldCharType="begin"/>
    </w:r>
    <w:r>
      <w:instrText>PAGE</w:instrText>
    </w:r>
    <w:r>
      <w:fldChar w:fldCharType="separate"/>
    </w:r>
    <w:r w:rsidR="00BA0173">
      <w:rPr>
        <w:noProof/>
      </w:rPr>
      <w:t>2</w:t>
    </w:r>
    <w:r>
      <w:rPr>
        <w:noProof/>
      </w:rPr>
      <w:fldChar w:fldCharType="end"/>
    </w:r>
    <w:r>
      <w:t xml:space="preserve"> von </w:t>
    </w:r>
    <w:r>
      <w:fldChar w:fldCharType="begin"/>
    </w:r>
    <w:r>
      <w:instrText>NUMPAGES</w:instrText>
    </w:r>
    <w:r>
      <w:fldChar w:fldCharType="separate"/>
    </w:r>
    <w:r w:rsidR="00BA0173">
      <w:rPr>
        <w:noProof/>
      </w:rPr>
      <w:t>18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1E8A" w14:textId="77777777" w:rsidR="0077277D" w:rsidRPr="003B15CD" w:rsidRDefault="0077277D">
    <w:pPr>
      <w:rPr>
        <w:sz w:val="8"/>
        <w:szCs w:val="8"/>
      </w:rPr>
    </w:pPr>
  </w:p>
  <w:p w14:paraId="195A1E8B" w14:textId="77777777" w:rsidR="0077277D" w:rsidRDefault="007727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A1E82" w14:textId="77777777" w:rsidR="0077277D" w:rsidRDefault="0077277D">
      <w:r>
        <w:separator/>
      </w:r>
    </w:p>
  </w:footnote>
  <w:footnote w:type="continuationSeparator" w:id="0">
    <w:p w14:paraId="195A1E83" w14:textId="77777777" w:rsidR="0077277D" w:rsidRDefault="00772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1E86" w14:textId="5376B036" w:rsidR="0077277D" w:rsidRDefault="0077277D">
    <w:pPr>
      <w:pStyle w:val="Kopfzeil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Arbeitspapier </w:t>
    </w:r>
    <w:sdt>
      <w:sdtPr>
        <w:rPr>
          <w:rFonts w:asciiTheme="majorHAnsi" w:eastAsiaTheme="majorEastAsia" w:hAnsiTheme="majorHAnsi" w:cstheme="majorBidi"/>
          <w:sz w:val="32"/>
          <w:szCs w:val="32"/>
        </w:rPr>
        <w:alias w:val="Titel"/>
        <w:id w:val="77738743"/>
        <w:placeholder>
          <w:docPart w:val="7AD5460653DC47D596A0700C788B7D06"/>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Übersicht Auswertungen-Leitfaden</w:t>
        </w:r>
      </w:sdtContent>
    </w:sdt>
  </w:p>
  <w:p w14:paraId="195A1E87" w14:textId="77777777" w:rsidR="0077277D" w:rsidRDefault="007727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A5C"/>
    <w:multiLevelType w:val="hybridMultilevel"/>
    <w:tmpl w:val="3028E5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1A5CFD"/>
    <w:multiLevelType w:val="hybridMultilevel"/>
    <w:tmpl w:val="27543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7B1817"/>
    <w:multiLevelType w:val="hybridMultilevel"/>
    <w:tmpl w:val="BE64928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222E96"/>
    <w:multiLevelType w:val="hybridMultilevel"/>
    <w:tmpl w:val="A2E00B94"/>
    <w:lvl w:ilvl="0" w:tplc="F55C631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CDA16DF"/>
    <w:multiLevelType w:val="hybridMultilevel"/>
    <w:tmpl w:val="9B326A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2720FB"/>
    <w:multiLevelType w:val="hybridMultilevel"/>
    <w:tmpl w:val="E2B00EF0"/>
    <w:lvl w:ilvl="0" w:tplc="686A2F7A">
      <w:start w:val="1"/>
      <w:numFmt w:val="decimal"/>
      <w:lvlText w:val="2.%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6FC2C4E"/>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7" w15:restartNumberingAfterBreak="0">
    <w:nsid w:val="3FDC1194"/>
    <w:multiLevelType w:val="hybridMultilevel"/>
    <w:tmpl w:val="AEE4DA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FE036CE"/>
    <w:multiLevelType w:val="hybridMultilevel"/>
    <w:tmpl w:val="AEE4DA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0DB56FD"/>
    <w:multiLevelType w:val="hybridMultilevel"/>
    <w:tmpl w:val="487AE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FB15CE"/>
    <w:multiLevelType w:val="hybridMultilevel"/>
    <w:tmpl w:val="6468517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7AF3536"/>
    <w:multiLevelType w:val="hybridMultilevel"/>
    <w:tmpl w:val="FA621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1F1DDF"/>
    <w:multiLevelType w:val="hybridMultilevel"/>
    <w:tmpl w:val="FC863BA8"/>
    <w:lvl w:ilvl="0" w:tplc="03EA8DF2">
      <w:start w:val="1"/>
      <w:numFmt w:val="decimal"/>
      <w:lvlText w:val="1.%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D240148"/>
    <w:multiLevelType w:val="hybridMultilevel"/>
    <w:tmpl w:val="E3188AB8"/>
    <w:lvl w:ilvl="0" w:tplc="ECDC5DC4">
      <w:start w:val="1"/>
      <w:numFmt w:val="decimal"/>
      <w:lvlText w:val="%1."/>
      <w:lvlJc w:val="center"/>
      <w:pPr>
        <w:tabs>
          <w:tab w:val="num" w:pos="720"/>
        </w:tabs>
        <w:ind w:left="720" w:hanging="360"/>
      </w:pPr>
      <w:rPr>
        <w:rFonts w:hint="default"/>
      </w:rPr>
    </w:lvl>
    <w:lvl w:ilvl="1" w:tplc="B20AAF18">
      <w:start w:val="1"/>
      <w:numFmt w:val="bullet"/>
      <w:lvlText w:val=""/>
      <w:lvlJc w:val="left"/>
      <w:pPr>
        <w:tabs>
          <w:tab w:val="num" w:pos="1440"/>
        </w:tabs>
        <w:ind w:left="1440" w:hanging="360"/>
      </w:pPr>
      <w:rPr>
        <w:rFonts w:ascii="Wingdings" w:hAnsi="Wingdings" w:hint="default"/>
      </w:rPr>
    </w:lvl>
    <w:lvl w:ilvl="2" w:tplc="7D40802E">
      <w:start w:val="1"/>
      <w:numFmt w:val="bullet"/>
      <w:lvlText w:val=""/>
      <w:lvlJc w:val="left"/>
      <w:pPr>
        <w:tabs>
          <w:tab w:val="num" w:pos="2340"/>
        </w:tabs>
        <w:ind w:left="2340" w:hanging="360"/>
      </w:pPr>
      <w:rPr>
        <w:rFonts w:ascii="Wingdings" w:hAnsi="Wingdings" w:hint="default"/>
        <w:sz w:val="20"/>
        <w:szCs w:val="20"/>
      </w:rPr>
    </w:lvl>
    <w:lvl w:ilvl="3" w:tplc="3F7615A0">
      <w:start w:val="1"/>
      <w:numFmt w:val="bullet"/>
      <w:lvlText w:val=""/>
      <w:lvlJc w:val="left"/>
      <w:pPr>
        <w:tabs>
          <w:tab w:val="num" w:pos="2727"/>
        </w:tabs>
        <w:ind w:left="2727" w:hanging="207"/>
      </w:pPr>
      <w:rPr>
        <w:rFonts w:ascii="Wingdings" w:hAnsi="Wingdings" w:hint="default"/>
        <w:sz w:val="20"/>
        <w:szCs w:val="20"/>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5FBE5003"/>
    <w:multiLevelType w:val="hybridMultilevel"/>
    <w:tmpl w:val="FEC447FE"/>
    <w:lvl w:ilvl="0" w:tplc="B0B483F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801DA3"/>
    <w:multiLevelType w:val="hybridMultilevel"/>
    <w:tmpl w:val="7DE40D9E"/>
    <w:lvl w:ilvl="0" w:tplc="04070001">
      <w:start w:val="1"/>
      <w:numFmt w:val="bullet"/>
      <w:lvlText w:val=""/>
      <w:lvlJc w:val="left"/>
      <w:pPr>
        <w:tabs>
          <w:tab w:val="num" w:pos="720"/>
        </w:tabs>
        <w:ind w:left="720" w:hanging="360"/>
      </w:pPr>
      <w:rPr>
        <w:rFonts w:ascii="Symbol" w:hAnsi="Symbol" w:hint="default"/>
      </w:rPr>
    </w:lvl>
    <w:lvl w:ilvl="1" w:tplc="F55C6312">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684846"/>
    <w:multiLevelType w:val="hybridMultilevel"/>
    <w:tmpl w:val="D8EEBE30"/>
    <w:lvl w:ilvl="0" w:tplc="3F7615A0">
      <w:start w:val="1"/>
      <w:numFmt w:val="bullet"/>
      <w:lvlText w:val=""/>
      <w:lvlJc w:val="left"/>
      <w:pPr>
        <w:ind w:left="720" w:hanging="360"/>
      </w:pPr>
      <w:rPr>
        <w:rFonts w:ascii="Wingdings" w:hAnsi="Wingdings" w:hint="default"/>
        <w:b/>
        <w:i w:val="0"/>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D87823"/>
    <w:multiLevelType w:val="hybridMultilevel"/>
    <w:tmpl w:val="35C67A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931498"/>
    <w:multiLevelType w:val="hybridMultilevel"/>
    <w:tmpl w:val="B044AD56"/>
    <w:lvl w:ilvl="0" w:tplc="4530C40C">
      <w:start w:val="1"/>
      <w:numFmt w:val="decimal"/>
      <w:lvlText w:val="3.%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CDB3A6B"/>
    <w:multiLevelType w:val="multilevel"/>
    <w:tmpl w:val="9B326A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4"/>
  </w:num>
  <w:num w:numId="4">
    <w:abstractNumId w:val="10"/>
  </w:num>
  <w:num w:numId="5">
    <w:abstractNumId w:val="2"/>
  </w:num>
  <w:num w:numId="6">
    <w:abstractNumId w:val="12"/>
  </w:num>
  <w:num w:numId="7">
    <w:abstractNumId w:val="19"/>
  </w:num>
  <w:num w:numId="8">
    <w:abstractNumId w:val="15"/>
  </w:num>
  <w:num w:numId="9">
    <w:abstractNumId w:val="18"/>
  </w:num>
  <w:num w:numId="10">
    <w:abstractNumId w:val="5"/>
  </w:num>
  <w:num w:numId="11">
    <w:abstractNumId w:val="6"/>
  </w:num>
  <w:num w:numId="12">
    <w:abstractNumId w:val="6"/>
  </w:num>
  <w:num w:numId="13">
    <w:abstractNumId w:val="6"/>
  </w:num>
  <w:num w:numId="14">
    <w:abstractNumId w:val="6"/>
  </w:num>
  <w:num w:numId="15">
    <w:abstractNumId w:val="6"/>
  </w:num>
  <w:num w:numId="16">
    <w:abstractNumId w:val="6"/>
  </w:num>
  <w:num w:numId="17">
    <w:abstractNumId w:val="14"/>
  </w:num>
  <w:num w:numId="18">
    <w:abstractNumId w:val="6"/>
  </w:num>
  <w:num w:numId="19">
    <w:abstractNumId w:val="6"/>
  </w:num>
  <w:num w:numId="20">
    <w:abstractNumId w:val="1"/>
  </w:num>
  <w:num w:numId="21">
    <w:abstractNumId w:val="16"/>
  </w:num>
  <w:num w:numId="22">
    <w:abstractNumId w:val="11"/>
  </w:num>
  <w:num w:numId="23">
    <w:abstractNumId w:val="7"/>
  </w:num>
  <w:num w:numId="24">
    <w:abstractNumId w:val="9"/>
  </w:num>
  <w:num w:numId="25">
    <w:abstractNumId w:val="0"/>
  </w:num>
  <w:num w:numId="26">
    <w:abstractNumId w:val="17"/>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3F2"/>
    <w:rsid w:val="0000471A"/>
    <w:rsid w:val="00004988"/>
    <w:rsid w:val="00004DB0"/>
    <w:rsid w:val="00005959"/>
    <w:rsid w:val="00026B8F"/>
    <w:rsid w:val="0003203E"/>
    <w:rsid w:val="00034438"/>
    <w:rsid w:val="00034B87"/>
    <w:rsid w:val="000374F8"/>
    <w:rsid w:val="00043023"/>
    <w:rsid w:val="00047A16"/>
    <w:rsid w:val="00065F61"/>
    <w:rsid w:val="0006737D"/>
    <w:rsid w:val="00070A9C"/>
    <w:rsid w:val="00070BA9"/>
    <w:rsid w:val="00075780"/>
    <w:rsid w:val="0007680E"/>
    <w:rsid w:val="00076B76"/>
    <w:rsid w:val="000778A8"/>
    <w:rsid w:val="00077AAB"/>
    <w:rsid w:val="00081E59"/>
    <w:rsid w:val="00081FB1"/>
    <w:rsid w:val="000862E1"/>
    <w:rsid w:val="0009774C"/>
    <w:rsid w:val="000A1765"/>
    <w:rsid w:val="000A37BE"/>
    <w:rsid w:val="000A71F6"/>
    <w:rsid w:val="000B17BF"/>
    <w:rsid w:val="000B1BE0"/>
    <w:rsid w:val="000B394E"/>
    <w:rsid w:val="000B6366"/>
    <w:rsid w:val="000B788C"/>
    <w:rsid w:val="000C20E5"/>
    <w:rsid w:val="000C437F"/>
    <w:rsid w:val="000C43D1"/>
    <w:rsid w:val="000C568B"/>
    <w:rsid w:val="000D05CC"/>
    <w:rsid w:val="000D1415"/>
    <w:rsid w:val="000D1467"/>
    <w:rsid w:val="000D31C4"/>
    <w:rsid w:val="000D3F5B"/>
    <w:rsid w:val="000D651E"/>
    <w:rsid w:val="000D69F1"/>
    <w:rsid w:val="000D73B3"/>
    <w:rsid w:val="000E1726"/>
    <w:rsid w:val="000E3696"/>
    <w:rsid w:val="000F0D70"/>
    <w:rsid w:val="000F108C"/>
    <w:rsid w:val="000F1F64"/>
    <w:rsid w:val="000F2F8A"/>
    <w:rsid w:val="000F36BF"/>
    <w:rsid w:val="000F5621"/>
    <w:rsid w:val="00101AAD"/>
    <w:rsid w:val="00102AC3"/>
    <w:rsid w:val="00110C5C"/>
    <w:rsid w:val="00112327"/>
    <w:rsid w:val="001143F1"/>
    <w:rsid w:val="00115D6C"/>
    <w:rsid w:val="00122869"/>
    <w:rsid w:val="00124287"/>
    <w:rsid w:val="001255D6"/>
    <w:rsid w:val="00126D57"/>
    <w:rsid w:val="0012778A"/>
    <w:rsid w:val="001309EC"/>
    <w:rsid w:val="00132030"/>
    <w:rsid w:val="0013361B"/>
    <w:rsid w:val="00133CC3"/>
    <w:rsid w:val="0013672A"/>
    <w:rsid w:val="00136833"/>
    <w:rsid w:val="00137414"/>
    <w:rsid w:val="00144A76"/>
    <w:rsid w:val="00151776"/>
    <w:rsid w:val="0015364A"/>
    <w:rsid w:val="00154982"/>
    <w:rsid w:val="00162146"/>
    <w:rsid w:val="00163A7B"/>
    <w:rsid w:val="00164472"/>
    <w:rsid w:val="00175EAA"/>
    <w:rsid w:val="0018218C"/>
    <w:rsid w:val="001857BE"/>
    <w:rsid w:val="001921BF"/>
    <w:rsid w:val="001A056A"/>
    <w:rsid w:val="001A170B"/>
    <w:rsid w:val="001A17C2"/>
    <w:rsid w:val="001A23E3"/>
    <w:rsid w:val="001A58EA"/>
    <w:rsid w:val="001B3326"/>
    <w:rsid w:val="001C226A"/>
    <w:rsid w:val="001D0682"/>
    <w:rsid w:val="001D0D3D"/>
    <w:rsid w:val="001D13DF"/>
    <w:rsid w:val="001D3FA8"/>
    <w:rsid w:val="001D40F5"/>
    <w:rsid w:val="001E3C87"/>
    <w:rsid w:val="001F3B19"/>
    <w:rsid w:val="001F452F"/>
    <w:rsid w:val="001F5C55"/>
    <w:rsid w:val="001F7436"/>
    <w:rsid w:val="002005BE"/>
    <w:rsid w:val="00205CD0"/>
    <w:rsid w:val="002103DA"/>
    <w:rsid w:val="00210927"/>
    <w:rsid w:val="00214908"/>
    <w:rsid w:val="002150E9"/>
    <w:rsid w:val="00220885"/>
    <w:rsid w:val="00223DE8"/>
    <w:rsid w:val="00226D3A"/>
    <w:rsid w:val="00227E01"/>
    <w:rsid w:val="0025154D"/>
    <w:rsid w:val="00252369"/>
    <w:rsid w:val="00252A89"/>
    <w:rsid w:val="00252ED9"/>
    <w:rsid w:val="00253413"/>
    <w:rsid w:val="002554C6"/>
    <w:rsid w:val="002555B9"/>
    <w:rsid w:val="00256CFB"/>
    <w:rsid w:val="0025758E"/>
    <w:rsid w:val="00261E03"/>
    <w:rsid w:val="00263322"/>
    <w:rsid w:val="00267A78"/>
    <w:rsid w:val="00270C64"/>
    <w:rsid w:val="00281F9F"/>
    <w:rsid w:val="00283131"/>
    <w:rsid w:val="0028364D"/>
    <w:rsid w:val="0028591E"/>
    <w:rsid w:val="002871F6"/>
    <w:rsid w:val="00287264"/>
    <w:rsid w:val="00293B74"/>
    <w:rsid w:val="002969CC"/>
    <w:rsid w:val="002A3C66"/>
    <w:rsid w:val="002B0505"/>
    <w:rsid w:val="002B2778"/>
    <w:rsid w:val="002B5282"/>
    <w:rsid w:val="002B53DA"/>
    <w:rsid w:val="002B7454"/>
    <w:rsid w:val="002D26F5"/>
    <w:rsid w:val="002D7614"/>
    <w:rsid w:val="002E11DA"/>
    <w:rsid w:val="002E21BD"/>
    <w:rsid w:val="002E4AB1"/>
    <w:rsid w:val="002E53C5"/>
    <w:rsid w:val="002F6ED8"/>
    <w:rsid w:val="00301D9C"/>
    <w:rsid w:val="003023AA"/>
    <w:rsid w:val="003030A6"/>
    <w:rsid w:val="00303C1D"/>
    <w:rsid w:val="003146E4"/>
    <w:rsid w:val="00314F6C"/>
    <w:rsid w:val="003171C9"/>
    <w:rsid w:val="0032040E"/>
    <w:rsid w:val="0032436C"/>
    <w:rsid w:val="003264B1"/>
    <w:rsid w:val="00333584"/>
    <w:rsid w:val="00333BC2"/>
    <w:rsid w:val="003360EB"/>
    <w:rsid w:val="00336D17"/>
    <w:rsid w:val="003508C0"/>
    <w:rsid w:val="003552B0"/>
    <w:rsid w:val="00357AF5"/>
    <w:rsid w:val="00361C4E"/>
    <w:rsid w:val="003628BB"/>
    <w:rsid w:val="00364BBB"/>
    <w:rsid w:val="00366C1A"/>
    <w:rsid w:val="00371B6B"/>
    <w:rsid w:val="00371CBE"/>
    <w:rsid w:val="0037271F"/>
    <w:rsid w:val="00372F19"/>
    <w:rsid w:val="0037401E"/>
    <w:rsid w:val="003756DF"/>
    <w:rsid w:val="00375811"/>
    <w:rsid w:val="003839C7"/>
    <w:rsid w:val="003927E5"/>
    <w:rsid w:val="003968B4"/>
    <w:rsid w:val="00397F17"/>
    <w:rsid w:val="003A1DC3"/>
    <w:rsid w:val="003B15CD"/>
    <w:rsid w:val="003B5783"/>
    <w:rsid w:val="003B612B"/>
    <w:rsid w:val="003C0AA9"/>
    <w:rsid w:val="003D3B14"/>
    <w:rsid w:val="003D5759"/>
    <w:rsid w:val="003D607E"/>
    <w:rsid w:val="003D6772"/>
    <w:rsid w:val="003E29A6"/>
    <w:rsid w:val="003E70F5"/>
    <w:rsid w:val="003E757E"/>
    <w:rsid w:val="003F0D74"/>
    <w:rsid w:val="003F7403"/>
    <w:rsid w:val="00401609"/>
    <w:rsid w:val="00407AD0"/>
    <w:rsid w:val="00410D8F"/>
    <w:rsid w:val="00413519"/>
    <w:rsid w:val="00416413"/>
    <w:rsid w:val="004173F1"/>
    <w:rsid w:val="00417917"/>
    <w:rsid w:val="004219C8"/>
    <w:rsid w:val="0042533B"/>
    <w:rsid w:val="004267F9"/>
    <w:rsid w:val="0042680D"/>
    <w:rsid w:val="0043039A"/>
    <w:rsid w:val="00434424"/>
    <w:rsid w:val="00434A8E"/>
    <w:rsid w:val="00437CCB"/>
    <w:rsid w:val="00437CD5"/>
    <w:rsid w:val="004434B1"/>
    <w:rsid w:val="0044533E"/>
    <w:rsid w:val="004476DA"/>
    <w:rsid w:val="004479A1"/>
    <w:rsid w:val="00450D43"/>
    <w:rsid w:val="00451902"/>
    <w:rsid w:val="00454BFB"/>
    <w:rsid w:val="00457968"/>
    <w:rsid w:val="0046390A"/>
    <w:rsid w:val="004673A7"/>
    <w:rsid w:val="00467C9C"/>
    <w:rsid w:val="00474765"/>
    <w:rsid w:val="00477A42"/>
    <w:rsid w:val="00481EA0"/>
    <w:rsid w:val="00481F7B"/>
    <w:rsid w:val="00482B87"/>
    <w:rsid w:val="00485058"/>
    <w:rsid w:val="00486468"/>
    <w:rsid w:val="0049008B"/>
    <w:rsid w:val="004A0D76"/>
    <w:rsid w:val="004A20E8"/>
    <w:rsid w:val="004B5BF2"/>
    <w:rsid w:val="004B7FB3"/>
    <w:rsid w:val="004C2215"/>
    <w:rsid w:val="004C2280"/>
    <w:rsid w:val="004C3019"/>
    <w:rsid w:val="004C52B3"/>
    <w:rsid w:val="004C59EA"/>
    <w:rsid w:val="004C5C07"/>
    <w:rsid w:val="004D4B15"/>
    <w:rsid w:val="004D56EA"/>
    <w:rsid w:val="004D59FC"/>
    <w:rsid w:val="004E0EFE"/>
    <w:rsid w:val="004E104A"/>
    <w:rsid w:val="004E1289"/>
    <w:rsid w:val="004E2374"/>
    <w:rsid w:val="004E72F2"/>
    <w:rsid w:val="004F0D88"/>
    <w:rsid w:val="004F11CD"/>
    <w:rsid w:val="004F5C88"/>
    <w:rsid w:val="004F67B1"/>
    <w:rsid w:val="004F78E9"/>
    <w:rsid w:val="00500858"/>
    <w:rsid w:val="005061EE"/>
    <w:rsid w:val="00511150"/>
    <w:rsid w:val="00513612"/>
    <w:rsid w:val="00514217"/>
    <w:rsid w:val="00515572"/>
    <w:rsid w:val="00517197"/>
    <w:rsid w:val="005253BF"/>
    <w:rsid w:val="00534A67"/>
    <w:rsid w:val="0053785C"/>
    <w:rsid w:val="00542631"/>
    <w:rsid w:val="00547690"/>
    <w:rsid w:val="005621D1"/>
    <w:rsid w:val="0056427C"/>
    <w:rsid w:val="00565A92"/>
    <w:rsid w:val="005675A8"/>
    <w:rsid w:val="00570B4D"/>
    <w:rsid w:val="00571DF2"/>
    <w:rsid w:val="0057680E"/>
    <w:rsid w:val="00577238"/>
    <w:rsid w:val="00577385"/>
    <w:rsid w:val="00586297"/>
    <w:rsid w:val="00586B68"/>
    <w:rsid w:val="005977C6"/>
    <w:rsid w:val="005A04BE"/>
    <w:rsid w:val="005A3DDE"/>
    <w:rsid w:val="005A57F1"/>
    <w:rsid w:val="005B2C02"/>
    <w:rsid w:val="005B2E5C"/>
    <w:rsid w:val="005B658D"/>
    <w:rsid w:val="005B6BB5"/>
    <w:rsid w:val="005C119B"/>
    <w:rsid w:val="005C3C0B"/>
    <w:rsid w:val="005C6105"/>
    <w:rsid w:val="005C6B15"/>
    <w:rsid w:val="005D2229"/>
    <w:rsid w:val="005D3AAE"/>
    <w:rsid w:val="005E047E"/>
    <w:rsid w:val="005E7C7E"/>
    <w:rsid w:val="005F0B14"/>
    <w:rsid w:val="005F4149"/>
    <w:rsid w:val="005F4653"/>
    <w:rsid w:val="00600E98"/>
    <w:rsid w:val="00606A44"/>
    <w:rsid w:val="00607678"/>
    <w:rsid w:val="0061220F"/>
    <w:rsid w:val="00620261"/>
    <w:rsid w:val="00621583"/>
    <w:rsid w:val="00621EA5"/>
    <w:rsid w:val="00624102"/>
    <w:rsid w:val="00625696"/>
    <w:rsid w:val="00626261"/>
    <w:rsid w:val="006303BF"/>
    <w:rsid w:val="0063659D"/>
    <w:rsid w:val="006371E3"/>
    <w:rsid w:val="00637E6D"/>
    <w:rsid w:val="006503D3"/>
    <w:rsid w:val="00653385"/>
    <w:rsid w:val="00653B6F"/>
    <w:rsid w:val="006653E6"/>
    <w:rsid w:val="00666C6A"/>
    <w:rsid w:val="00667351"/>
    <w:rsid w:val="006676DE"/>
    <w:rsid w:val="00682DAB"/>
    <w:rsid w:val="00683A1A"/>
    <w:rsid w:val="006919B7"/>
    <w:rsid w:val="00692FF2"/>
    <w:rsid w:val="00694F2D"/>
    <w:rsid w:val="00697120"/>
    <w:rsid w:val="006A1531"/>
    <w:rsid w:val="006A31E2"/>
    <w:rsid w:val="006A6FC5"/>
    <w:rsid w:val="006B65E5"/>
    <w:rsid w:val="006C0693"/>
    <w:rsid w:val="006C1558"/>
    <w:rsid w:val="006C32BC"/>
    <w:rsid w:val="006C3575"/>
    <w:rsid w:val="006C3E57"/>
    <w:rsid w:val="006C52FA"/>
    <w:rsid w:val="006C7A7B"/>
    <w:rsid w:val="006D151B"/>
    <w:rsid w:val="006D767D"/>
    <w:rsid w:val="006E153B"/>
    <w:rsid w:val="006E67B5"/>
    <w:rsid w:val="006E6FFD"/>
    <w:rsid w:val="006F3BCB"/>
    <w:rsid w:val="006F7519"/>
    <w:rsid w:val="00706816"/>
    <w:rsid w:val="00711046"/>
    <w:rsid w:val="00712BAF"/>
    <w:rsid w:val="00722041"/>
    <w:rsid w:val="00722858"/>
    <w:rsid w:val="00726338"/>
    <w:rsid w:val="00730EE2"/>
    <w:rsid w:val="0073105A"/>
    <w:rsid w:val="00732119"/>
    <w:rsid w:val="00732A82"/>
    <w:rsid w:val="007334B4"/>
    <w:rsid w:val="00733936"/>
    <w:rsid w:val="00735782"/>
    <w:rsid w:val="00735E3B"/>
    <w:rsid w:val="007438B7"/>
    <w:rsid w:val="007457A0"/>
    <w:rsid w:val="007466F3"/>
    <w:rsid w:val="00751663"/>
    <w:rsid w:val="00755B0F"/>
    <w:rsid w:val="00756F69"/>
    <w:rsid w:val="007600CA"/>
    <w:rsid w:val="00760341"/>
    <w:rsid w:val="00760EA7"/>
    <w:rsid w:val="00762E61"/>
    <w:rsid w:val="0076333D"/>
    <w:rsid w:val="00763848"/>
    <w:rsid w:val="00765490"/>
    <w:rsid w:val="007670E2"/>
    <w:rsid w:val="00771367"/>
    <w:rsid w:val="0077277D"/>
    <w:rsid w:val="0077504E"/>
    <w:rsid w:val="00775D5D"/>
    <w:rsid w:val="0077799C"/>
    <w:rsid w:val="0078008B"/>
    <w:rsid w:val="00781882"/>
    <w:rsid w:val="00782CDB"/>
    <w:rsid w:val="00784123"/>
    <w:rsid w:val="00785F47"/>
    <w:rsid w:val="007912D6"/>
    <w:rsid w:val="007918F8"/>
    <w:rsid w:val="00792D5E"/>
    <w:rsid w:val="00793DF9"/>
    <w:rsid w:val="00794C0A"/>
    <w:rsid w:val="007A3B17"/>
    <w:rsid w:val="007B1E30"/>
    <w:rsid w:val="007D41B2"/>
    <w:rsid w:val="007D6CAE"/>
    <w:rsid w:val="007E6D1F"/>
    <w:rsid w:val="007E7249"/>
    <w:rsid w:val="007F11C6"/>
    <w:rsid w:val="007F6E4E"/>
    <w:rsid w:val="007F6F21"/>
    <w:rsid w:val="0080077A"/>
    <w:rsid w:val="008019D0"/>
    <w:rsid w:val="0081333D"/>
    <w:rsid w:val="0081493F"/>
    <w:rsid w:val="00817828"/>
    <w:rsid w:val="00820839"/>
    <w:rsid w:val="008228FC"/>
    <w:rsid w:val="00823841"/>
    <w:rsid w:val="0083102A"/>
    <w:rsid w:val="00832B8B"/>
    <w:rsid w:val="00857D3A"/>
    <w:rsid w:val="00862E10"/>
    <w:rsid w:val="0087617F"/>
    <w:rsid w:val="00877EA3"/>
    <w:rsid w:val="00884C2A"/>
    <w:rsid w:val="0088699F"/>
    <w:rsid w:val="0089393C"/>
    <w:rsid w:val="00894D00"/>
    <w:rsid w:val="00897097"/>
    <w:rsid w:val="008A64CD"/>
    <w:rsid w:val="008A772E"/>
    <w:rsid w:val="008B16B5"/>
    <w:rsid w:val="008B216E"/>
    <w:rsid w:val="008C0565"/>
    <w:rsid w:val="008C4F5E"/>
    <w:rsid w:val="008C52B6"/>
    <w:rsid w:val="008C6183"/>
    <w:rsid w:val="008D0699"/>
    <w:rsid w:val="008D25F5"/>
    <w:rsid w:val="008D3ACB"/>
    <w:rsid w:val="008D3C69"/>
    <w:rsid w:val="008D6D8A"/>
    <w:rsid w:val="008D7E58"/>
    <w:rsid w:val="008E61D8"/>
    <w:rsid w:val="008F1B30"/>
    <w:rsid w:val="008F3A5C"/>
    <w:rsid w:val="008F7234"/>
    <w:rsid w:val="008F74F6"/>
    <w:rsid w:val="00901AD7"/>
    <w:rsid w:val="009029CE"/>
    <w:rsid w:val="00905637"/>
    <w:rsid w:val="009132BC"/>
    <w:rsid w:val="0091560A"/>
    <w:rsid w:val="00917153"/>
    <w:rsid w:val="00922638"/>
    <w:rsid w:val="00922888"/>
    <w:rsid w:val="0092384E"/>
    <w:rsid w:val="0092457B"/>
    <w:rsid w:val="00924F78"/>
    <w:rsid w:val="00925709"/>
    <w:rsid w:val="00930A47"/>
    <w:rsid w:val="00930EB8"/>
    <w:rsid w:val="00940478"/>
    <w:rsid w:val="00944469"/>
    <w:rsid w:val="009463E8"/>
    <w:rsid w:val="009533B7"/>
    <w:rsid w:val="0095649F"/>
    <w:rsid w:val="00962052"/>
    <w:rsid w:val="00967D4C"/>
    <w:rsid w:val="00967D64"/>
    <w:rsid w:val="00970A8C"/>
    <w:rsid w:val="00972EEC"/>
    <w:rsid w:val="009736DC"/>
    <w:rsid w:val="00973C59"/>
    <w:rsid w:val="009812C5"/>
    <w:rsid w:val="009813D4"/>
    <w:rsid w:val="009866AB"/>
    <w:rsid w:val="00986E36"/>
    <w:rsid w:val="00987D73"/>
    <w:rsid w:val="00990E6B"/>
    <w:rsid w:val="00992370"/>
    <w:rsid w:val="00995B6E"/>
    <w:rsid w:val="00997B75"/>
    <w:rsid w:val="009A00D4"/>
    <w:rsid w:val="009B135A"/>
    <w:rsid w:val="009B4A47"/>
    <w:rsid w:val="009B52B3"/>
    <w:rsid w:val="009C13F2"/>
    <w:rsid w:val="009C78CA"/>
    <w:rsid w:val="009D049F"/>
    <w:rsid w:val="009D1BA1"/>
    <w:rsid w:val="009D73C9"/>
    <w:rsid w:val="009E6F31"/>
    <w:rsid w:val="009F0BE4"/>
    <w:rsid w:val="009F30EB"/>
    <w:rsid w:val="009F3D47"/>
    <w:rsid w:val="009F6721"/>
    <w:rsid w:val="00A02B8A"/>
    <w:rsid w:val="00A03053"/>
    <w:rsid w:val="00A033D3"/>
    <w:rsid w:val="00A03CB9"/>
    <w:rsid w:val="00A07597"/>
    <w:rsid w:val="00A1476C"/>
    <w:rsid w:val="00A14AC3"/>
    <w:rsid w:val="00A161B4"/>
    <w:rsid w:val="00A16F25"/>
    <w:rsid w:val="00A17238"/>
    <w:rsid w:val="00A17556"/>
    <w:rsid w:val="00A21E7D"/>
    <w:rsid w:val="00A253A8"/>
    <w:rsid w:val="00A25B2A"/>
    <w:rsid w:val="00A27096"/>
    <w:rsid w:val="00A310B5"/>
    <w:rsid w:val="00A32461"/>
    <w:rsid w:val="00A32BA9"/>
    <w:rsid w:val="00A341F8"/>
    <w:rsid w:val="00A51277"/>
    <w:rsid w:val="00A66977"/>
    <w:rsid w:val="00A70C26"/>
    <w:rsid w:val="00A73FBC"/>
    <w:rsid w:val="00A756FC"/>
    <w:rsid w:val="00A76C9D"/>
    <w:rsid w:val="00A93D1F"/>
    <w:rsid w:val="00AA7C00"/>
    <w:rsid w:val="00AB255A"/>
    <w:rsid w:val="00AB2E94"/>
    <w:rsid w:val="00AC09B1"/>
    <w:rsid w:val="00AD2469"/>
    <w:rsid w:val="00AE0BD1"/>
    <w:rsid w:val="00AE11F6"/>
    <w:rsid w:val="00AE196E"/>
    <w:rsid w:val="00AE6C33"/>
    <w:rsid w:val="00AF0286"/>
    <w:rsid w:val="00AF3642"/>
    <w:rsid w:val="00AF4981"/>
    <w:rsid w:val="00AF565D"/>
    <w:rsid w:val="00AF798C"/>
    <w:rsid w:val="00AF7A29"/>
    <w:rsid w:val="00AF7D72"/>
    <w:rsid w:val="00B0135A"/>
    <w:rsid w:val="00B04816"/>
    <w:rsid w:val="00B04A61"/>
    <w:rsid w:val="00B050FF"/>
    <w:rsid w:val="00B10433"/>
    <w:rsid w:val="00B10D5B"/>
    <w:rsid w:val="00B10E40"/>
    <w:rsid w:val="00B118E3"/>
    <w:rsid w:val="00B1285F"/>
    <w:rsid w:val="00B142EB"/>
    <w:rsid w:val="00B148C1"/>
    <w:rsid w:val="00B15651"/>
    <w:rsid w:val="00B16428"/>
    <w:rsid w:val="00B16C28"/>
    <w:rsid w:val="00B22C73"/>
    <w:rsid w:val="00B305E0"/>
    <w:rsid w:val="00B30BED"/>
    <w:rsid w:val="00B31DFC"/>
    <w:rsid w:val="00B4436E"/>
    <w:rsid w:val="00B47604"/>
    <w:rsid w:val="00B51C5D"/>
    <w:rsid w:val="00B530F5"/>
    <w:rsid w:val="00B55729"/>
    <w:rsid w:val="00B5588D"/>
    <w:rsid w:val="00B5600E"/>
    <w:rsid w:val="00B6058F"/>
    <w:rsid w:val="00B64819"/>
    <w:rsid w:val="00B64E13"/>
    <w:rsid w:val="00B64E92"/>
    <w:rsid w:val="00B671D2"/>
    <w:rsid w:val="00B70601"/>
    <w:rsid w:val="00B750D0"/>
    <w:rsid w:val="00B76AB4"/>
    <w:rsid w:val="00B80014"/>
    <w:rsid w:val="00B82D5A"/>
    <w:rsid w:val="00B82F96"/>
    <w:rsid w:val="00B8515A"/>
    <w:rsid w:val="00B87438"/>
    <w:rsid w:val="00B9214E"/>
    <w:rsid w:val="00BA0173"/>
    <w:rsid w:val="00BA4BFC"/>
    <w:rsid w:val="00BA7E44"/>
    <w:rsid w:val="00BB07C9"/>
    <w:rsid w:val="00BB3815"/>
    <w:rsid w:val="00BB4216"/>
    <w:rsid w:val="00BB4FB4"/>
    <w:rsid w:val="00BB6158"/>
    <w:rsid w:val="00BB768F"/>
    <w:rsid w:val="00BC3FDD"/>
    <w:rsid w:val="00BE07A2"/>
    <w:rsid w:val="00BE0B4A"/>
    <w:rsid w:val="00BE1553"/>
    <w:rsid w:val="00BE5047"/>
    <w:rsid w:val="00BF0B48"/>
    <w:rsid w:val="00BF3D1D"/>
    <w:rsid w:val="00BF4911"/>
    <w:rsid w:val="00BF4FDF"/>
    <w:rsid w:val="00BF7CEC"/>
    <w:rsid w:val="00BF7D84"/>
    <w:rsid w:val="00C010F3"/>
    <w:rsid w:val="00C03924"/>
    <w:rsid w:val="00C04E67"/>
    <w:rsid w:val="00C05757"/>
    <w:rsid w:val="00C07C12"/>
    <w:rsid w:val="00C159BF"/>
    <w:rsid w:val="00C246FC"/>
    <w:rsid w:val="00C247AE"/>
    <w:rsid w:val="00C31398"/>
    <w:rsid w:val="00C31988"/>
    <w:rsid w:val="00C35C72"/>
    <w:rsid w:val="00C36AFB"/>
    <w:rsid w:val="00C37436"/>
    <w:rsid w:val="00C408FA"/>
    <w:rsid w:val="00C42C53"/>
    <w:rsid w:val="00C50E61"/>
    <w:rsid w:val="00C522DF"/>
    <w:rsid w:val="00C547C0"/>
    <w:rsid w:val="00C555EE"/>
    <w:rsid w:val="00C56E2E"/>
    <w:rsid w:val="00C570DE"/>
    <w:rsid w:val="00C621EE"/>
    <w:rsid w:val="00C62495"/>
    <w:rsid w:val="00C6493F"/>
    <w:rsid w:val="00C73B78"/>
    <w:rsid w:val="00C8122F"/>
    <w:rsid w:val="00C84702"/>
    <w:rsid w:val="00C84719"/>
    <w:rsid w:val="00C847C5"/>
    <w:rsid w:val="00C94982"/>
    <w:rsid w:val="00C95D5A"/>
    <w:rsid w:val="00C9735D"/>
    <w:rsid w:val="00CA0DFF"/>
    <w:rsid w:val="00CA19D8"/>
    <w:rsid w:val="00CA1D7F"/>
    <w:rsid w:val="00CA30F6"/>
    <w:rsid w:val="00CA57D8"/>
    <w:rsid w:val="00CA68CF"/>
    <w:rsid w:val="00CB3500"/>
    <w:rsid w:val="00CB38D4"/>
    <w:rsid w:val="00CB5358"/>
    <w:rsid w:val="00CB7D3C"/>
    <w:rsid w:val="00CC1CA0"/>
    <w:rsid w:val="00CC3A13"/>
    <w:rsid w:val="00CC4C2B"/>
    <w:rsid w:val="00CC4FCC"/>
    <w:rsid w:val="00CC5FFF"/>
    <w:rsid w:val="00CC7B5E"/>
    <w:rsid w:val="00CD439A"/>
    <w:rsid w:val="00CE1DC4"/>
    <w:rsid w:val="00CE4551"/>
    <w:rsid w:val="00CE4C3A"/>
    <w:rsid w:val="00CF1835"/>
    <w:rsid w:val="00CF243B"/>
    <w:rsid w:val="00CF42DA"/>
    <w:rsid w:val="00D04363"/>
    <w:rsid w:val="00D065AB"/>
    <w:rsid w:val="00D07987"/>
    <w:rsid w:val="00D11656"/>
    <w:rsid w:val="00D11D4A"/>
    <w:rsid w:val="00D17CCD"/>
    <w:rsid w:val="00D20C84"/>
    <w:rsid w:val="00D2300F"/>
    <w:rsid w:val="00D26D60"/>
    <w:rsid w:val="00D35149"/>
    <w:rsid w:val="00D35199"/>
    <w:rsid w:val="00D40E86"/>
    <w:rsid w:val="00D47EF3"/>
    <w:rsid w:val="00D62643"/>
    <w:rsid w:val="00D63976"/>
    <w:rsid w:val="00D6550E"/>
    <w:rsid w:val="00D65FA4"/>
    <w:rsid w:val="00D80325"/>
    <w:rsid w:val="00D8137D"/>
    <w:rsid w:val="00D8167A"/>
    <w:rsid w:val="00D831F5"/>
    <w:rsid w:val="00D9300A"/>
    <w:rsid w:val="00D958B6"/>
    <w:rsid w:val="00D964BE"/>
    <w:rsid w:val="00DA0CFB"/>
    <w:rsid w:val="00DA55CE"/>
    <w:rsid w:val="00DB2702"/>
    <w:rsid w:val="00DB2901"/>
    <w:rsid w:val="00DB3FD1"/>
    <w:rsid w:val="00DB47A9"/>
    <w:rsid w:val="00DB7421"/>
    <w:rsid w:val="00DC15B6"/>
    <w:rsid w:val="00DC3E31"/>
    <w:rsid w:val="00DC64AC"/>
    <w:rsid w:val="00DC6AB2"/>
    <w:rsid w:val="00DD2E07"/>
    <w:rsid w:val="00DD5142"/>
    <w:rsid w:val="00DD6EF5"/>
    <w:rsid w:val="00DF018B"/>
    <w:rsid w:val="00DF08A0"/>
    <w:rsid w:val="00DF4C59"/>
    <w:rsid w:val="00DF6498"/>
    <w:rsid w:val="00E02C97"/>
    <w:rsid w:val="00E056FF"/>
    <w:rsid w:val="00E05F1F"/>
    <w:rsid w:val="00E06852"/>
    <w:rsid w:val="00E136EE"/>
    <w:rsid w:val="00E14C42"/>
    <w:rsid w:val="00E157AA"/>
    <w:rsid w:val="00E16401"/>
    <w:rsid w:val="00E17023"/>
    <w:rsid w:val="00E170A6"/>
    <w:rsid w:val="00E17B5C"/>
    <w:rsid w:val="00E22FD3"/>
    <w:rsid w:val="00E240C9"/>
    <w:rsid w:val="00E37298"/>
    <w:rsid w:val="00E37B44"/>
    <w:rsid w:val="00E44CF6"/>
    <w:rsid w:val="00E460F2"/>
    <w:rsid w:val="00E505D1"/>
    <w:rsid w:val="00E5311A"/>
    <w:rsid w:val="00E56396"/>
    <w:rsid w:val="00E61FF6"/>
    <w:rsid w:val="00E63C71"/>
    <w:rsid w:val="00E63F54"/>
    <w:rsid w:val="00E6463A"/>
    <w:rsid w:val="00E664A0"/>
    <w:rsid w:val="00E6672B"/>
    <w:rsid w:val="00E70995"/>
    <w:rsid w:val="00E804A4"/>
    <w:rsid w:val="00E814EE"/>
    <w:rsid w:val="00E815F0"/>
    <w:rsid w:val="00E8664B"/>
    <w:rsid w:val="00E902A8"/>
    <w:rsid w:val="00E91E1E"/>
    <w:rsid w:val="00E91ED6"/>
    <w:rsid w:val="00E95A69"/>
    <w:rsid w:val="00E96594"/>
    <w:rsid w:val="00E97D45"/>
    <w:rsid w:val="00EA0D5B"/>
    <w:rsid w:val="00EA2062"/>
    <w:rsid w:val="00EA5AD1"/>
    <w:rsid w:val="00EB1160"/>
    <w:rsid w:val="00EB1671"/>
    <w:rsid w:val="00EC3D42"/>
    <w:rsid w:val="00EC4860"/>
    <w:rsid w:val="00EC7DEF"/>
    <w:rsid w:val="00ED06C1"/>
    <w:rsid w:val="00ED2BB2"/>
    <w:rsid w:val="00ED5044"/>
    <w:rsid w:val="00EE74F1"/>
    <w:rsid w:val="00EF3189"/>
    <w:rsid w:val="00EF5442"/>
    <w:rsid w:val="00EF61CC"/>
    <w:rsid w:val="00EF7AF5"/>
    <w:rsid w:val="00EF7EA7"/>
    <w:rsid w:val="00F04974"/>
    <w:rsid w:val="00F06FE3"/>
    <w:rsid w:val="00F12445"/>
    <w:rsid w:val="00F1244C"/>
    <w:rsid w:val="00F12C3A"/>
    <w:rsid w:val="00F13491"/>
    <w:rsid w:val="00F1428F"/>
    <w:rsid w:val="00F1600D"/>
    <w:rsid w:val="00F24394"/>
    <w:rsid w:val="00F252C9"/>
    <w:rsid w:val="00F26166"/>
    <w:rsid w:val="00F2700A"/>
    <w:rsid w:val="00F33495"/>
    <w:rsid w:val="00F33934"/>
    <w:rsid w:val="00F3410E"/>
    <w:rsid w:val="00F40453"/>
    <w:rsid w:val="00F51B99"/>
    <w:rsid w:val="00F53C68"/>
    <w:rsid w:val="00F61684"/>
    <w:rsid w:val="00F7090F"/>
    <w:rsid w:val="00F70E8B"/>
    <w:rsid w:val="00F71DDD"/>
    <w:rsid w:val="00F73CFA"/>
    <w:rsid w:val="00F74656"/>
    <w:rsid w:val="00F76599"/>
    <w:rsid w:val="00F82170"/>
    <w:rsid w:val="00F93729"/>
    <w:rsid w:val="00F941BD"/>
    <w:rsid w:val="00F9421D"/>
    <w:rsid w:val="00FA17A6"/>
    <w:rsid w:val="00FA45AE"/>
    <w:rsid w:val="00FA68AB"/>
    <w:rsid w:val="00FB2FEF"/>
    <w:rsid w:val="00FB4C0A"/>
    <w:rsid w:val="00FB7497"/>
    <w:rsid w:val="00FC4AE6"/>
    <w:rsid w:val="00FD6048"/>
    <w:rsid w:val="00FD755B"/>
    <w:rsid w:val="00FE1903"/>
    <w:rsid w:val="00FE5243"/>
    <w:rsid w:val="00FF2B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95A1B36"/>
  <w15:docId w15:val="{BB7339ED-62A5-442A-BAA5-6265174D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13F2"/>
    <w:pPr>
      <w:spacing w:after="240" w:line="288" w:lineRule="auto"/>
      <w:jc w:val="both"/>
    </w:pPr>
    <w:rPr>
      <w:rFonts w:ascii="Arial" w:hAnsi="Arial"/>
      <w:sz w:val="22"/>
    </w:rPr>
  </w:style>
  <w:style w:type="paragraph" w:styleId="berschrift1">
    <w:name w:val="heading 1"/>
    <w:basedOn w:val="Standard"/>
    <w:next w:val="Standard"/>
    <w:qFormat/>
    <w:rsid w:val="009C13F2"/>
    <w:pPr>
      <w:keepNext/>
      <w:numPr>
        <w:numId w:val="1"/>
      </w:numPr>
      <w:jc w:val="left"/>
      <w:outlineLvl w:val="0"/>
    </w:pPr>
    <w:rPr>
      <w:b/>
      <w:kern w:val="28"/>
      <w:sz w:val="32"/>
    </w:rPr>
  </w:style>
  <w:style w:type="paragraph" w:styleId="berschrift2">
    <w:name w:val="heading 2"/>
    <w:basedOn w:val="Standard"/>
    <w:next w:val="Standard"/>
    <w:qFormat/>
    <w:rsid w:val="009C13F2"/>
    <w:pPr>
      <w:keepNext/>
      <w:numPr>
        <w:ilvl w:val="1"/>
        <w:numId w:val="1"/>
      </w:numPr>
      <w:spacing w:before="60"/>
      <w:jc w:val="left"/>
      <w:outlineLvl w:val="1"/>
    </w:pPr>
    <w:rPr>
      <w:b/>
      <w:i/>
      <w:sz w:val="28"/>
    </w:rPr>
  </w:style>
  <w:style w:type="paragraph" w:styleId="berschrift3">
    <w:name w:val="heading 3"/>
    <w:basedOn w:val="Standard"/>
    <w:next w:val="Standard"/>
    <w:qFormat/>
    <w:rsid w:val="009C13F2"/>
    <w:pPr>
      <w:keepNext/>
      <w:numPr>
        <w:ilvl w:val="2"/>
        <w:numId w:val="1"/>
      </w:numPr>
      <w:spacing w:before="60"/>
      <w:jc w:val="left"/>
      <w:outlineLvl w:val="2"/>
    </w:pPr>
    <w:rPr>
      <w:i/>
      <w:sz w:val="28"/>
    </w:rPr>
  </w:style>
  <w:style w:type="paragraph" w:styleId="berschrift4">
    <w:name w:val="heading 4"/>
    <w:basedOn w:val="Standard"/>
    <w:next w:val="Standard"/>
    <w:qFormat/>
    <w:rsid w:val="009C13F2"/>
    <w:pPr>
      <w:keepNext/>
      <w:numPr>
        <w:ilvl w:val="3"/>
        <w:numId w:val="1"/>
      </w:numPr>
      <w:spacing w:before="60"/>
      <w:jc w:val="left"/>
      <w:outlineLvl w:val="3"/>
    </w:pPr>
    <w:rPr>
      <w:b/>
      <w:i/>
    </w:rPr>
  </w:style>
  <w:style w:type="paragraph" w:styleId="berschrift5">
    <w:name w:val="heading 5"/>
    <w:basedOn w:val="Standard"/>
    <w:next w:val="Standard"/>
    <w:qFormat/>
    <w:rsid w:val="009C13F2"/>
    <w:pPr>
      <w:numPr>
        <w:ilvl w:val="4"/>
        <w:numId w:val="1"/>
      </w:numPr>
      <w:spacing w:before="60"/>
      <w:jc w:val="left"/>
      <w:outlineLvl w:val="4"/>
    </w:pPr>
    <w:rPr>
      <w:i/>
    </w:rPr>
  </w:style>
  <w:style w:type="paragraph" w:styleId="berschrift6">
    <w:name w:val="heading 6"/>
    <w:basedOn w:val="Standard"/>
    <w:next w:val="Standard"/>
    <w:qFormat/>
    <w:rsid w:val="009C13F2"/>
    <w:pPr>
      <w:numPr>
        <w:ilvl w:val="5"/>
        <w:numId w:val="1"/>
      </w:numPr>
      <w:spacing w:before="240" w:after="60"/>
      <w:outlineLvl w:val="5"/>
    </w:pPr>
    <w:rPr>
      <w:i/>
    </w:rPr>
  </w:style>
  <w:style w:type="paragraph" w:styleId="berschrift7">
    <w:name w:val="heading 7"/>
    <w:basedOn w:val="Standard"/>
    <w:next w:val="Standard"/>
    <w:qFormat/>
    <w:rsid w:val="009C13F2"/>
    <w:pPr>
      <w:numPr>
        <w:ilvl w:val="6"/>
        <w:numId w:val="1"/>
      </w:numPr>
      <w:spacing w:before="240" w:after="60"/>
      <w:outlineLvl w:val="6"/>
    </w:pPr>
    <w:rPr>
      <w:sz w:val="20"/>
    </w:rPr>
  </w:style>
  <w:style w:type="paragraph" w:styleId="berschrift8">
    <w:name w:val="heading 8"/>
    <w:basedOn w:val="Standard"/>
    <w:next w:val="Standard"/>
    <w:qFormat/>
    <w:rsid w:val="009C13F2"/>
    <w:pPr>
      <w:numPr>
        <w:ilvl w:val="7"/>
        <w:numId w:val="1"/>
      </w:numPr>
      <w:spacing w:before="240" w:after="60"/>
      <w:outlineLvl w:val="7"/>
    </w:pPr>
    <w:rPr>
      <w:i/>
      <w:sz w:val="20"/>
    </w:rPr>
  </w:style>
  <w:style w:type="paragraph" w:styleId="berschrift9">
    <w:name w:val="heading 9"/>
    <w:basedOn w:val="Standard"/>
    <w:next w:val="Standard"/>
    <w:qFormat/>
    <w:rsid w:val="009C13F2"/>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
    <w:name w:val="Tabelle"/>
    <w:basedOn w:val="Standard"/>
    <w:link w:val="TabelleChar"/>
    <w:rsid w:val="009C13F2"/>
    <w:pPr>
      <w:spacing w:after="0" w:line="240" w:lineRule="auto"/>
      <w:jc w:val="left"/>
    </w:pPr>
    <w:rPr>
      <w:sz w:val="18"/>
    </w:rPr>
  </w:style>
  <w:style w:type="paragraph" w:styleId="Kopfzeile">
    <w:name w:val="header"/>
    <w:basedOn w:val="Standard"/>
    <w:link w:val="KopfzeileZchn"/>
    <w:uiPriority w:val="99"/>
    <w:rsid w:val="009C13F2"/>
    <w:pPr>
      <w:tabs>
        <w:tab w:val="center" w:pos="4536"/>
        <w:tab w:val="right" w:pos="9072"/>
      </w:tabs>
      <w:spacing w:after="0" w:line="360" w:lineRule="auto"/>
      <w:jc w:val="left"/>
    </w:pPr>
    <w:rPr>
      <w:b/>
      <w:sz w:val="14"/>
    </w:rPr>
  </w:style>
  <w:style w:type="paragraph" w:styleId="Fuzeile">
    <w:name w:val="footer"/>
    <w:basedOn w:val="Standard"/>
    <w:link w:val="FuzeileZchn"/>
    <w:uiPriority w:val="99"/>
    <w:rsid w:val="009C13F2"/>
    <w:pPr>
      <w:tabs>
        <w:tab w:val="center" w:pos="4536"/>
        <w:tab w:val="right" w:pos="9072"/>
      </w:tabs>
      <w:spacing w:before="20" w:after="0" w:line="360" w:lineRule="auto"/>
      <w:jc w:val="center"/>
    </w:pPr>
    <w:rPr>
      <w:b/>
      <w:sz w:val="14"/>
    </w:rPr>
  </w:style>
  <w:style w:type="character" w:customStyle="1" w:styleId="TabelleChar">
    <w:name w:val="Tabelle Char"/>
    <w:basedOn w:val="Absatz-Standardschriftart"/>
    <w:link w:val="Tabelle"/>
    <w:rsid w:val="009C13F2"/>
    <w:rPr>
      <w:rFonts w:ascii="Arial" w:hAnsi="Arial"/>
      <w:sz w:val="18"/>
      <w:lang w:val="de-DE" w:eastAsia="de-DE" w:bidi="ar-SA"/>
    </w:rPr>
  </w:style>
  <w:style w:type="paragraph" w:styleId="NurText">
    <w:name w:val="Plain Text"/>
    <w:basedOn w:val="Standard"/>
    <w:rsid w:val="008B16B5"/>
    <w:pPr>
      <w:spacing w:after="0" w:line="240" w:lineRule="auto"/>
      <w:jc w:val="left"/>
    </w:pPr>
    <w:rPr>
      <w:rFonts w:ascii="Courier New" w:hAnsi="Courier New" w:cs="Courier New"/>
      <w:sz w:val="20"/>
    </w:rPr>
  </w:style>
  <w:style w:type="paragraph" w:styleId="Beschriftung">
    <w:name w:val="caption"/>
    <w:basedOn w:val="Standard"/>
    <w:next w:val="Standard"/>
    <w:qFormat/>
    <w:rsid w:val="002554C6"/>
    <w:pPr>
      <w:spacing w:before="120" w:after="120"/>
    </w:pPr>
    <w:rPr>
      <w:b/>
      <w:bCs/>
      <w:sz w:val="20"/>
    </w:rPr>
  </w:style>
  <w:style w:type="character" w:styleId="Kommentarzeichen">
    <w:name w:val="annotation reference"/>
    <w:basedOn w:val="Absatz-Standardschriftart"/>
    <w:semiHidden/>
    <w:rsid w:val="00357AF5"/>
    <w:rPr>
      <w:sz w:val="16"/>
      <w:szCs w:val="16"/>
    </w:rPr>
  </w:style>
  <w:style w:type="paragraph" w:styleId="Kommentartext">
    <w:name w:val="annotation text"/>
    <w:basedOn w:val="Standard"/>
    <w:semiHidden/>
    <w:rsid w:val="00357AF5"/>
    <w:rPr>
      <w:sz w:val="20"/>
    </w:rPr>
  </w:style>
  <w:style w:type="paragraph" w:styleId="Kommentarthema">
    <w:name w:val="annotation subject"/>
    <w:basedOn w:val="Kommentartext"/>
    <w:next w:val="Kommentartext"/>
    <w:semiHidden/>
    <w:rsid w:val="00357AF5"/>
    <w:rPr>
      <w:b/>
      <w:bCs/>
    </w:rPr>
  </w:style>
  <w:style w:type="paragraph" w:styleId="Sprechblasentext">
    <w:name w:val="Balloon Text"/>
    <w:basedOn w:val="Standard"/>
    <w:semiHidden/>
    <w:rsid w:val="00357AF5"/>
    <w:rPr>
      <w:rFonts w:ascii="Tahoma" w:hAnsi="Tahoma" w:cs="Tahoma"/>
      <w:sz w:val="16"/>
      <w:szCs w:val="16"/>
    </w:rPr>
  </w:style>
  <w:style w:type="paragraph" w:styleId="StandardWeb">
    <w:name w:val="Normal (Web)"/>
    <w:basedOn w:val="Standard"/>
    <w:rsid w:val="00D40E86"/>
    <w:pPr>
      <w:spacing w:before="100" w:beforeAutospacing="1" w:after="100" w:afterAutospacing="1" w:line="240" w:lineRule="auto"/>
      <w:jc w:val="left"/>
    </w:pPr>
    <w:rPr>
      <w:rFonts w:ascii="Times New Roman" w:hAnsi="Times New Roman"/>
      <w:sz w:val="24"/>
      <w:szCs w:val="24"/>
    </w:rPr>
  </w:style>
  <w:style w:type="character" w:styleId="Hyperlink">
    <w:name w:val="Hyperlink"/>
    <w:basedOn w:val="Absatz-Standardschriftart"/>
    <w:uiPriority w:val="99"/>
    <w:rsid w:val="00D40E86"/>
    <w:rPr>
      <w:color w:val="0000FF"/>
      <w:u w:val="single"/>
    </w:rPr>
  </w:style>
  <w:style w:type="paragraph" w:styleId="Funotentext">
    <w:name w:val="footnote text"/>
    <w:basedOn w:val="Standard"/>
    <w:semiHidden/>
    <w:rsid w:val="000F5621"/>
    <w:rPr>
      <w:sz w:val="20"/>
    </w:rPr>
  </w:style>
  <w:style w:type="character" w:styleId="Funotenzeichen">
    <w:name w:val="footnote reference"/>
    <w:basedOn w:val="Absatz-Standardschriftart"/>
    <w:semiHidden/>
    <w:rsid w:val="000F5621"/>
    <w:rPr>
      <w:vertAlign w:val="superscript"/>
    </w:rPr>
  </w:style>
  <w:style w:type="paragraph" w:styleId="Inhaltsverzeichnisberschrift">
    <w:name w:val="TOC Heading"/>
    <w:basedOn w:val="berschrift1"/>
    <w:next w:val="Standard"/>
    <w:uiPriority w:val="39"/>
    <w:semiHidden/>
    <w:unhideWhenUsed/>
    <w:qFormat/>
    <w:rsid w:val="00C56E2E"/>
    <w:pPr>
      <w:keepLines/>
      <w:numPr>
        <w:numId w:val="0"/>
      </w:numPr>
      <w:spacing w:before="480" w:after="0" w:line="276" w:lineRule="auto"/>
      <w:outlineLvl w:val="9"/>
    </w:pPr>
    <w:rPr>
      <w:rFonts w:ascii="Cambria" w:hAnsi="Cambria"/>
      <w:bCs/>
      <w:color w:val="365F91"/>
      <w:kern w:val="0"/>
      <w:sz w:val="28"/>
      <w:szCs w:val="28"/>
      <w:lang w:eastAsia="en-US"/>
    </w:rPr>
  </w:style>
  <w:style w:type="paragraph" w:styleId="Verzeichnis1">
    <w:name w:val="toc 1"/>
    <w:basedOn w:val="Standard"/>
    <w:next w:val="Standard"/>
    <w:autoRedefine/>
    <w:uiPriority w:val="39"/>
    <w:unhideWhenUsed/>
    <w:rsid w:val="00C56E2E"/>
  </w:style>
  <w:style w:type="paragraph" w:styleId="Listenabsatz">
    <w:name w:val="List Paragraph"/>
    <w:basedOn w:val="Standard"/>
    <w:uiPriority w:val="34"/>
    <w:qFormat/>
    <w:rsid w:val="00A32461"/>
    <w:pPr>
      <w:ind w:left="720"/>
      <w:contextualSpacing/>
    </w:pPr>
  </w:style>
  <w:style w:type="paragraph" w:styleId="Titel">
    <w:name w:val="Title"/>
    <w:basedOn w:val="Standard"/>
    <w:link w:val="TitelZchn"/>
    <w:qFormat/>
    <w:rsid w:val="006C52FA"/>
    <w:pPr>
      <w:spacing w:before="240" w:after="60"/>
      <w:jc w:val="center"/>
    </w:pPr>
    <w:rPr>
      <w:b/>
      <w:kern w:val="28"/>
      <w:sz w:val="56"/>
    </w:rPr>
  </w:style>
  <w:style w:type="character" w:customStyle="1" w:styleId="TitelZchn">
    <w:name w:val="Titel Zchn"/>
    <w:basedOn w:val="Absatz-Standardschriftart"/>
    <w:link w:val="Titel"/>
    <w:rsid w:val="006C52FA"/>
    <w:rPr>
      <w:rFonts w:ascii="Arial" w:hAnsi="Arial"/>
      <w:b/>
      <w:kern w:val="28"/>
      <w:sz w:val="56"/>
    </w:rPr>
  </w:style>
  <w:style w:type="paragraph" w:styleId="Untertitel">
    <w:name w:val="Subtitle"/>
    <w:basedOn w:val="Standard"/>
    <w:link w:val="UntertitelZchn"/>
    <w:qFormat/>
    <w:rsid w:val="006C52FA"/>
    <w:pPr>
      <w:spacing w:after="60"/>
      <w:jc w:val="center"/>
    </w:pPr>
    <w:rPr>
      <w:b/>
      <w:sz w:val="40"/>
    </w:rPr>
  </w:style>
  <w:style w:type="character" w:customStyle="1" w:styleId="UntertitelZchn">
    <w:name w:val="Untertitel Zchn"/>
    <w:basedOn w:val="Absatz-Standardschriftart"/>
    <w:link w:val="Untertitel"/>
    <w:rsid w:val="006C52FA"/>
    <w:rPr>
      <w:rFonts w:ascii="Arial" w:hAnsi="Arial"/>
      <w:b/>
      <w:sz w:val="40"/>
    </w:rPr>
  </w:style>
  <w:style w:type="character" w:customStyle="1" w:styleId="KopfzeileZchn">
    <w:name w:val="Kopfzeile Zchn"/>
    <w:basedOn w:val="Absatz-Standardschriftart"/>
    <w:link w:val="Kopfzeile"/>
    <w:uiPriority w:val="99"/>
    <w:rsid w:val="006C52FA"/>
    <w:rPr>
      <w:rFonts w:ascii="Arial" w:hAnsi="Arial"/>
      <w:b/>
      <w:sz w:val="14"/>
    </w:rPr>
  </w:style>
  <w:style w:type="character" w:customStyle="1" w:styleId="FuzeileZchn">
    <w:name w:val="Fußzeile Zchn"/>
    <w:basedOn w:val="Absatz-Standardschriftart"/>
    <w:link w:val="Fuzeile"/>
    <w:uiPriority w:val="99"/>
    <w:rsid w:val="006C52FA"/>
    <w:rPr>
      <w:rFonts w:ascii="Arial" w:hAnsi="Arial"/>
      <w:b/>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39015">
      <w:bodyDiv w:val="1"/>
      <w:marLeft w:val="0"/>
      <w:marRight w:val="0"/>
      <w:marTop w:val="0"/>
      <w:marBottom w:val="0"/>
      <w:divBdr>
        <w:top w:val="none" w:sz="0" w:space="0" w:color="auto"/>
        <w:left w:val="none" w:sz="0" w:space="0" w:color="auto"/>
        <w:bottom w:val="none" w:sz="0" w:space="0" w:color="auto"/>
        <w:right w:val="none" w:sz="0" w:space="0" w:color="auto"/>
      </w:divBdr>
      <w:divsChild>
        <w:div w:id="927421526">
          <w:marLeft w:val="0"/>
          <w:marRight w:val="0"/>
          <w:marTop w:val="0"/>
          <w:marBottom w:val="0"/>
          <w:divBdr>
            <w:top w:val="none" w:sz="0" w:space="0" w:color="auto"/>
            <w:left w:val="none" w:sz="0" w:space="0" w:color="auto"/>
            <w:bottom w:val="none" w:sz="0" w:space="0" w:color="auto"/>
            <w:right w:val="none" w:sz="0" w:space="0" w:color="auto"/>
          </w:divBdr>
        </w:div>
      </w:divsChild>
    </w:div>
    <w:div w:id="189804741">
      <w:bodyDiv w:val="1"/>
      <w:marLeft w:val="0"/>
      <w:marRight w:val="0"/>
      <w:marTop w:val="0"/>
      <w:marBottom w:val="0"/>
      <w:divBdr>
        <w:top w:val="none" w:sz="0" w:space="0" w:color="auto"/>
        <w:left w:val="none" w:sz="0" w:space="0" w:color="auto"/>
        <w:bottom w:val="none" w:sz="0" w:space="0" w:color="auto"/>
        <w:right w:val="none" w:sz="0" w:space="0" w:color="auto"/>
      </w:divBdr>
      <w:divsChild>
        <w:div w:id="2003393459">
          <w:marLeft w:val="2635"/>
          <w:marRight w:val="0"/>
          <w:marTop w:val="67"/>
          <w:marBottom w:val="0"/>
          <w:divBdr>
            <w:top w:val="none" w:sz="0" w:space="0" w:color="auto"/>
            <w:left w:val="none" w:sz="0" w:space="0" w:color="auto"/>
            <w:bottom w:val="none" w:sz="0" w:space="0" w:color="auto"/>
            <w:right w:val="none" w:sz="0" w:space="0" w:color="auto"/>
          </w:divBdr>
        </w:div>
      </w:divsChild>
    </w:div>
    <w:div w:id="152177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1.emf"/><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9.bin"/><Relationship Id="rId84" Type="http://schemas.openxmlformats.org/officeDocument/2006/relationships/image" Target="media/image36.emf"/><Relationship Id="rId89" Type="http://schemas.openxmlformats.org/officeDocument/2006/relationships/oleObject" Target="embeddings/oleObject40.bin"/><Relationship Id="rId112" Type="http://schemas.openxmlformats.org/officeDocument/2006/relationships/oleObject" Target="embeddings/oleObject53.bin"/><Relationship Id="rId133" Type="http://schemas.openxmlformats.org/officeDocument/2006/relationships/image" Target="media/image59.emf"/><Relationship Id="rId138" Type="http://schemas.openxmlformats.org/officeDocument/2006/relationships/oleObject" Target="embeddings/oleObject66.bin"/><Relationship Id="rId154" Type="http://schemas.openxmlformats.org/officeDocument/2006/relationships/oleObject" Target="embeddings/oleObject77.bin"/><Relationship Id="rId159" Type="http://schemas.openxmlformats.org/officeDocument/2006/relationships/image" Target="media/image69.emf"/><Relationship Id="rId170"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47.emf"/><Relationship Id="rId11" Type="http://schemas.openxmlformats.org/officeDocument/2006/relationships/endnotes" Target="endnotes.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1.emf"/><Relationship Id="rId58" Type="http://schemas.openxmlformats.org/officeDocument/2006/relationships/oleObject" Target="embeddings/oleObject24.bin"/><Relationship Id="rId74" Type="http://schemas.openxmlformats.org/officeDocument/2006/relationships/image" Target="media/image31.e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4.emf"/><Relationship Id="rId128" Type="http://schemas.openxmlformats.org/officeDocument/2006/relationships/oleObject" Target="embeddings/oleObject61.bin"/><Relationship Id="rId144" Type="http://schemas.openxmlformats.org/officeDocument/2006/relationships/oleObject" Target="embeddings/oleObject70.bin"/><Relationship Id="rId149" Type="http://schemas.openxmlformats.org/officeDocument/2006/relationships/image" Target="media/image65.e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1.emf"/><Relationship Id="rId160" Type="http://schemas.openxmlformats.org/officeDocument/2006/relationships/oleObject" Target="embeddings/oleObject80.bin"/><Relationship Id="rId165" Type="http://schemas.openxmlformats.org/officeDocument/2006/relationships/image" Target="media/image72.emf"/><Relationship Id="rId22" Type="http://schemas.openxmlformats.org/officeDocument/2006/relationships/oleObject" Target="embeddings/oleObject5.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29.emf"/><Relationship Id="rId113" Type="http://schemas.openxmlformats.org/officeDocument/2006/relationships/image" Target="media/image49.e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oleObject" Target="embeddings/oleObject38.bin"/><Relationship Id="rId150" Type="http://schemas.openxmlformats.org/officeDocument/2006/relationships/oleObject" Target="embeddings/oleObject74.bin"/><Relationship Id="rId155" Type="http://schemas.openxmlformats.org/officeDocument/2006/relationships/image" Target="media/image67.emf"/><Relationship Id="rId171" Type="http://schemas.openxmlformats.org/officeDocument/2006/relationships/glossaryDocument" Target="glossary/document.xml"/><Relationship Id="rId12" Type="http://schemas.openxmlformats.org/officeDocument/2006/relationships/image" Target="media/image1.png"/><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3.bin"/><Relationship Id="rId59" Type="http://schemas.openxmlformats.org/officeDocument/2006/relationships/image" Target="media/image24.emf"/><Relationship Id="rId103" Type="http://schemas.openxmlformats.org/officeDocument/2006/relationships/image" Target="media/image45.emf"/><Relationship Id="rId108" Type="http://schemas.openxmlformats.org/officeDocument/2006/relationships/oleObject" Target="embeddings/oleObject50.bin"/><Relationship Id="rId124" Type="http://schemas.openxmlformats.org/officeDocument/2006/relationships/oleObject" Target="embeddings/oleObject59.bin"/><Relationship Id="rId129" Type="http://schemas.openxmlformats.org/officeDocument/2006/relationships/image" Target="media/image57.e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4.bin"/><Relationship Id="rId140" Type="http://schemas.openxmlformats.org/officeDocument/2006/relationships/oleObject" Target="embeddings/oleObject67.bin"/><Relationship Id="rId145" Type="http://schemas.openxmlformats.org/officeDocument/2006/relationships/oleObject" Target="embeddings/oleObject71.bin"/><Relationship Id="rId161" Type="http://schemas.openxmlformats.org/officeDocument/2006/relationships/image" Target="media/image70.emf"/><Relationship Id="rId166"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49.bin"/><Relationship Id="rId114" Type="http://schemas.openxmlformats.org/officeDocument/2006/relationships/oleObject" Target="embeddings/oleObject54.bin"/><Relationship Id="rId119" Type="http://schemas.openxmlformats.org/officeDocument/2006/relationships/image" Target="media/image52.emf"/><Relationship Id="rId127" Type="http://schemas.openxmlformats.org/officeDocument/2006/relationships/image" Target="media/image56.emf"/><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7.emf"/><Relationship Id="rId73" Type="http://schemas.openxmlformats.org/officeDocument/2006/relationships/oleObject" Target="embeddings/oleObject32.bin"/><Relationship Id="rId78" Type="http://schemas.openxmlformats.org/officeDocument/2006/relationships/image" Target="media/image33.emf"/><Relationship Id="rId81" Type="http://schemas.openxmlformats.org/officeDocument/2006/relationships/oleObject" Target="embeddings/oleObject36.bin"/><Relationship Id="rId86" Type="http://schemas.openxmlformats.org/officeDocument/2006/relationships/image" Target="media/image37.emf"/><Relationship Id="rId94" Type="http://schemas.openxmlformats.org/officeDocument/2006/relationships/oleObject" Target="embeddings/oleObject43.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oleObject" Target="embeddings/oleObject58.bin"/><Relationship Id="rId130" Type="http://schemas.openxmlformats.org/officeDocument/2006/relationships/oleObject" Target="embeddings/oleObject62.bin"/><Relationship Id="rId135" Type="http://schemas.openxmlformats.org/officeDocument/2006/relationships/image" Target="media/image60.emf"/><Relationship Id="rId143" Type="http://schemas.openxmlformats.org/officeDocument/2006/relationships/oleObject" Target="embeddings/oleObject69.bin"/><Relationship Id="rId148" Type="http://schemas.openxmlformats.org/officeDocument/2006/relationships/oleObject" Target="embeddings/oleObject73.bin"/><Relationship Id="rId151" Type="http://schemas.openxmlformats.org/officeDocument/2006/relationships/oleObject" Target="embeddings/oleObject75.bin"/><Relationship Id="rId156" Type="http://schemas.openxmlformats.org/officeDocument/2006/relationships/oleObject" Target="embeddings/oleObject78.bin"/><Relationship Id="rId164" Type="http://schemas.openxmlformats.org/officeDocument/2006/relationships/oleObject" Target="embeddings/oleObject82.bin"/><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oleObject" Target="embeddings/oleObject51.bin"/><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image" Target="media/image22.emf"/><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oleObject" Target="embeddings/oleObject48.bin"/><Relationship Id="rId120" Type="http://schemas.openxmlformats.org/officeDocument/2006/relationships/oleObject" Target="embeddings/oleObject57.bin"/><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oleObject72.bin"/><Relationship Id="rId167" Type="http://schemas.openxmlformats.org/officeDocument/2006/relationships/header" Target="header1.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image" Target="media/image40.emf"/><Relationship Id="rId162" Type="http://schemas.openxmlformats.org/officeDocument/2006/relationships/oleObject" Target="embeddings/oleObject81.bin"/><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oleObject" Target="embeddings/oleObject52.bin"/><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oleObject65.bin"/><Relationship Id="rId157" Type="http://schemas.openxmlformats.org/officeDocument/2006/relationships/image" Target="media/image68.emf"/><Relationship Id="rId61" Type="http://schemas.openxmlformats.org/officeDocument/2006/relationships/image" Target="media/image25.emf"/><Relationship Id="rId82" Type="http://schemas.openxmlformats.org/officeDocument/2006/relationships/image" Target="media/image35.emf"/><Relationship Id="rId152" Type="http://schemas.openxmlformats.org/officeDocument/2006/relationships/oleObject" Target="embeddings/oleObject76.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6.emf"/><Relationship Id="rId126" Type="http://schemas.openxmlformats.org/officeDocument/2006/relationships/oleObject" Target="embeddings/oleObject60.bin"/><Relationship Id="rId147" Type="http://schemas.openxmlformats.org/officeDocument/2006/relationships/image" Target="media/image64.emf"/><Relationship Id="rId16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oleObject" Target="embeddings/oleObject31.bin"/><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image" Target="media/image53.emf"/><Relationship Id="rId142" Type="http://schemas.openxmlformats.org/officeDocument/2006/relationships/oleObject" Target="embeddings/oleObject68.bin"/><Relationship Id="rId163" Type="http://schemas.openxmlformats.org/officeDocument/2006/relationships/image" Target="media/image71.emf"/><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18.bin"/><Relationship Id="rId67" Type="http://schemas.openxmlformats.org/officeDocument/2006/relationships/image" Target="media/image28.emf"/><Relationship Id="rId116" Type="http://schemas.openxmlformats.org/officeDocument/2006/relationships/oleObject" Target="embeddings/oleObject55.bin"/><Relationship Id="rId137" Type="http://schemas.openxmlformats.org/officeDocument/2006/relationships/image" Target="media/image61.emf"/><Relationship Id="rId158" Type="http://schemas.openxmlformats.org/officeDocument/2006/relationships/oleObject" Target="embeddings/oleObject79.bin"/><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38.emf"/><Relationship Id="rId111" Type="http://schemas.openxmlformats.org/officeDocument/2006/relationships/image" Target="media/image48.emf"/><Relationship Id="rId132" Type="http://schemas.openxmlformats.org/officeDocument/2006/relationships/oleObject" Target="embeddings/oleObject63.bin"/><Relationship Id="rId153" Type="http://schemas.openxmlformats.org/officeDocument/2006/relationships/image" Target="media/image6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AD5460653DC47D596A0700C788B7D06"/>
        <w:category>
          <w:name w:val="Allgemein"/>
          <w:gallery w:val="placeholder"/>
        </w:category>
        <w:types>
          <w:type w:val="bbPlcHdr"/>
        </w:types>
        <w:behaviors>
          <w:behavior w:val="content"/>
        </w:behaviors>
        <w:guid w:val="{0B152BF2-621A-49ED-A8DB-B79ED0F5F453}"/>
      </w:docPartPr>
      <w:docPartBody>
        <w:p w:rsidR="00856E1F" w:rsidRDefault="008A7895" w:rsidP="008A7895">
          <w:pPr>
            <w:pStyle w:val="7AD5460653DC47D596A0700C788B7D06"/>
          </w:pPr>
          <w:r>
            <w:rPr>
              <w:rFonts w:asciiTheme="majorHAnsi" w:eastAsiaTheme="majorEastAsia" w:hAnsiTheme="majorHAnsi" w:cstheme="majorBidi"/>
              <w:sz w:val="32"/>
              <w:szCs w:val="32"/>
            </w:rPr>
            <w:t>[Geben Sie den Titel des Dokuments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
  <w:rsids>
    <w:rsidRoot w:val="008A7895"/>
    <w:rsid w:val="0016793F"/>
    <w:rsid w:val="002F3D5D"/>
    <w:rsid w:val="00723BEE"/>
    <w:rsid w:val="00843B29"/>
    <w:rsid w:val="008469DB"/>
    <w:rsid w:val="00856E1F"/>
    <w:rsid w:val="008A7895"/>
    <w:rsid w:val="00984DC2"/>
    <w:rsid w:val="00A87711"/>
    <w:rsid w:val="00B45D15"/>
    <w:rsid w:val="00BA59F1"/>
    <w:rsid w:val="00D00F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6E1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AD5460653DC47D596A0700C788B7D06">
    <w:name w:val="7AD5460653DC47D596A0700C788B7D06"/>
    <w:rsid w:val="008A78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93a623d-c9ba-43e0-beab-4d6ed6419c0c">JD456Q3S7W27-1083564291-22816</_dlc_DocId>
    <_dlc_DocIdUrl xmlns="193a623d-c9ba-43e0-beab-4d6ed6419c0c">
      <Url>http://gvb-portal/_layouts/15/DocIdRedir.aspx?ID=JD456Q3S7W27-1083564291-22816</Url>
      <Description>JD456Q3S7W27-1083564291-22816</Description>
    </_dlc_DocIdUrl>
    <VIS_AktenplanKatalog xmlns="8df8f887-0648-4a62-951e-0b45549ce30f">Projekt-APL</VIS_AktenplanKatalog>
    <VIS_Ablage xmlns="8df8f887-0648-4a62-951e-0b45549ce30f">EBK__Portale</VIS_Ablage>
    <VIS_ErstelltVon xmlns="8df8f887-0648-4a62-951e-0b45549ce30f">C.Aengenvoort</VIS_ErstelltVon>
    <VIS_Federfuehrung xmlns="8df8f887-0648-4a62-951e-0b45549ce30f">Aengenvoort, Constanze</VIS_Federfuehrung>
    <VIS_GueltigAb xmlns="8df8f887-0648-4a62-951e-0b45549ce30f" xsi:nil="true"/>
    <VIS_Aussondstatus xmlns="8df8f887-0648-4a62-951e-0b45549ce30f">aktiver Bestand</VIS_Aussondstatus>
    <Registrier_Nr xmlns="8df8f887-0648-4a62-951e-0b45549ce30f">7016/2016</Registrier_Nr>
    <VIS_GeaendertVon xmlns="8df8f887-0648-4a62-951e-0b45549ce30f">C.Aengenvoort</VIS_GeaendertVon>
    <VIS_Medium xmlns="8df8f887-0648-4a62-951e-0b45549ce30f">Papier</VIS_Medium>
    <VIS_GeaendertAm xmlns="8df8f887-0648-4a62-951e-0b45549ce30f">2016-07-24T22:00:00+00:00</VIS_GeaendertAm>
    <VIS_ErstelltAm xmlns="8df8f887-0648-4a62-951e-0b45549ce30f">2016-07-24T22:00:00+00:00</VIS_ErstelltAm>
    <VIS_Nummernkreis xmlns="8df8f887-0648-4a62-951e-0b45549ce30f">Allgemein</VIS_Nummernkreis>
    <VIS_unserZeichen xmlns="8df8f887-0648-4a62-951e-0b45549ce30f">D7914/2016</VIS_unserZeiche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5D9E2C2A126D1845A7545C1DC68E25BF" ma:contentTypeVersion="13" ma:contentTypeDescription="Ein neues Dokument erstellen." ma:contentTypeScope="" ma:versionID="dabb08cdcba63940adf681e547cf2170">
  <xsd:schema xmlns:xsd="http://www.w3.org/2001/XMLSchema" xmlns:xs="http://www.w3.org/2001/XMLSchema" xmlns:p="http://schemas.microsoft.com/office/2006/metadata/properties" xmlns:ns2="193a623d-c9ba-43e0-beab-4d6ed6419c0c" xmlns:ns3="8df8f887-0648-4a62-951e-0b45549ce30f" targetNamespace="http://schemas.microsoft.com/office/2006/metadata/properties" ma:root="true" ma:fieldsID="65f52e126791502331b858f31fc1e377" ns2:_="" ns3:_="">
    <xsd:import namespace="193a623d-c9ba-43e0-beab-4d6ed6419c0c"/>
    <xsd:import namespace="8df8f887-0648-4a62-951e-0b45549ce30f"/>
    <xsd:element name="properties">
      <xsd:complexType>
        <xsd:sequence>
          <xsd:element name="documentManagement">
            <xsd:complexType>
              <xsd:all>
                <xsd:element ref="ns2:_dlc_DocId" minOccurs="0"/>
                <xsd:element ref="ns2:_dlc_DocIdUrl" minOccurs="0"/>
                <xsd:element ref="ns2:_dlc_DocIdPersistId" minOccurs="0"/>
                <xsd:element ref="ns3:VIS_ErstelltVon" minOccurs="0"/>
                <xsd:element ref="ns3:VIS_GeaendertVon" minOccurs="0"/>
                <xsd:element ref="ns3:VIS_Federfuehrung" minOccurs="0"/>
                <xsd:element ref="ns3:VIS_Medium" minOccurs="0"/>
                <xsd:element ref="ns3:VIS_Nummernkreis" minOccurs="0"/>
                <xsd:element ref="ns3:VIS_Aussondstatus" minOccurs="0"/>
                <xsd:element ref="ns3:Registrier_Nr" minOccurs="0"/>
                <xsd:element ref="ns3:VIS_unserZeichen" minOccurs="0"/>
                <xsd:element ref="ns3:VIS_AktenplanKatalog" minOccurs="0"/>
                <xsd:element ref="ns3:VIS_Ablage" minOccurs="0"/>
                <xsd:element ref="ns3:VIS_ErstelltAm" minOccurs="0"/>
                <xsd:element ref="ns3:VIS_GeaendertAm" minOccurs="0"/>
                <xsd:element ref="ns3:VIS_GueltigA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a623d-c9ba-43e0-beab-4d6ed6419c0c"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df8f887-0648-4a62-951e-0b45549ce30f" elementFormDefault="qualified">
    <xsd:import namespace="http://schemas.microsoft.com/office/2006/documentManagement/types"/>
    <xsd:import namespace="http://schemas.microsoft.com/office/infopath/2007/PartnerControls"/>
    <xsd:element name="VIS_ErstelltVon" ma:index="11" nillable="true" ma:displayName="ErstelltVon" ma:internalName="VIS_ErstelltVon">
      <xsd:simpleType>
        <xsd:restriction base="dms:Text"/>
      </xsd:simpleType>
    </xsd:element>
    <xsd:element name="VIS_GeaendertVon" ma:index="12" nillable="true" ma:displayName="GeändertVon" ma:internalName="VIS_GeaendertVon">
      <xsd:simpleType>
        <xsd:restriction base="dms:Text"/>
      </xsd:simpleType>
    </xsd:element>
    <xsd:element name="VIS_Federfuehrung" ma:index="13" nillable="true" ma:displayName="Federführung" ma:internalName="VIS_Federfuehrung">
      <xsd:simpleType>
        <xsd:restriction base="dms:Text"/>
      </xsd:simpleType>
    </xsd:element>
    <xsd:element name="VIS_Medium" ma:index="14" nillable="true" ma:displayName="Medium" ma:internalName="VIS_Medium">
      <xsd:simpleType>
        <xsd:restriction base="dms:Text"/>
      </xsd:simpleType>
    </xsd:element>
    <xsd:element name="VIS_Nummernkreis" ma:index="15" nillable="true" ma:displayName="Nummernkreis" ma:internalName="VIS_Nummernkreis">
      <xsd:simpleType>
        <xsd:restriction base="dms:Text"/>
      </xsd:simpleType>
    </xsd:element>
    <xsd:element name="VIS_Aussondstatus" ma:index="16" nillable="true" ma:displayName="Aussondstatus" ma:internalName="VIS_Aussondstatus">
      <xsd:simpleType>
        <xsd:restriction base="dms:Text"/>
      </xsd:simpleType>
    </xsd:element>
    <xsd:element name="Registrier_Nr" ma:index="17" nillable="true" ma:displayName="Registrier-Nr" ma:internalName="Registrier_Nr">
      <xsd:simpleType>
        <xsd:restriction base="dms:Text"/>
      </xsd:simpleType>
    </xsd:element>
    <xsd:element name="VIS_unserZeichen" ma:index="18" nillable="true" ma:displayName="unserZeichen" ma:internalName="VIS_unserZeichen">
      <xsd:simpleType>
        <xsd:restriction base="dms:Text"/>
      </xsd:simpleType>
    </xsd:element>
    <xsd:element name="VIS_AktenplanKatalog" ma:index="19" nillable="true" ma:displayName="AktenplanKatalog" ma:internalName="VIS_AktenplanKatalog">
      <xsd:simpleType>
        <xsd:restriction base="dms:Text"/>
      </xsd:simpleType>
    </xsd:element>
    <xsd:element name="VIS_Ablage" ma:index="20" nillable="true" ma:displayName="Ablage" ma:internalName="VIS_Ablage">
      <xsd:simpleType>
        <xsd:restriction base="dms:Text"/>
      </xsd:simpleType>
    </xsd:element>
    <xsd:element name="VIS_ErstelltAm" ma:index="21" nillable="true" ma:displayName="ErstelltAm" ma:internalName="VIS_ErstelltAm">
      <xsd:simpleType>
        <xsd:restriction base="dms:DateTime"/>
      </xsd:simpleType>
    </xsd:element>
    <xsd:element name="VIS_GeaendertAm" ma:index="22" nillable="true" ma:displayName="GeändertAm" ma:internalName="VIS_GeaendertAm">
      <xsd:simpleType>
        <xsd:restriction base="dms:DateTime"/>
      </xsd:simpleType>
    </xsd:element>
    <xsd:element name="VIS_GueltigAb" ma:index="23" nillable="true" ma:displayName="GültigAb" ma:internalName="VIS_GueltigAb">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F1091-7C3D-4305-ACD4-FC1754A25A17}">
  <ds:schemaRefs>
    <ds:schemaRef ds:uri="8df8f887-0648-4a62-951e-0b45549ce30f"/>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193a623d-c9ba-43e0-beab-4d6ed6419c0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18A3BAC-6156-43C6-AEF6-503E39D98F98}">
  <ds:schemaRefs>
    <ds:schemaRef ds:uri="http://schemas.microsoft.com/sharepoint/v3/contenttype/forms"/>
  </ds:schemaRefs>
</ds:datastoreItem>
</file>

<file path=customXml/itemProps3.xml><?xml version="1.0" encoding="utf-8"?>
<ds:datastoreItem xmlns:ds="http://schemas.openxmlformats.org/officeDocument/2006/customXml" ds:itemID="{9C0CABB9-B741-42E5-9C1B-CF3CF84F5DF2}">
  <ds:schemaRefs>
    <ds:schemaRef ds:uri="http://schemas.microsoft.com/sharepoint/events"/>
  </ds:schemaRefs>
</ds:datastoreItem>
</file>

<file path=customXml/itemProps4.xml><?xml version="1.0" encoding="utf-8"?>
<ds:datastoreItem xmlns:ds="http://schemas.openxmlformats.org/officeDocument/2006/customXml" ds:itemID="{D87AE58D-599D-49F2-B7DD-36976CF51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a623d-c9ba-43e0-beab-4d6ed6419c0c"/>
    <ds:schemaRef ds:uri="8df8f887-0648-4a62-951e-0b45549ce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35807C-A92E-4900-B203-82C6E053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4D2DB54F.dotm</Template>
  <TotalTime>0</TotalTime>
  <Pages>18</Pages>
  <Words>1974</Words>
  <Characters>17907</Characters>
  <Application>Microsoft Office Word</Application>
  <DocSecurity>0</DocSecurity>
  <Lines>149</Lines>
  <Paragraphs>39</Paragraphs>
  <ScaleCrop>false</ScaleCrop>
  <HeadingPairs>
    <vt:vector size="2" baseType="variant">
      <vt:variant>
        <vt:lpstr>Titel</vt:lpstr>
      </vt:variant>
      <vt:variant>
        <vt:i4>1</vt:i4>
      </vt:variant>
    </vt:vector>
  </HeadingPairs>
  <TitlesOfParts>
    <vt:vector size="1" baseType="lpstr">
      <vt:lpstr>Übersicht Auswertungen-Leitfaden</vt:lpstr>
    </vt:vector>
  </TitlesOfParts>
  <Company>MACH AG</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Übersicht Auswertungen-Leitfaden</dc:title>
  <dc:creator>MACH AG</dc:creator>
  <cp:lastModifiedBy>Lich, Josef - 21120 Finanzen und Controlling im Seelsorgebereich</cp:lastModifiedBy>
  <cp:revision>4</cp:revision>
  <dcterms:created xsi:type="dcterms:W3CDTF">2019-06-13T07:22:00Z</dcterms:created>
  <dcterms:modified xsi:type="dcterms:W3CDTF">2019-06-13T09:04:00Z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0x0101005D9E2C2A126D1845A7545C1DC68E25BF</vt:lpwstr>
  </property>
  <property fmtid="{D5CDD505-2E9C-101B-9397-08002B2CF9AE}" pid="3" name="_dlc_DocIdItemGuid">
    <vt:lpwstr>6843a9da-f69e-4087-9f1e-63a6fec3727e</vt:lpwstr>
  </property>
  <property fmtid="{D5CDD505-2E9C-101B-9397-08002B2CF9AE}" pid="4" name="Order">
    <vt:r8>2281600</vt:r8>
  </property>
</Properties>
</file>