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190AC1" w14:textId="77777777" w:rsidR="007414BA" w:rsidRDefault="00CC6824" w:rsidP="006C52FA">
      <w:pPr>
        <w:pStyle w:val="Titel"/>
        <w:pBdr>
          <w:bottom w:val="single" w:sz="4" w:space="1" w:color="auto"/>
        </w:pBdr>
      </w:pPr>
      <w:bookmarkStart w:id="0" w:name="_GoBack"/>
      <w:bookmarkEnd w:id="0"/>
      <w:r>
        <w:t>Standardberichte</w:t>
      </w:r>
    </w:p>
    <w:p w14:paraId="28190AC2" w14:textId="77777777" w:rsidR="006C52FA" w:rsidRPr="00A61795" w:rsidRDefault="007414BA" w:rsidP="006C52FA">
      <w:pPr>
        <w:pStyle w:val="Titel"/>
        <w:pBdr>
          <w:bottom w:val="single" w:sz="4" w:space="1" w:color="auto"/>
        </w:pBdr>
      </w:pPr>
      <w:r>
        <w:t>für Gremien und Verwaltungsleitungen</w:t>
      </w:r>
    </w:p>
    <w:p w14:paraId="28190AC3" w14:textId="77777777" w:rsidR="006C52FA" w:rsidRPr="00A61795" w:rsidRDefault="006C52FA" w:rsidP="006C52FA">
      <w:pPr>
        <w:pStyle w:val="Untertitel"/>
      </w:pPr>
    </w:p>
    <w:p w14:paraId="28190AC4" w14:textId="77777777" w:rsidR="006C52FA" w:rsidRPr="00A61795" w:rsidRDefault="006C52FA" w:rsidP="006C52FA">
      <w:pPr>
        <w:pStyle w:val="Untertitel"/>
      </w:pPr>
    </w:p>
    <w:p w14:paraId="28190AC5" w14:textId="77777777" w:rsidR="006C52FA" w:rsidRPr="00A61795" w:rsidRDefault="006C52FA" w:rsidP="006C52FA">
      <w:pPr>
        <w:pStyle w:val="Untertitel"/>
      </w:pPr>
    </w:p>
    <w:p w14:paraId="28190AC6" w14:textId="77777777" w:rsidR="006C52FA" w:rsidRPr="00A61795" w:rsidRDefault="001143F1" w:rsidP="006C52FA">
      <w:pPr>
        <w:pStyle w:val="Untertitel"/>
      </w:pPr>
      <w:r>
        <w:rPr>
          <w:noProof/>
          <w:sz w:val="22"/>
          <w:szCs w:val="22"/>
        </w:rPr>
        <w:drawing>
          <wp:inline distT="0" distB="0" distL="0" distR="0" wp14:anchorId="28190C81" wp14:editId="28190C82">
            <wp:extent cx="7800975" cy="1019175"/>
            <wp:effectExtent l="19050" t="0" r="9525" b="0"/>
            <wp:docPr id="88" name="Bild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190AC7" w14:textId="77777777" w:rsidR="006C52FA" w:rsidRDefault="006C52FA" w:rsidP="006C52FA">
      <w:pPr>
        <w:pStyle w:val="Untertitel"/>
      </w:pPr>
    </w:p>
    <w:p w14:paraId="28190AC8" w14:textId="77777777" w:rsidR="006C52FA" w:rsidRPr="00A61795" w:rsidRDefault="006C52FA" w:rsidP="006C52FA">
      <w:pPr>
        <w:pStyle w:val="Untertitel"/>
      </w:pPr>
    </w:p>
    <w:p w14:paraId="28190AC9" w14:textId="77777777" w:rsidR="006C52FA" w:rsidRPr="00A61795" w:rsidRDefault="006C52FA" w:rsidP="006C52FA">
      <w:pPr>
        <w:pStyle w:val="Untertitel"/>
      </w:pPr>
    </w:p>
    <w:p w14:paraId="28190ACA" w14:textId="77777777" w:rsidR="006C52FA" w:rsidRPr="00A61795" w:rsidRDefault="006C52FA" w:rsidP="006C52FA">
      <w:pPr>
        <w:pStyle w:val="Untertitel"/>
      </w:pPr>
    </w:p>
    <w:p w14:paraId="28190ACB" w14:textId="592013FC" w:rsidR="006C52FA" w:rsidRPr="00A61795" w:rsidRDefault="00D9300A" w:rsidP="006C52FA">
      <w:pPr>
        <w:jc w:val="center"/>
        <w:rPr>
          <w:b/>
        </w:rPr>
      </w:pPr>
      <w:r>
        <w:rPr>
          <w:b/>
        </w:rPr>
        <w:t xml:space="preserve">Stand: </w:t>
      </w:r>
      <w:r w:rsidR="00706D3D">
        <w:rPr>
          <w:b/>
        </w:rPr>
        <w:t>1</w:t>
      </w:r>
      <w:r w:rsidR="00212762">
        <w:rPr>
          <w:b/>
        </w:rPr>
        <w:t>9.06.2019</w:t>
      </w:r>
    </w:p>
    <w:p w14:paraId="28190ACC" w14:textId="77777777" w:rsidR="00101AAD" w:rsidRDefault="00C250AD" w:rsidP="00101AAD">
      <w:pPr>
        <w:pStyle w:val="berschrift1"/>
        <w:numPr>
          <w:ilvl w:val="0"/>
          <w:numId w:val="0"/>
        </w:numPr>
        <w:ind w:left="432"/>
      </w:pPr>
      <w:r>
        <w:lastRenderedPageBreak/>
        <w:t xml:space="preserve">Standardberichte für </w:t>
      </w:r>
      <w:r w:rsidR="007414BA">
        <w:t>Gremien und Verwaltungsleitungen</w:t>
      </w:r>
    </w:p>
    <w:p w14:paraId="28190ACD" w14:textId="77777777" w:rsidR="00A1292E" w:rsidRPr="00A1292E" w:rsidRDefault="00A1292E" w:rsidP="00A1292E"/>
    <w:p w14:paraId="28190ACE" w14:textId="77777777" w:rsidR="00101AAD" w:rsidRPr="00565A92" w:rsidRDefault="00101AAD" w:rsidP="00101AAD">
      <w:pPr>
        <w:rPr>
          <w:i/>
          <w:u w:val="single"/>
        </w:rPr>
      </w:pPr>
      <w:r w:rsidRPr="00565A92">
        <w:rPr>
          <w:i/>
          <w:u w:val="single"/>
        </w:rPr>
        <w:t>Zielsetzung</w:t>
      </w:r>
    </w:p>
    <w:p w14:paraId="28190ACF" w14:textId="77777777" w:rsidR="00285FD7" w:rsidRDefault="00285FD7" w:rsidP="00285FD7">
      <w:r w:rsidRPr="00E66A9B">
        <w:t>Das Auswertungspaket für den Jahresabschluss (Kapitel 1) wird im Rahmen der Jahresabschlussprüfung grundsätzlich zur Verfügung gestellt.</w:t>
      </w:r>
    </w:p>
    <w:p w14:paraId="28190AD0" w14:textId="77777777" w:rsidR="00C250AD" w:rsidRDefault="00C250AD" w:rsidP="00101AAD">
      <w:r>
        <w:t xml:space="preserve">Die in </w:t>
      </w:r>
      <w:r w:rsidR="00285FD7">
        <w:t>den weiteren Kapiteln</w:t>
      </w:r>
      <w:r>
        <w:t xml:space="preserve"> </w:t>
      </w:r>
      <w:r w:rsidR="00A0539E">
        <w:t xml:space="preserve">dargestellten </w:t>
      </w:r>
      <w:r>
        <w:t xml:space="preserve">Auswertungen sind Bestandteil eines regelmäßigen </w:t>
      </w:r>
      <w:proofErr w:type="spellStart"/>
      <w:r>
        <w:t>Reporting</w:t>
      </w:r>
      <w:r w:rsidR="008E02B5">
        <w:t>s</w:t>
      </w:r>
      <w:proofErr w:type="spellEnd"/>
      <w:r>
        <w:t xml:space="preserve"> der Rendantur gegenüber den Kirchenvorständen</w:t>
      </w:r>
      <w:r w:rsidR="007414BA">
        <w:t xml:space="preserve">/Verbandsvertretungen </w:t>
      </w:r>
      <w:r w:rsidR="00857A1D">
        <w:t>und</w:t>
      </w:r>
      <w:r w:rsidR="00857A1D" w:rsidRPr="00857A1D">
        <w:t xml:space="preserve"> </w:t>
      </w:r>
      <w:r w:rsidR="002B6B8D">
        <w:t>Verwaltungsleitungen.</w:t>
      </w:r>
    </w:p>
    <w:p w14:paraId="28190AD1" w14:textId="77777777" w:rsidR="00C250AD" w:rsidRDefault="00A0539E" w:rsidP="00101AAD">
      <w:r>
        <w:t xml:space="preserve">Dieses Reporting unterscheidet nach </w:t>
      </w:r>
      <w:r w:rsidR="00C250AD">
        <w:t>Auswertungen für</w:t>
      </w:r>
      <w:r>
        <w:t xml:space="preserve"> die</w:t>
      </w:r>
      <w:r w:rsidR="00C250AD">
        <w:t xml:space="preserve"> unterjährige Bericht</w:t>
      </w:r>
      <w:r>
        <w:t>erstattung</w:t>
      </w:r>
      <w:r w:rsidR="00C250AD">
        <w:t xml:space="preserve"> und für das Wirtschaftsplanaufstellungsverfahren (WPA).</w:t>
      </w:r>
    </w:p>
    <w:p w14:paraId="28190AD2" w14:textId="77777777" w:rsidR="007414BA" w:rsidRPr="000E2EB7" w:rsidRDefault="007414BA" w:rsidP="00101AAD">
      <w:pPr>
        <w:rPr>
          <w:i/>
          <w:u w:val="single"/>
        </w:rPr>
      </w:pPr>
      <w:r w:rsidRPr="000E2EB7">
        <w:rPr>
          <w:i/>
          <w:u w:val="single"/>
        </w:rPr>
        <w:t>Hinweis</w:t>
      </w:r>
    </w:p>
    <w:p w14:paraId="28190AD3" w14:textId="77777777" w:rsidR="004963DE" w:rsidRDefault="001C2D4C" w:rsidP="001C2D4C">
      <w:pPr>
        <w:ind w:left="170" w:hanging="170"/>
      </w:pPr>
      <w:r>
        <w:t>-</w:t>
      </w:r>
      <w:r>
        <w:tab/>
      </w:r>
      <w:r w:rsidR="000E2EB7">
        <w:t xml:space="preserve">Die </w:t>
      </w:r>
      <w:r w:rsidR="00285FD7">
        <w:t>in den Kapiteln 2 und 3</w:t>
      </w:r>
      <w:r w:rsidR="000E2EB7">
        <w:t xml:space="preserve"> aufgeführten </w:t>
      </w:r>
      <w:r w:rsidR="00A241EA">
        <w:t xml:space="preserve">Auswertungen </w:t>
      </w:r>
      <w:r w:rsidR="000E2EB7">
        <w:t xml:space="preserve">zeigen die </w:t>
      </w:r>
      <w:r w:rsidR="00A241EA">
        <w:t>optionalen</w:t>
      </w:r>
      <w:r w:rsidR="00CB0B26">
        <w:t xml:space="preserve"> Auswertungen, die </w:t>
      </w:r>
      <w:r w:rsidR="000E2EB7">
        <w:t>durch die Rendantur</w:t>
      </w:r>
      <w:r w:rsidR="00CB0B26">
        <w:t xml:space="preserve"> für die Arbeit in den Gremien</w:t>
      </w:r>
      <w:r w:rsidR="000E2EB7">
        <w:t xml:space="preserve"> </w:t>
      </w:r>
      <w:r w:rsidR="00CB0B26">
        <w:t>zur Verfügung gestellt werden können</w:t>
      </w:r>
      <w:r w:rsidR="0015312F">
        <w:t>,</w:t>
      </w:r>
      <w:r w:rsidR="00CB0B26">
        <w:t xml:space="preserve"> auf.</w:t>
      </w:r>
      <w:r w:rsidR="000E2EB7">
        <w:t xml:space="preserve"> </w:t>
      </w:r>
      <w:r w:rsidR="00CB0B26">
        <w:t xml:space="preserve">Die jeweiligen Empfänger </w:t>
      </w:r>
      <w:r w:rsidR="00A0539E">
        <w:t>werden gebeten sich mit ihrer Rendantur abzustimmen</w:t>
      </w:r>
      <w:r w:rsidR="00285FD7">
        <w:t>,</w:t>
      </w:r>
      <w:r w:rsidR="00A0539E">
        <w:t xml:space="preserve"> welche Berichte in welchem Turnus zur Verfügung gestellt werden sollen.</w:t>
      </w:r>
    </w:p>
    <w:p w14:paraId="28190AD4" w14:textId="77777777" w:rsidR="007414BA" w:rsidRDefault="001C2D4C" w:rsidP="001C2D4C">
      <w:pPr>
        <w:ind w:left="170" w:hanging="170"/>
      </w:pPr>
      <w:r>
        <w:t>-</w:t>
      </w:r>
      <w:r>
        <w:tab/>
      </w:r>
      <w:r w:rsidR="000E2EB7">
        <w:t xml:space="preserve">Zum 1.1.2016 fand eine </w:t>
      </w:r>
      <w:r w:rsidR="00CB0B26">
        <w:t>Änderung der Kostenstellesystematik statt,</w:t>
      </w:r>
      <w:r w:rsidR="00402736">
        <w:t xml:space="preserve"> </w:t>
      </w:r>
      <w:r w:rsidR="000E2EB7">
        <w:t>so dass</w:t>
      </w:r>
      <w:r w:rsidR="00CB0B26">
        <w:t xml:space="preserve"> </w:t>
      </w:r>
      <w:r w:rsidR="000E2EB7">
        <w:t>keine</w:t>
      </w:r>
      <w:r w:rsidR="00CB0B26">
        <w:t xml:space="preserve"> direkte</w:t>
      </w:r>
      <w:r w:rsidR="000E2EB7">
        <w:t xml:space="preserve"> Vergleichbarkeit der beiden </w:t>
      </w:r>
      <w:r w:rsidR="00CB0B26">
        <w:t>Systematiken</w:t>
      </w:r>
      <w:r w:rsidR="000E2EB7">
        <w:t xml:space="preserve"> </w:t>
      </w:r>
      <w:r w:rsidR="004963DE">
        <w:t xml:space="preserve">miteinander </w:t>
      </w:r>
      <w:r>
        <w:t>möglich ist.</w:t>
      </w:r>
    </w:p>
    <w:p w14:paraId="28190AD5" w14:textId="77777777" w:rsidR="00B84F27" w:rsidRPr="00565A92" w:rsidRDefault="006371E3" w:rsidP="00B84F27">
      <w:pPr>
        <w:pStyle w:val="berschrift1"/>
        <w:numPr>
          <w:ilvl w:val="0"/>
          <w:numId w:val="0"/>
        </w:numPr>
        <w:ind w:left="432"/>
      </w:pPr>
      <w:r w:rsidRPr="00565A92">
        <w:br w:type="page"/>
      </w:r>
      <w:bookmarkStart w:id="1" w:name="_Toc455068173"/>
      <w:r w:rsidR="00B84F27">
        <w:lastRenderedPageBreak/>
        <w:t xml:space="preserve">Kapitel 1: </w:t>
      </w:r>
      <w:r w:rsidR="00B84F27" w:rsidRPr="00565A92">
        <w:t>Übersicht der Auswertungen im Bereich Jahresabschluss</w:t>
      </w:r>
    </w:p>
    <w:p w14:paraId="28190AD6" w14:textId="77777777" w:rsidR="00E66A9B" w:rsidRDefault="00B84F27" w:rsidP="00B84F27">
      <w:pPr>
        <w:pStyle w:val="Tabelle"/>
        <w:tabs>
          <w:tab w:val="right" w:pos="3900"/>
        </w:tabs>
        <w:rPr>
          <w:rFonts w:cs="Arial"/>
          <w:sz w:val="22"/>
          <w:szCs w:val="22"/>
        </w:rPr>
      </w:pPr>
      <w:r w:rsidRPr="00565A92">
        <w:rPr>
          <w:rFonts w:cs="Arial"/>
          <w:sz w:val="22"/>
          <w:szCs w:val="22"/>
        </w:rPr>
        <w:t xml:space="preserve">Die in diesem Kapitel beschrieben Auswertungen zum Jahresabschluss </w:t>
      </w:r>
      <w:r w:rsidR="0011523D">
        <w:rPr>
          <w:rFonts w:cs="Arial"/>
          <w:sz w:val="22"/>
          <w:szCs w:val="22"/>
        </w:rPr>
        <w:t>sind fester Bes</w:t>
      </w:r>
      <w:r w:rsidR="001C2D4C">
        <w:rPr>
          <w:rFonts w:cs="Arial"/>
          <w:sz w:val="22"/>
          <w:szCs w:val="22"/>
        </w:rPr>
        <w:t>tandteil des Jahresabschlusses.</w:t>
      </w:r>
    </w:p>
    <w:p w14:paraId="28190AD7" w14:textId="77777777" w:rsidR="00E66A9B" w:rsidRDefault="00E66A9B" w:rsidP="00B84F27">
      <w:pPr>
        <w:pStyle w:val="Tabelle"/>
        <w:tabs>
          <w:tab w:val="right" w:pos="3900"/>
        </w:tabs>
        <w:rPr>
          <w:rFonts w:cs="Arial"/>
          <w:sz w:val="22"/>
          <w:szCs w:val="22"/>
        </w:rPr>
      </w:pPr>
    </w:p>
    <w:p w14:paraId="28190AD8" w14:textId="77777777" w:rsidR="00B84F27" w:rsidRDefault="0011523D" w:rsidP="00B84F27">
      <w:pPr>
        <w:pStyle w:val="Tabelle"/>
        <w:tabs>
          <w:tab w:val="right" w:pos="3900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Sie sind für die Auslage des Jahresabschlusses bestimmt, Bestandteil des Jahresabschlussordners und dienen als zusätzliches Prüfinstrument für den Kirchenvorstand.</w:t>
      </w:r>
    </w:p>
    <w:p w14:paraId="28190AD9" w14:textId="77777777" w:rsidR="00B84F27" w:rsidRPr="00565A92" w:rsidRDefault="00B84F27" w:rsidP="00B84F27">
      <w:pPr>
        <w:pStyle w:val="Tabelle"/>
        <w:tabs>
          <w:tab w:val="right" w:pos="3900"/>
        </w:tabs>
        <w:rPr>
          <w:rFonts w:cs="Arial"/>
          <w:sz w:val="22"/>
          <w:szCs w:val="22"/>
        </w:rPr>
      </w:pPr>
    </w:p>
    <w:p w14:paraId="28190ADA" w14:textId="77777777" w:rsidR="00B84F27" w:rsidRPr="00565A92" w:rsidRDefault="00B84F27" w:rsidP="00B84F27">
      <w:pPr>
        <w:pStyle w:val="Tabelle"/>
        <w:tabs>
          <w:tab w:val="right" w:pos="3900"/>
        </w:tabs>
        <w:rPr>
          <w:rFonts w:cs="Arial"/>
          <w:sz w:val="22"/>
          <w:szCs w:val="22"/>
        </w:rPr>
      </w:pPr>
    </w:p>
    <w:tbl>
      <w:tblPr>
        <w:tblW w:w="13609" w:type="dxa"/>
        <w:tblInd w:w="-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1985"/>
        <w:gridCol w:w="4536"/>
        <w:gridCol w:w="1701"/>
        <w:gridCol w:w="1559"/>
        <w:gridCol w:w="1701"/>
        <w:gridCol w:w="1560"/>
      </w:tblGrid>
      <w:tr w:rsidR="00F01113" w:rsidRPr="00565A92" w14:paraId="28190AE3" w14:textId="77777777" w:rsidTr="00F01113">
        <w:trPr>
          <w:tblHeader/>
        </w:trPr>
        <w:tc>
          <w:tcPr>
            <w:tcW w:w="567" w:type="dxa"/>
            <w:shd w:val="pct10" w:color="auto" w:fill="FFFFFF"/>
            <w:vAlign w:val="center"/>
          </w:tcPr>
          <w:p w14:paraId="28190ADB" w14:textId="77777777" w:rsidR="00F01113" w:rsidRPr="00565A92" w:rsidRDefault="00F01113" w:rsidP="00B84F27">
            <w:pPr>
              <w:pStyle w:val="Tabelle"/>
              <w:spacing w:before="60" w:after="60"/>
              <w:jc w:val="center"/>
              <w:rPr>
                <w:b/>
                <w:szCs w:val="18"/>
              </w:rPr>
            </w:pPr>
            <w:r w:rsidRPr="00565A92">
              <w:rPr>
                <w:b/>
                <w:szCs w:val="18"/>
              </w:rPr>
              <w:t>Nr.</w:t>
            </w:r>
          </w:p>
        </w:tc>
        <w:tc>
          <w:tcPr>
            <w:tcW w:w="1985" w:type="dxa"/>
            <w:shd w:val="pct10" w:color="auto" w:fill="FFFFFF"/>
            <w:vAlign w:val="center"/>
          </w:tcPr>
          <w:p w14:paraId="28190ADC" w14:textId="77777777" w:rsidR="00F01113" w:rsidRPr="00565A92" w:rsidRDefault="00F01113" w:rsidP="00B84F27">
            <w:pPr>
              <w:pStyle w:val="Tabelle"/>
              <w:spacing w:before="60" w:after="60"/>
              <w:jc w:val="center"/>
              <w:rPr>
                <w:b/>
                <w:szCs w:val="18"/>
              </w:rPr>
            </w:pPr>
            <w:r w:rsidRPr="00565A92">
              <w:rPr>
                <w:b/>
                <w:szCs w:val="18"/>
              </w:rPr>
              <w:t>Auswertung</w:t>
            </w:r>
          </w:p>
        </w:tc>
        <w:tc>
          <w:tcPr>
            <w:tcW w:w="4536" w:type="dxa"/>
            <w:shd w:val="clear" w:color="auto" w:fill="E6E6E6"/>
            <w:vAlign w:val="center"/>
          </w:tcPr>
          <w:p w14:paraId="28190ADD" w14:textId="77777777" w:rsidR="00F01113" w:rsidRPr="00565A92" w:rsidRDefault="00F01113" w:rsidP="00B84F27">
            <w:pPr>
              <w:pStyle w:val="Tabelle"/>
              <w:spacing w:before="60" w:after="60"/>
              <w:jc w:val="center"/>
              <w:rPr>
                <w:b/>
                <w:szCs w:val="18"/>
              </w:rPr>
            </w:pPr>
            <w:r w:rsidRPr="00565A92">
              <w:rPr>
                <w:b/>
                <w:szCs w:val="18"/>
              </w:rPr>
              <w:t>Beschreibung</w:t>
            </w:r>
          </w:p>
        </w:tc>
        <w:tc>
          <w:tcPr>
            <w:tcW w:w="1701" w:type="dxa"/>
            <w:shd w:val="clear" w:color="auto" w:fill="E6E6E6"/>
            <w:vAlign w:val="center"/>
          </w:tcPr>
          <w:p w14:paraId="28190ADE" w14:textId="77777777" w:rsidR="00F01113" w:rsidRPr="00565A92" w:rsidRDefault="00F01113" w:rsidP="00B84F27">
            <w:pPr>
              <w:pStyle w:val="Tabelle"/>
              <w:spacing w:before="60" w:after="60"/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Bereitstellungs</w:t>
            </w:r>
            <w:r w:rsidR="00295DA9">
              <w:rPr>
                <w:b/>
                <w:szCs w:val="18"/>
              </w:rPr>
              <w:t>-</w:t>
            </w:r>
            <w:r>
              <w:rPr>
                <w:b/>
                <w:szCs w:val="18"/>
              </w:rPr>
              <w:t>rhythmus</w:t>
            </w:r>
          </w:p>
        </w:tc>
        <w:tc>
          <w:tcPr>
            <w:tcW w:w="1559" w:type="dxa"/>
            <w:shd w:val="clear" w:color="auto" w:fill="E6E6E6"/>
            <w:vAlign w:val="center"/>
          </w:tcPr>
          <w:p w14:paraId="28190ADF" w14:textId="77777777" w:rsidR="00F01113" w:rsidRPr="00565A92" w:rsidRDefault="00F01113" w:rsidP="00B84F27">
            <w:pPr>
              <w:pStyle w:val="Tabelle"/>
              <w:spacing w:before="60" w:after="60"/>
              <w:ind w:right="-68"/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Bezeichnung MACH</w:t>
            </w:r>
            <w:r w:rsidRPr="00565A92">
              <w:rPr>
                <w:b/>
                <w:szCs w:val="18"/>
              </w:rPr>
              <w:t xml:space="preserve"> </w:t>
            </w:r>
          </w:p>
        </w:tc>
        <w:tc>
          <w:tcPr>
            <w:tcW w:w="1701" w:type="dxa"/>
            <w:shd w:val="clear" w:color="auto" w:fill="E6E6E6"/>
            <w:vAlign w:val="center"/>
          </w:tcPr>
          <w:p w14:paraId="28190AE0" w14:textId="77777777" w:rsidR="00F01113" w:rsidRPr="00565A92" w:rsidRDefault="00F01113" w:rsidP="00B84F27">
            <w:pPr>
              <w:pStyle w:val="Tabelle"/>
              <w:tabs>
                <w:tab w:val="right" w:pos="3900"/>
              </w:tabs>
              <w:spacing w:before="60"/>
              <w:jc w:val="center"/>
              <w:rPr>
                <w:b/>
                <w:szCs w:val="18"/>
              </w:rPr>
            </w:pPr>
            <w:r w:rsidRPr="00565A92">
              <w:rPr>
                <w:b/>
                <w:szCs w:val="18"/>
              </w:rPr>
              <w:t>Beispiel</w:t>
            </w:r>
          </w:p>
        </w:tc>
        <w:tc>
          <w:tcPr>
            <w:tcW w:w="1560" w:type="dxa"/>
            <w:shd w:val="clear" w:color="auto" w:fill="E6E6E6"/>
            <w:vAlign w:val="center"/>
          </w:tcPr>
          <w:p w14:paraId="28190AE1" w14:textId="77777777" w:rsidR="00F01113" w:rsidRDefault="00F01113" w:rsidP="008B5D60">
            <w:pPr>
              <w:pStyle w:val="Tabelle"/>
              <w:spacing w:before="60" w:after="60"/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Mandanten/</w:t>
            </w:r>
          </w:p>
          <w:p w14:paraId="28190AE2" w14:textId="77777777" w:rsidR="00F01113" w:rsidRPr="00565A92" w:rsidRDefault="00F01113" w:rsidP="008B5D60">
            <w:pPr>
              <w:pStyle w:val="Tabelle"/>
              <w:spacing w:before="60" w:after="60"/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Empfänger</w:t>
            </w:r>
          </w:p>
        </w:tc>
      </w:tr>
      <w:tr w:rsidR="00F01113" w:rsidRPr="00565A92" w14:paraId="28190AF0" w14:textId="77777777" w:rsidTr="00D3218E">
        <w:trPr>
          <w:trHeight w:val="3474"/>
        </w:trPr>
        <w:tc>
          <w:tcPr>
            <w:tcW w:w="567" w:type="dxa"/>
          </w:tcPr>
          <w:p w14:paraId="28190AE4" w14:textId="77777777" w:rsidR="00F01113" w:rsidRPr="00565A92" w:rsidRDefault="00F01113" w:rsidP="00B84F27">
            <w:pPr>
              <w:numPr>
                <w:ilvl w:val="0"/>
                <w:numId w:val="6"/>
              </w:numPr>
              <w:tabs>
                <w:tab w:val="clear" w:pos="720"/>
                <w:tab w:val="num" w:pos="126"/>
              </w:tabs>
              <w:spacing w:after="0" w:line="240" w:lineRule="auto"/>
              <w:ind w:left="126" w:hanging="18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</w:tcPr>
          <w:p w14:paraId="28190AE5" w14:textId="77777777" w:rsidR="00F01113" w:rsidRPr="00565A92" w:rsidRDefault="00F01113" w:rsidP="00610BDF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 w:rsidRPr="00565A92">
              <w:rPr>
                <w:rFonts w:cs="Arial"/>
                <w:szCs w:val="18"/>
              </w:rPr>
              <w:t>Bilanz</w:t>
            </w:r>
          </w:p>
        </w:tc>
        <w:tc>
          <w:tcPr>
            <w:tcW w:w="4536" w:type="dxa"/>
            <w:shd w:val="clear" w:color="auto" w:fill="auto"/>
          </w:tcPr>
          <w:p w14:paraId="28190AE6" w14:textId="77777777" w:rsidR="00F01113" w:rsidRPr="00565A92" w:rsidRDefault="00690960" w:rsidP="00610BDF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Bilanz des jeweiligen Mandanten.</w:t>
            </w:r>
          </w:p>
        </w:tc>
        <w:tc>
          <w:tcPr>
            <w:tcW w:w="1701" w:type="dxa"/>
            <w:shd w:val="clear" w:color="auto" w:fill="auto"/>
          </w:tcPr>
          <w:p w14:paraId="28190AE7" w14:textId="77777777" w:rsidR="00F01113" w:rsidRPr="00565A92" w:rsidRDefault="00F01113" w:rsidP="00610BDF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1x jährlich</w:t>
            </w:r>
          </w:p>
        </w:tc>
        <w:tc>
          <w:tcPr>
            <w:tcW w:w="1559" w:type="dxa"/>
            <w:shd w:val="clear" w:color="auto" w:fill="auto"/>
          </w:tcPr>
          <w:p w14:paraId="28190AE8" w14:textId="77777777" w:rsidR="00F01113" w:rsidRPr="00994620" w:rsidRDefault="00F01113" w:rsidP="00994620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 w:rsidRPr="00994620">
              <w:rPr>
                <w:rFonts w:cs="Arial"/>
                <w:szCs w:val="18"/>
              </w:rPr>
              <w:t>Bilanz</w:t>
            </w:r>
          </w:p>
          <w:p w14:paraId="28190AE9" w14:textId="77777777" w:rsidR="00F01113" w:rsidRDefault="00F01113" w:rsidP="00994620">
            <w:pPr>
              <w:pStyle w:val="Tabelle"/>
              <w:tabs>
                <w:tab w:val="right" w:pos="3900"/>
              </w:tabs>
              <w:rPr>
                <w:rFonts w:cs="Arial"/>
                <w:b/>
                <w:szCs w:val="18"/>
                <w:u w:val="single"/>
              </w:rPr>
            </w:pPr>
          </w:p>
          <w:p w14:paraId="28190AEA" w14:textId="77777777" w:rsidR="00F01113" w:rsidRDefault="00F01113" w:rsidP="00994620">
            <w:pPr>
              <w:pStyle w:val="Tabelle"/>
              <w:tabs>
                <w:tab w:val="right" w:pos="3900"/>
              </w:tabs>
              <w:rPr>
                <w:i/>
                <w:szCs w:val="18"/>
              </w:rPr>
            </w:pPr>
            <w:r w:rsidRPr="00565A92">
              <w:rPr>
                <w:rFonts w:cs="Arial"/>
                <w:b/>
                <w:szCs w:val="18"/>
                <w:u w:val="single"/>
              </w:rPr>
              <w:t>Pfad:</w:t>
            </w:r>
            <w:r w:rsidRPr="00565A92">
              <w:rPr>
                <w:rFonts w:cs="Arial"/>
                <w:szCs w:val="18"/>
              </w:rPr>
              <w:t xml:space="preserve"> </w:t>
            </w:r>
            <w:r w:rsidRPr="00565A92">
              <w:rPr>
                <w:i/>
                <w:szCs w:val="18"/>
              </w:rPr>
              <w:t>Buchhaltung/ Su</w:t>
            </w:r>
            <w:r>
              <w:rPr>
                <w:i/>
                <w:szCs w:val="18"/>
              </w:rPr>
              <w:t>mmen-/ Saldenliste (Auswertungs</w:t>
            </w:r>
            <w:r w:rsidRPr="00565A92">
              <w:rPr>
                <w:i/>
                <w:szCs w:val="18"/>
              </w:rPr>
              <w:t>typ: Bilanz, Auswertung: Bilanz)</w:t>
            </w:r>
          </w:p>
          <w:p w14:paraId="28190AEB" w14:textId="77777777" w:rsidR="00F01113" w:rsidRPr="003B5783" w:rsidRDefault="00BF33A5" w:rsidP="00295DA9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 w:rsidRPr="003B5783">
              <w:rPr>
                <w:rFonts w:cs="Arial"/>
                <w:szCs w:val="18"/>
              </w:rPr>
              <w:object w:dxaOrig="1454" w:dyaOrig="941" w14:anchorId="28190C8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2.75pt;height:46.5pt" o:ole="">
                  <v:imagedata r:id="rId13" o:title=""/>
                </v:shape>
                <o:OLEObject Type="Embed" ProgID="AcroExch.Document.DC" ShapeID="_x0000_i1025" DrawAspect="Icon" ObjectID="_1622964632" r:id="rId14"/>
              </w:object>
            </w:r>
          </w:p>
        </w:tc>
        <w:tc>
          <w:tcPr>
            <w:tcW w:w="1701" w:type="dxa"/>
            <w:shd w:val="clear" w:color="auto" w:fill="auto"/>
          </w:tcPr>
          <w:p w14:paraId="28190AEC" w14:textId="77777777" w:rsidR="00F01113" w:rsidRPr="003B5783" w:rsidRDefault="0015312F" w:rsidP="00B84F27">
            <w:pPr>
              <w:pStyle w:val="Tabelle"/>
              <w:tabs>
                <w:tab w:val="right" w:pos="3900"/>
              </w:tabs>
              <w:ind w:right="79"/>
              <w:rPr>
                <w:rFonts w:cs="Arial"/>
                <w:szCs w:val="18"/>
              </w:rPr>
            </w:pPr>
            <w:r w:rsidRPr="003B5783">
              <w:rPr>
                <w:rFonts w:cs="Arial"/>
                <w:szCs w:val="18"/>
              </w:rPr>
              <w:object w:dxaOrig="1454" w:dyaOrig="941" w14:anchorId="28190C84">
                <v:shape id="_x0000_i1026" type="#_x0000_t75" style="width:72.75pt;height:46.5pt" o:ole="">
                  <v:imagedata r:id="rId15" o:title=""/>
                </v:shape>
                <o:OLEObject Type="Embed" ProgID="AcroExch.Document.DC" ShapeID="_x0000_i1026" DrawAspect="Icon" ObjectID="_1622964633" r:id="rId16"/>
              </w:object>
            </w:r>
          </w:p>
        </w:tc>
        <w:tc>
          <w:tcPr>
            <w:tcW w:w="1560" w:type="dxa"/>
            <w:shd w:val="clear" w:color="auto" w:fill="auto"/>
          </w:tcPr>
          <w:p w14:paraId="28190AED" w14:textId="77777777" w:rsidR="00F01113" w:rsidRDefault="008B5D60" w:rsidP="00044C87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KG, KGV, FH, Kita</w:t>
            </w:r>
            <w:r w:rsidR="0015312F">
              <w:rPr>
                <w:rFonts w:cs="Arial"/>
                <w:szCs w:val="18"/>
              </w:rPr>
              <w:t>, BgA</w:t>
            </w:r>
          </w:p>
          <w:p w14:paraId="28190AEE" w14:textId="77777777" w:rsidR="008B5D60" w:rsidRDefault="008B5D60" w:rsidP="00044C87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</w:p>
          <w:p w14:paraId="28190AEF" w14:textId="77777777" w:rsidR="008B5D60" w:rsidRPr="008B5D60" w:rsidRDefault="008B5D60" w:rsidP="00044C87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KV, VL</w:t>
            </w:r>
          </w:p>
        </w:tc>
      </w:tr>
      <w:tr w:rsidR="00F01113" w:rsidRPr="00565A92" w14:paraId="28190AFC" w14:textId="77777777" w:rsidTr="00D3218E">
        <w:trPr>
          <w:trHeight w:val="2984"/>
        </w:trPr>
        <w:tc>
          <w:tcPr>
            <w:tcW w:w="567" w:type="dxa"/>
          </w:tcPr>
          <w:p w14:paraId="28190AF1" w14:textId="77777777" w:rsidR="00F01113" w:rsidRPr="00565A92" w:rsidRDefault="00F01113" w:rsidP="00B84F27">
            <w:pPr>
              <w:numPr>
                <w:ilvl w:val="0"/>
                <w:numId w:val="6"/>
              </w:numPr>
              <w:tabs>
                <w:tab w:val="clear" w:pos="720"/>
                <w:tab w:val="num" w:pos="126"/>
              </w:tabs>
              <w:spacing w:after="0" w:line="240" w:lineRule="auto"/>
              <w:ind w:left="126" w:hanging="18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</w:tcPr>
          <w:p w14:paraId="28190AF2" w14:textId="77777777" w:rsidR="00F01113" w:rsidRPr="00565A92" w:rsidRDefault="00F01113" w:rsidP="00D3218E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 w:rsidRPr="00565A92">
              <w:rPr>
                <w:rFonts w:cs="Arial"/>
                <w:szCs w:val="18"/>
              </w:rPr>
              <w:t>Gu</w:t>
            </w:r>
            <w:r w:rsidR="00D3218E">
              <w:rPr>
                <w:rFonts w:cs="Arial"/>
                <w:szCs w:val="18"/>
              </w:rPr>
              <w:t>V</w:t>
            </w:r>
          </w:p>
        </w:tc>
        <w:tc>
          <w:tcPr>
            <w:tcW w:w="4536" w:type="dxa"/>
            <w:shd w:val="clear" w:color="auto" w:fill="auto"/>
          </w:tcPr>
          <w:p w14:paraId="28190AF3" w14:textId="77777777" w:rsidR="00F01113" w:rsidRPr="00565A92" w:rsidRDefault="00690960" w:rsidP="00994620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Gewinn- und Verlustrechnung für den jeweiligen Mandanten.</w:t>
            </w:r>
          </w:p>
        </w:tc>
        <w:tc>
          <w:tcPr>
            <w:tcW w:w="1701" w:type="dxa"/>
            <w:shd w:val="clear" w:color="auto" w:fill="auto"/>
          </w:tcPr>
          <w:p w14:paraId="28190AF4" w14:textId="77777777" w:rsidR="00F01113" w:rsidRPr="00565A92" w:rsidRDefault="00295DA9" w:rsidP="00610BDF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1x jährlich</w:t>
            </w:r>
          </w:p>
        </w:tc>
        <w:tc>
          <w:tcPr>
            <w:tcW w:w="1559" w:type="dxa"/>
            <w:shd w:val="clear" w:color="auto" w:fill="auto"/>
          </w:tcPr>
          <w:p w14:paraId="28190AF5" w14:textId="77777777" w:rsidR="00F01113" w:rsidRPr="00994620" w:rsidRDefault="00F01113" w:rsidP="00994620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 w:rsidRPr="00994620">
              <w:rPr>
                <w:rFonts w:cs="Arial"/>
                <w:szCs w:val="18"/>
              </w:rPr>
              <w:t>GuV</w:t>
            </w:r>
          </w:p>
          <w:p w14:paraId="28190AF6" w14:textId="77777777" w:rsidR="00F01113" w:rsidRDefault="00F01113" w:rsidP="00994620">
            <w:pPr>
              <w:pStyle w:val="Tabelle"/>
              <w:tabs>
                <w:tab w:val="right" w:pos="3900"/>
              </w:tabs>
              <w:rPr>
                <w:rFonts w:cs="Arial"/>
                <w:b/>
                <w:szCs w:val="18"/>
                <w:u w:val="single"/>
              </w:rPr>
            </w:pPr>
          </w:p>
          <w:p w14:paraId="28190AF7" w14:textId="77777777" w:rsidR="00F01113" w:rsidRPr="003B5783" w:rsidRDefault="00F01113" w:rsidP="00D3218E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 w:rsidRPr="00565A92">
              <w:rPr>
                <w:rFonts w:cs="Arial"/>
                <w:b/>
                <w:szCs w:val="18"/>
                <w:u w:val="single"/>
              </w:rPr>
              <w:t>Pfad:</w:t>
            </w:r>
            <w:r w:rsidRPr="00565A92">
              <w:rPr>
                <w:rFonts w:cs="Arial"/>
                <w:szCs w:val="18"/>
              </w:rPr>
              <w:t xml:space="preserve"> </w:t>
            </w:r>
            <w:r w:rsidRPr="00565A92">
              <w:rPr>
                <w:i/>
                <w:szCs w:val="18"/>
              </w:rPr>
              <w:t>Buchhaltung/ Su</w:t>
            </w:r>
            <w:r>
              <w:rPr>
                <w:i/>
                <w:szCs w:val="18"/>
              </w:rPr>
              <w:t>mmen-/ Saldenliste (Auswertungs</w:t>
            </w:r>
            <w:r w:rsidRPr="00565A92">
              <w:rPr>
                <w:i/>
                <w:szCs w:val="18"/>
              </w:rPr>
              <w:t>typ: GuV, Auswertung: GuV)</w:t>
            </w:r>
            <w:r w:rsidRPr="003B5783">
              <w:rPr>
                <w:rFonts w:cs="Arial"/>
                <w:szCs w:val="18"/>
              </w:rPr>
              <w:t xml:space="preserve"> </w:t>
            </w:r>
            <w:r w:rsidR="0015312F" w:rsidRPr="003B5783">
              <w:rPr>
                <w:rFonts w:cs="Arial"/>
                <w:szCs w:val="18"/>
              </w:rPr>
              <w:object w:dxaOrig="1454" w:dyaOrig="941" w14:anchorId="28190C85">
                <v:shape id="_x0000_i1027" type="#_x0000_t75" style="width:73.5pt;height:46.5pt" o:ole="">
                  <v:imagedata r:id="rId17" o:title=""/>
                </v:shape>
                <o:OLEObject Type="Embed" ProgID="AcroExch.Document.DC" ShapeID="_x0000_i1027" DrawAspect="Icon" ObjectID="_1622964634" r:id="rId18"/>
              </w:object>
            </w:r>
          </w:p>
        </w:tc>
        <w:tc>
          <w:tcPr>
            <w:tcW w:w="1701" w:type="dxa"/>
            <w:shd w:val="clear" w:color="auto" w:fill="auto"/>
          </w:tcPr>
          <w:p w14:paraId="28190AF8" w14:textId="77777777" w:rsidR="00F01113" w:rsidRPr="003B5783" w:rsidRDefault="0015312F" w:rsidP="00B84F27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 w:rsidRPr="003B5783">
              <w:rPr>
                <w:rFonts w:cs="Arial"/>
                <w:szCs w:val="18"/>
              </w:rPr>
              <w:object w:dxaOrig="1454" w:dyaOrig="941" w14:anchorId="28190C86">
                <v:shape id="_x0000_i1028" type="#_x0000_t75" style="width:72.75pt;height:46.5pt" o:ole="">
                  <v:imagedata r:id="rId19" o:title=""/>
                </v:shape>
                <o:OLEObject Type="Embed" ProgID="AcroExch.Document.DC" ShapeID="_x0000_i1028" DrawAspect="Icon" ObjectID="_1622964635" r:id="rId20"/>
              </w:object>
            </w:r>
          </w:p>
        </w:tc>
        <w:tc>
          <w:tcPr>
            <w:tcW w:w="1560" w:type="dxa"/>
            <w:shd w:val="clear" w:color="auto" w:fill="auto"/>
          </w:tcPr>
          <w:p w14:paraId="28190AF9" w14:textId="77777777" w:rsidR="00044C87" w:rsidRDefault="00044C87" w:rsidP="00044C87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KG, KGV, FH, Kita</w:t>
            </w:r>
            <w:r w:rsidR="0015312F">
              <w:rPr>
                <w:rFonts w:cs="Arial"/>
                <w:szCs w:val="18"/>
              </w:rPr>
              <w:t>, BgA</w:t>
            </w:r>
          </w:p>
          <w:p w14:paraId="28190AFA" w14:textId="77777777" w:rsidR="00044C87" w:rsidRDefault="00044C87" w:rsidP="00044C87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</w:p>
          <w:p w14:paraId="28190AFB" w14:textId="77777777" w:rsidR="00F01113" w:rsidRPr="003B5783" w:rsidRDefault="00044C87" w:rsidP="00044C87">
            <w:pPr>
              <w:pStyle w:val="Tabelle"/>
              <w:tabs>
                <w:tab w:val="right" w:pos="3900"/>
              </w:tabs>
              <w:rPr>
                <w:rFonts w:cs="Arial"/>
                <w:b/>
                <w:szCs w:val="18"/>
              </w:rPr>
            </w:pPr>
            <w:r>
              <w:rPr>
                <w:rFonts w:cs="Arial"/>
                <w:szCs w:val="18"/>
              </w:rPr>
              <w:t>KV, VL</w:t>
            </w:r>
          </w:p>
        </w:tc>
      </w:tr>
      <w:tr w:rsidR="00F01113" w:rsidRPr="00565A92" w14:paraId="28190B07" w14:textId="77777777" w:rsidTr="00F01113">
        <w:tc>
          <w:tcPr>
            <w:tcW w:w="567" w:type="dxa"/>
          </w:tcPr>
          <w:p w14:paraId="28190AFD" w14:textId="77777777" w:rsidR="00F01113" w:rsidRPr="007849F0" w:rsidRDefault="00F01113" w:rsidP="00B84F27">
            <w:pPr>
              <w:numPr>
                <w:ilvl w:val="0"/>
                <w:numId w:val="6"/>
              </w:numPr>
              <w:tabs>
                <w:tab w:val="clear" w:pos="720"/>
                <w:tab w:val="num" w:pos="126"/>
              </w:tabs>
              <w:spacing w:after="0" w:line="240" w:lineRule="auto"/>
              <w:ind w:left="126" w:hanging="18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</w:tcPr>
          <w:p w14:paraId="28190AFE" w14:textId="77777777" w:rsidR="00F01113" w:rsidRPr="007849F0" w:rsidRDefault="00936B0F" w:rsidP="00B84F27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Nettoanlagen</w:t>
            </w:r>
            <w:r w:rsidR="00F01113" w:rsidRPr="007849F0">
              <w:rPr>
                <w:rFonts w:cs="Arial"/>
                <w:szCs w:val="18"/>
              </w:rPr>
              <w:t>spiegel</w:t>
            </w:r>
          </w:p>
        </w:tc>
        <w:tc>
          <w:tcPr>
            <w:tcW w:w="4536" w:type="dxa"/>
            <w:shd w:val="clear" w:color="auto" w:fill="auto"/>
          </w:tcPr>
          <w:p w14:paraId="28190AFF" w14:textId="77777777" w:rsidR="00F01113" w:rsidRPr="00D3218E" w:rsidRDefault="00F01113" w:rsidP="00936B0F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 w:rsidRPr="00565A92">
              <w:t>Der Nettoanlagespiegel stellt die Entwicklung der einzelnen Posten des Anlagevermögens sowie des Gesamtbestands dar. Die wertmäßige Gliederung des Anlagevermögens der Kirchengemeinde orientiert sich an den Anlagenarten.</w:t>
            </w:r>
            <w:r w:rsidRPr="00565A92">
              <w:rPr>
                <w:rFonts w:cs="Arial"/>
                <w:szCs w:val="18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14:paraId="28190B00" w14:textId="77777777" w:rsidR="00F01113" w:rsidRPr="00565A92" w:rsidRDefault="00690960" w:rsidP="00B84F27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1x jährlich</w:t>
            </w:r>
          </w:p>
        </w:tc>
        <w:tc>
          <w:tcPr>
            <w:tcW w:w="1559" w:type="dxa"/>
            <w:shd w:val="clear" w:color="auto" w:fill="auto"/>
          </w:tcPr>
          <w:p w14:paraId="28190B01" w14:textId="77777777" w:rsidR="00936B0F" w:rsidRPr="00417917" w:rsidRDefault="00936B0F" w:rsidP="00936B0F">
            <w:pPr>
              <w:pStyle w:val="Tabelle"/>
              <w:tabs>
                <w:tab w:val="right" w:pos="3900"/>
              </w:tabs>
              <w:rPr>
                <w:i/>
                <w:szCs w:val="18"/>
              </w:rPr>
            </w:pPr>
            <w:r w:rsidRPr="00417917">
              <w:rPr>
                <w:b/>
                <w:szCs w:val="18"/>
                <w:u w:val="single"/>
              </w:rPr>
              <w:t>Pfad:</w:t>
            </w:r>
            <w:r w:rsidRPr="00417917">
              <w:rPr>
                <w:szCs w:val="18"/>
              </w:rPr>
              <w:t xml:space="preserve"> </w:t>
            </w:r>
            <w:r w:rsidRPr="00417917">
              <w:rPr>
                <w:i/>
                <w:szCs w:val="18"/>
              </w:rPr>
              <w:t>Anlage/ periodische Arbeiten/ Anlagenspiegel nach HGB</w:t>
            </w:r>
          </w:p>
          <w:p w14:paraId="28190B02" w14:textId="77777777" w:rsidR="00D3218E" w:rsidRPr="00417917" w:rsidRDefault="00AD0700" w:rsidP="00D3218E">
            <w:pPr>
              <w:pStyle w:val="Tabelle"/>
              <w:tabs>
                <w:tab w:val="right" w:pos="3900"/>
              </w:tabs>
              <w:rPr>
                <w:rFonts w:cs="Arial"/>
                <w:szCs w:val="18"/>
                <w:highlight w:val="red"/>
              </w:rPr>
            </w:pPr>
            <w:r w:rsidRPr="00BE1553">
              <w:rPr>
                <w:rFonts w:cs="Arial"/>
                <w:szCs w:val="18"/>
              </w:rPr>
              <w:object w:dxaOrig="1531" w:dyaOrig="991" w14:anchorId="28190C87">
                <v:shape id="_x0000_i1029" type="#_x0000_t75" style="width:76.5pt;height:49.5pt" o:ole="">
                  <v:imagedata r:id="rId21" o:title=""/>
                </v:shape>
                <o:OLEObject Type="Embed" ProgID="AcroExch.Document.DC" ShapeID="_x0000_i1029" DrawAspect="Icon" ObjectID="_1622964636" r:id="rId22"/>
              </w:object>
            </w:r>
          </w:p>
        </w:tc>
        <w:tc>
          <w:tcPr>
            <w:tcW w:w="1701" w:type="dxa"/>
            <w:shd w:val="clear" w:color="auto" w:fill="auto"/>
          </w:tcPr>
          <w:p w14:paraId="28190B03" w14:textId="77777777" w:rsidR="00F01113" w:rsidRPr="00417917" w:rsidRDefault="009E6D56" w:rsidP="00B84F27">
            <w:pPr>
              <w:pStyle w:val="Tabelle"/>
              <w:tabs>
                <w:tab w:val="right" w:pos="3900"/>
              </w:tabs>
              <w:rPr>
                <w:rFonts w:cs="Arial"/>
                <w:szCs w:val="18"/>
                <w:highlight w:val="red"/>
              </w:rPr>
            </w:pPr>
            <w:r w:rsidRPr="00BE1553">
              <w:rPr>
                <w:rFonts w:cs="Arial"/>
                <w:szCs w:val="18"/>
              </w:rPr>
              <w:object w:dxaOrig="1531" w:dyaOrig="991" w14:anchorId="28190C88">
                <v:shape id="_x0000_i1030" type="#_x0000_t75" style="width:76.5pt;height:49.5pt" o:ole="">
                  <v:imagedata r:id="rId23" o:title=""/>
                </v:shape>
                <o:OLEObject Type="Embed" ProgID="AcroExch.Document.DC" ShapeID="_x0000_i1030" DrawAspect="Icon" ObjectID="_1622964637" r:id="rId24"/>
              </w:object>
            </w:r>
          </w:p>
        </w:tc>
        <w:tc>
          <w:tcPr>
            <w:tcW w:w="1560" w:type="dxa"/>
            <w:shd w:val="clear" w:color="auto" w:fill="auto"/>
          </w:tcPr>
          <w:p w14:paraId="28190B04" w14:textId="77777777" w:rsidR="00AC7914" w:rsidRDefault="00AC7914" w:rsidP="00AC7914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KG, KGV, FH, Kita</w:t>
            </w:r>
          </w:p>
          <w:p w14:paraId="28190B05" w14:textId="77777777" w:rsidR="00AC7914" w:rsidRDefault="00AC7914" w:rsidP="00AC7914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</w:p>
          <w:p w14:paraId="28190B06" w14:textId="77777777" w:rsidR="00F01113" w:rsidRPr="00417917" w:rsidRDefault="00AC7914" w:rsidP="00AC7914">
            <w:pPr>
              <w:pStyle w:val="Tabelle"/>
              <w:tabs>
                <w:tab w:val="right" w:pos="3900"/>
              </w:tabs>
              <w:rPr>
                <w:rFonts w:cs="Arial"/>
                <w:szCs w:val="18"/>
                <w:highlight w:val="red"/>
              </w:rPr>
            </w:pPr>
            <w:r>
              <w:rPr>
                <w:rFonts w:cs="Arial"/>
                <w:szCs w:val="18"/>
              </w:rPr>
              <w:t>KV, VL</w:t>
            </w:r>
          </w:p>
        </w:tc>
      </w:tr>
      <w:tr w:rsidR="006B720D" w:rsidRPr="00565A92" w14:paraId="28190B14" w14:textId="77777777" w:rsidTr="00F01113">
        <w:tc>
          <w:tcPr>
            <w:tcW w:w="567" w:type="dxa"/>
          </w:tcPr>
          <w:p w14:paraId="28190B08" w14:textId="77777777" w:rsidR="006B720D" w:rsidRPr="00565A92" w:rsidRDefault="006B720D" w:rsidP="00B84F27">
            <w:pPr>
              <w:numPr>
                <w:ilvl w:val="0"/>
                <w:numId w:val="6"/>
              </w:numPr>
              <w:tabs>
                <w:tab w:val="clear" w:pos="720"/>
                <w:tab w:val="num" w:pos="126"/>
              </w:tabs>
              <w:spacing w:after="0" w:line="240" w:lineRule="auto"/>
              <w:ind w:left="126" w:hanging="18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</w:tcPr>
          <w:p w14:paraId="28190B09" w14:textId="77777777" w:rsidR="006B720D" w:rsidRPr="00565A92" w:rsidRDefault="006B720D" w:rsidP="00B84F27">
            <w:pPr>
              <w:pStyle w:val="Tabelle"/>
              <w:tabs>
                <w:tab w:val="right" w:pos="3900"/>
              </w:tabs>
              <w:rPr>
                <w:szCs w:val="18"/>
              </w:rPr>
            </w:pPr>
            <w:r>
              <w:rPr>
                <w:szCs w:val="18"/>
              </w:rPr>
              <w:t>Aufteilung Projektrücklage</w:t>
            </w:r>
          </w:p>
        </w:tc>
        <w:tc>
          <w:tcPr>
            <w:tcW w:w="4536" w:type="dxa"/>
          </w:tcPr>
          <w:p w14:paraId="28190B0A" w14:textId="77777777" w:rsidR="006B720D" w:rsidRPr="00565A92" w:rsidRDefault="006B720D" w:rsidP="00B84F27">
            <w:pPr>
              <w:pStyle w:val="Tabelle"/>
              <w:tabs>
                <w:tab w:val="right" w:pos="3900"/>
              </w:tabs>
              <w:rPr>
                <w:szCs w:val="18"/>
              </w:rPr>
            </w:pPr>
            <w:r>
              <w:rPr>
                <w:szCs w:val="18"/>
              </w:rPr>
              <w:t>Die Projektrücklage in der Bilanz setzt sich aus Rücklagenständen mehrerer Projekte zusammen. Mit der Kostenarteninfo wird die Aufteilung des Wertes aus der Bilanz auf die einzelnen Projekte dargestellt.</w:t>
            </w:r>
          </w:p>
        </w:tc>
        <w:tc>
          <w:tcPr>
            <w:tcW w:w="1701" w:type="dxa"/>
            <w:shd w:val="clear" w:color="auto" w:fill="auto"/>
          </w:tcPr>
          <w:p w14:paraId="28190B0B" w14:textId="77777777" w:rsidR="006B720D" w:rsidRDefault="006B720D" w:rsidP="00B84F27">
            <w:pPr>
              <w:pStyle w:val="Tabelle"/>
              <w:tabs>
                <w:tab w:val="right" w:pos="3900"/>
              </w:tabs>
              <w:rPr>
                <w:szCs w:val="18"/>
              </w:rPr>
            </w:pPr>
            <w:r>
              <w:rPr>
                <w:szCs w:val="18"/>
              </w:rPr>
              <w:t>1x jährlich</w:t>
            </w:r>
          </w:p>
        </w:tc>
        <w:tc>
          <w:tcPr>
            <w:tcW w:w="1559" w:type="dxa"/>
            <w:shd w:val="clear" w:color="auto" w:fill="auto"/>
          </w:tcPr>
          <w:p w14:paraId="28190B0C" w14:textId="77777777" w:rsidR="006B720D" w:rsidRDefault="006B720D" w:rsidP="00690960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 w:rsidRPr="006B720D">
              <w:rPr>
                <w:rFonts w:cs="Arial"/>
                <w:szCs w:val="18"/>
              </w:rPr>
              <w:t>Kostenarteninfo</w:t>
            </w:r>
          </w:p>
          <w:p w14:paraId="28190B0D" w14:textId="77777777" w:rsidR="006B720D" w:rsidRDefault="006B720D" w:rsidP="00690960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</w:p>
          <w:p w14:paraId="28190B0E" w14:textId="77777777" w:rsidR="006B720D" w:rsidRDefault="006B720D" w:rsidP="00690960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 w:rsidRPr="008228FC">
              <w:rPr>
                <w:rFonts w:cs="Arial"/>
                <w:b/>
                <w:szCs w:val="18"/>
                <w:u w:val="single"/>
              </w:rPr>
              <w:t>Pfad</w:t>
            </w:r>
            <w:r w:rsidRPr="00212762">
              <w:rPr>
                <w:rFonts w:cs="Arial"/>
                <w:b/>
                <w:i/>
                <w:szCs w:val="18"/>
                <w:u w:val="single"/>
              </w:rPr>
              <w:t>:</w:t>
            </w:r>
            <w:r w:rsidRPr="00212762">
              <w:rPr>
                <w:rFonts w:cs="Arial"/>
                <w:i/>
                <w:szCs w:val="18"/>
              </w:rPr>
              <w:t xml:space="preserve"> KLR/ Kostenarteninfo</w:t>
            </w:r>
          </w:p>
          <w:p w14:paraId="28190B0F" w14:textId="77777777" w:rsidR="00311B3B" w:rsidRPr="006B720D" w:rsidRDefault="00AD0700" w:rsidP="00690960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 w:rsidRPr="002A5AF6">
              <w:rPr>
                <w:rFonts w:cs="Arial"/>
                <w:szCs w:val="18"/>
              </w:rPr>
              <w:object w:dxaOrig="1531" w:dyaOrig="991" w14:anchorId="28190C89">
                <v:shape id="_x0000_i1031" type="#_x0000_t75" style="width:76.5pt;height:49.5pt" o:ole="">
                  <v:imagedata r:id="rId25" o:title=""/>
                </v:shape>
                <o:OLEObject Type="Embed" ProgID="AcroExch.Document.DC" ShapeID="_x0000_i1031" DrawAspect="Icon" ObjectID="_1622964638" r:id="rId26"/>
              </w:object>
            </w:r>
          </w:p>
        </w:tc>
        <w:tc>
          <w:tcPr>
            <w:tcW w:w="1701" w:type="dxa"/>
            <w:shd w:val="clear" w:color="auto" w:fill="auto"/>
          </w:tcPr>
          <w:p w14:paraId="28190B10" w14:textId="77777777" w:rsidR="006B720D" w:rsidRPr="00565A92" w:rsidRDefault="00AD0700" w:rsidP="00B84F27">
            <w:pPr>
              <w:pStyle w:val="Tabelle"/>
              <w:tabs>
                <w:tab w:val="right" w:pos="3900"/>
              </w:tabs>
              <w:rPr>
                <w:szCs w:val="18"/>
              </w:rPr>
            </w:pPr>
            <w:r w:rsidRPr="002A5AF6">
              <w:rPr>
                <w:szCs w:val="18"/>
              </w:rPr>
              <w:object w:dxaOrig="1531" w:dyaOrig="991" w14:anchorId="28190C8A">
                <v:shape id="_x0000_i1032" type="#_x0000_t75" style="width:76.5pt;height:49.5pt" o:ole="">
                  <v:imagedata r:id="rId27" o:title=""/>
                </v:shape>
                <o:OLEObject Type="Embed" ProgID="AcroExch.Document.DC" ShapeID="_x0000_i1032" DrawAspect="Icon" ObjectID="_1622964639" r:id="rId28"/>
              </w:object>
            </w:r>
          </w:p>
        </w:tc>
        <w:tc>
          <w:tcPr>
            <w:tcW w:w="1560" w:type="dxa"/>
            <w:shd w:val="clear" w:color="auto" w:fill="auto"/>
          </w:tcPr>
          <w:p w14:paraId="28190B11" w14:textId="77777777" w:rsidR="00DE3455" w:rsidRDefault="00DE3455" w:rsidP="00DE3455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KG, KGV, FH, Kita, BgA</w:t>
            </w:r>
          </w:p>
          <w:p w14:paraId="28190B12" w14:textId="77777777" w:rsidR="00DE3455" w:rsidRDefault="00DE3455" w:rsidP="00DE3455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</w:p>
          <w:p w14:paraId="28190B13" w14:textId="77777777" w:rsidR="006B720D" w:rsidRPr="00565A92" w:rsidRDefault="00DE3455" w:rsidP="00DE3455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KV, VL</w:t>
            </w:r>
          </w:p>
        </w:tc>
      </w:tr>
      <w:tr w:rsidR="00F01113" w:rsidRPr="00565A92" w14:paraId="28190B1E" w14:textId="77777777" w:rsidTr="00610BDF">
        <w:trPr>
          <w:trHeight w:val="2845"/>
        </w:trPr>
        <w:tc>
          <w:tcPr>
            <w:tcW w:w="567" w:type="dxa"/>
          </w:tcPr>
          <w:p w14:paraId="28190B15" w14:textId="77777777" w:rsidR="00F01113" w:rsidRPr="00565A92" w:rsidRDefault="00F01113" w:rsidP="00B84F27">
            <w:pPr>
              <w:numPr>
                <w:ilvl w:val="0"/>
                <w:numId w:val="6"/>
              </w:numPr>
              <w:tabs>
                <w:tab w:val="clear" w:pos="720"/>
                <w:tab w:val="num" w:pos="126"/>
              </w:tabs>
              <w:spacing w:after="0" w:line="240" w:lineRule="auto"/>
              <w:ind w:left="126" w:hanging="18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</w:tcPr>
          <w:p w14:paraId="28190B16" w14:textId="77777777" w:rsidR="00F01113" w:rsidRPr="00565A92" w:rsidRDefault="00F01113" w:rsidP="00B84F27">
            <w:pPr>
              <w:pStyle w:val="Tabelle"/>
              <w:tabs>
                <w:tab w:val="right" w:pos="3900"/>
              </w:tabs>
              <w:rPr>
                <w:szCs w:val="18"/>
              </w:rPr>
            </w:pPr>
            <w:r>
              <w:rPr>
                <w:szCs w:val="18"/>
              </w:rPr>
              <w:t>Rückstellungs</w:t>
            </w:r>
            <w:r w:rsidRPr="00565A92">
              <w:rPr>
                <w:szCs w:val="18"/>
              </w:rPr>
              <w:t>spiegel</w:t>
            </w:r>
          </w:p>
        </w:tc>
        <w:tc>
          <w:tcPr>
            <w:tcW w:w="4536" w:type="dxa"/>
          </w:tcPr>
          <w:p w14:paraId="28190B17" w14:textId="77777777" w:rsidR="00F01113" w:rsidRPr="00565A92" w:rsidRDefault="00F01113" w:rsidP="00610BDF">
            <w:pPr>
              <w:pStyle w:val="Tabelle"/>
              <w:tabs>
                <w:tab w:val="right" w:pos="3900"/>
              </w:tabs>
              <w:rPr>
                <w:szCs w:val="18"/>
              </w:rPr>
            </w:pPr>
            <w:r w:rsidRPr="00252369">
              <w:rPr>
                <w:szCs w:val="18"/>
              </w:rPr>
              <w:t>Der Rückstellungsspiegel kann mit Hilfe einer Summen- und Saldenliste erstellt werden.</w:t>
            </w:r>
          </w:p>
        </w:tc>
        <w:tc>
          <w:tcPr>
            <w:tcW w:w="1701" w:type="dxa"/>
            <w:shd w:val="clear" w:color="auto" w:fill="auto"/>
          </w:tcPr>
          <w:p w14:paraId="28190B18" w14:textId="77777777" w:rsidR="00F01113" w:rsidRPr="00565A92" w:rsidRDefault="00690960" w:rsidP="00B84F27">
            <w:pPr>
              <w:pStyle w:val="Tabelle"/>
              <w:tabs>
                <w:tab w:val="right" w:pos="3900"/>
              </w:tabs>
              <w:rPr>
                <w:szCs w:val="18"/>
              </w:rPr>
            </w:pPr>
            <w:r>
              <w:rPr>
                <w:szCs w:val="18"/>
              </w:rPr>
              <w:t>1x jährlich</w:t>
            </w:r>
          </w:p>
        </w:tc>
        <w:tc>
          <w:tcPr>
            <w:tcW w:w="1559" w:type="dxa"/>
            <w:shd w:val="clear" w:color="auto" w:fill="auto"/>
          </w:tcPr>
          <w:p w14:paraId="28190B19" w14:textId="77777777" w:rsidR="00F01113" w:rsidRPr="00B16428" w:rsidRDefault="00936B0F" w:rsidP="00690960">
            <w:pPr>
              <w:pStyle w:val="Tabelle"/>
              <w:tabs>
                <w:tab w:val="right" w:pos="3900"/>
              </w:tabs>
              <w:rPr>
                <w:color w:val="FF0000"/>
                <w:szCs w:val="18"/>
              </w:rPr>
            </w:pPr>
            <w:r w:rsidRPr="00565A92">
              <w:rPr>
                <w:rFonts w:cs="Arial"/>
                <w:b/>
                <w:szCs w:val="18"/>
                <w:u w:val="single"/>
              </w:rPr>
              <w:t>Pfad:</w:t>
            </w:r>
            <w:r w:rsidRPr="00565A92">
              <w:rPr>
                <w:rFonts w:cs="Arial"/>
                <w:szCs w:val="18"/>
              </w:rPr>
              <w:t xml:space="preserve"> </w:t>
            </w:r>
            <w:r w:rsidRPr="00565A92">
              <w:rPr>
                <w:rFonts w:cs="Arial"/>
                <w:i/>
                <w:szCs w:val="18"/>
              </w:rPr>
              <w:t xml:space="preserve">Buchhaltung/ Summen-/ Saldenliste (Auswertungstyp: Saldenliste, Auswertung: </w:t>
            </w:r>
            <w:r>
              <w:rPr>
                <w:rFonts w:cs="Arial"/>
                <w:i/>
                <w:szCs w:val="18"/>
              </w:rPr>
              <w:t>Rückstellungsspiegel</w:t>
            </w:r>
            <w:r w:rsidRPr="00565A92">
              <w:rPr>
                <w:rFonts w:cs="Arial"/>
                <w:i/>
                <w:szCs w:val="18"/>
              </w:rPr>
              <w:t>)</w:t>
            </w:r>
            <w:r w:rsidR="00610BDF" w:rsidRPr="00E573E4">
              <w:rPr>
                <w:color w:val="FF0000"/>
                <w:szCs w:val="18"/>
              </w:rPr>
              <w:object w:dxaOrig="1531" w:dyaOrig="991" w14:anchorId="28190C8B">
                <v:shape id="_x0000_i1033" type="#_x0000_t75" style="width:69.75pt;height:45pt" o:ole="">
                  <v:imagedata r:id="rId29" o:title=""/>
                </v:shape>
                <o:OLEObject Type="Embed" ProgID="AcroExch.Document.DC" ShapeID="_x0000_i1033" DrawAspect="Icon" ObjectID="_1622964640" r:id="rId30"/>
              </w:object>
            </w:r>
          </w:p>
        </w:tc>
        <w:tc>
          <w:tcPr>
            <w:tcW w:w="1701" w:type="dxa"/>
            <w:shd w:val="clear" w:color="auto" w:fill="auto"/>
          </w:tcPr>
          <w:p w14:paraId="28190B1A" w14:textId="77777777" w:rsidR="00F01113" w:rsidRPr="00565A92" w:rsidRDefault="00DE3455" w:rsidP="00B84F27">
            <w:pPr>
              <w:pStyle w:val="Tabelle"/>
              <w:tabs>
                <w:tab w:val="right" w:pos="3900"/>
              </w:tabs>
              <w:rPr>
                <w:szCs w:val="18"/>
              </w:rPr>
            </w:pPr>
            <w:r w:rsidRPr="00E573E4">
              <w:rPr>
                <w:szCs w:val="18"/>
              </w:rPr>
              <w:object w:dxaOrig="1531" w:dyaOrig="991" w14:anchorId="28190C8C">
                <v:shape id="_x0000_i1034" type="#_x0000_t75" style="width:76.5pt;height:49.5pt" o:ole="">
                  <v:imagedata r:id="rId31" o:title=""/>
                </v:shape>
                <o:OLEObject Type="Embed" ProgID="AcroExch.Document.DC" ShapeID="_x0000_i1034" DrawAspect="Icon" ObjectID="_1622964641" r:id="rId32"/>
              </w:object>
            </w:r>
          </w:p>
        </w:tc>
        <w:tc>
          <w:tcPr>
            <w:tcW w:w="1560" w:type="dxa"/>
            <w:shd w:val="clear" w:color="auto" w:fill="auto"/>
          </w:tcPr>
          <w:p w14:paraId="28190B1B" w14:textId="77777777" w:rsidR="00DE3455" w:rsidRDefault="00DE3455" w:rsidP="00DE3455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KG, KGV, FH, Kita, BgA</w:t>
            </w:r>
          </w:p>
          <w:p w14:paraId="28190B1C" w14:textId="77777777" w:rsidR="00DE3455" w:rsidRDefault="00DE3455" w:rsidP="00DE3455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</w:p>
          <w:p w14:paraId="28190B1D" w14:textId="77777777" w:rsidR="00F01113" w:rsidRPr="00B16428" w:rsidRDefault="00DE3455" w:rsidP="00DE3455">
            <w:pPr>
              <w:pStyle w:val="Tabelle"/>
              <w:tabs>
                <w:tab w:val="right" w:pos="3900"/>
              </w:tabs>
              <w:rPr>
                <w:color w:val="FF0000"/>
                <w:szCs w:val="18"/>
              </w:rPr>
            </w:pPr>
            <w:r>
              <w:rPr>
                <w:rFonts w:cs="Arial"/>
                <w:szCs w:val="18"/>
              </w:rPr>
              <w:t>KV, VL</w:t>
            </w:r>
          </w:p>
        </w:tc>
      </w:tr>
      <w:tr w:rsidR="00F01113" w:rsidRPr="00565A92" w14:paraId="28190B40" w14:textId="77777777" w:rsidTr="00F01113">
        <w:tc>
          <w:tcPr>
            <w:tcW w:w="567" w:type="dxa"/>
          </w:tcPr>
          <w:p w14:paraId="28190B1F" w14:textId="77777777" w:rsidR="00F01113" w:rsidRPr="00565A92" w:rsidRDefault="00F01113" w:rsidP="00B84F27">
            <w:pPr>
              <w:numPr>
                <w:ilvl w:val="0"/>
                <w:numId w:val="6"/>
              </w:numPr>
              <w:tabs>
                <w:tab w:val="clear" w:pos="720"/>
                <w:tab w:val="num" w:pos="126"/>
              </w:tabs>
              <w:spacing w:after="0" w:line="240" w:lineRule="auto"/>
              <w:ind w:left="126" w:hanging="18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</w:tcPr>
          <w:p w14:paraId="28190B20" w14:textId="77777777" w:rsidR="00F01113" w:rsidRPr="00565A92" w:rsidRDefault="00F01113" w:rsidP="00B84F27">
            <w:pPr>
              <w:pStyle w:val="Tabelle"/>
              <w:tabs>
                <w:tab w:val="right" w:pos="3900"/>
              </w:tabs>
              <w:rPr>
                <w:szCs w:val="18"/>
              </w:rPr>
            </w:pPr>
            <w:r w:rsidRPr="00565A92">
              <w:rPr>
                <w:szCs w:val="18"/>
              </w:rPr>
              <w:t>Forderungsspiegel</w:t>
            </w:r>
          </w:p>
        </w:tc>
        <w:tc>
          <w:tcPr>
            <w:tcW w:w="4536" w:type="dxa"/>
            <w:shd w:val="clear" w:color="auto" w:fill="auto"/>
          </w:tcPr>
          <w:p w14:paraId="28190B21" w14:textId="77777777" w:rsidR="00F01113" w:rsidRPr="00565A92" w:rsidRDefault="00F01113" w:rsidP="00B84F27">
            <w:pPr>
              <w:pStyle w:val="Tabelle"/>
              <w:tabs>
                <w:tab w:val="right" w:pos="3900"/>
              </w:tabs>
              <w:rPr>
                <w:szCs w:val="18"/>
              </w:rPr>
            </w:pPr>
            <w:r w:rsidRPr="00565A92">
              <w:rPr>
                <w:szCs w:val="18"/>
              </w:rPr>
              <w:t>Der Forderungsspiegel stellt die noch ausstehenden Forderungen nach Restlaufzeit dar.</w:t>
            </w:r>
          </w:p>
          <w:p w14:paraId="28190B22" w14:textId="77777777" w:rsidR="00F01113" w:rsidRDefault="00F01113" w:rsidP="00B84F27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</w:p>
          <w:p w14:paraId="28190B23" w14:textId="77777777" w:rsidR="00690960" w:rsidRDefault="00690960" w:rsidP="00B84F27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</w:p>
          <w:p w14:paraId="28190B24" w14:textId="77777777" w:rsidR="00690960" w:rsidRDefault="00690960" w:rsidP="00B84F27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</w:p>
          <w:p w14:paraId="28190B25" w14:textId="77777777" w:rsidR="00690960" w:rsidRDefault="00690960" w:rsidP="00B84F27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</w:p>
          <w:p w14:paraId="28190B26" w14:textId="77777777" w:rsidR="00690960" w:rsidRDefault="00690960" w:rsidP="00B84F27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</w:p>
          <w:p w14:paraId="28190B27" w14:textId="77777777" w:rsidR="00690960" w:rsidRDefault="00690960" w:rsidP="00B84F27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</w:p>
          <w:p w14:paraId="28190B28" w14:textId="77777777" w:rsidR="00690960" w:rsidRDefault="00690960" w:rsidP="00B84F27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</w:p>
          <w:p w14:paraId="28190B29" w14:textId="77777777" w:rsidR="00690960" w:rsidRPr="00565A92" w:rsidRDefault="00690960" w:rsidP="00B84F27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</w:p>
          <w:p w14:paraId="28190B2A" w14:textId="77777777" w:rsidR="00F01113" w:rsidRDefault="00F01113" w:rsidP="00B84F27">
            <w:pPr>
              <w:pStyle w:val="Tabelle"/>
              <w:tabs>
                <w:tab w:val="right" w:pos="3900"/>
              </w:tabs>
              <w:rPr>
                <w:i/>
                <w:szCs w:val="18"/>
              </w:rPr>
            </w:pPr>
          </w:p>
          <w:p w14:paraId="28190B2B" w14:textId="77777777" w:rsidR="00F01113" w:rsidRPr="00565A92" w:rsidRDefault="00F01113" w:rsidP="00610BDF">
            <w:pPr>
              <w:pStyle w:val="Tabelle"/>
              <w:tabs>
                <w:tab w:val="right" w:pos="3900"/>
              </w:tabs>
              <w:rPr>
                <w:szCs w:val="18"/>
              </w:rPr>
            </w:pPr>
            <w:r w:rsidRPr="00F12445">
              <w:rPr>
                <w:szCs w:val="18"/>
              </w:rPr>
              <w:t>Ergänzung zum Forderungsspiegel: Dieser Report stellt alle offenen Forderungen ohne Postenbezug dar.</w:t>
            </w:r>
          </w:p>
        </w:tc>
        <w:tc>
          <w:tcPr>
            <w:tcW w:w="1701" w:type="dxa"/>
            <w:shd w:val="clear" w:color="auto" w:fill="auto"/>
          </w:tcPr>
          <w:p w14:paraId="08B24F16" w14:textId="77777777" w:rsidR="00F01113" w:rsidRDefault="00212762" w:rsidP="00B84F27">
            <w:pPr>
              <w:pStyle w:val="Tabelle"/>
              <w:tabs>
                <w:tab w:val="right" w:pos="3900"/>
              </w:tabs>
              <w:rPr>
                <w:szCs w:val="18"/>
              </w:rPr>
            </w:pPr>
            <w:r>
              <w:rPr>
                <w:szCs w:val="18"/>
              </w:rPr>
              <w:t>1x jährlich</w:t>
            </w:r>
          </w:p>
          <w:p w14:paraId="6633A3DC" w14:textId="77777777" w:rsidR="00212762" w:rsidRDefault="00212762" w:rsidP="00B84F27">
            <w:pPr>
              <w:pStyle w:val="Tabelle"/>
              <w:tabs>
                <w:tab w:val="right" w:pos="3900"/>
              </w:tabs>
              <w:rPr>
                <w:szCs w:val="18"/>
              </w:rPr>
            </w:pPr>
          </w:p>
          <w:p w14:paraId="28AB9023" w14:textId="77777777" w:rsidR="00212762" w:rsidRDefault="00212762" w:rsidP="00B84F27">
            <w:pPr>
              <w:pStyle w:val="Tabelle"/>
              <w:tabs>
                <w:tab w:val="right" w:pos="3900"/>
              </w:tabs>
              <w:rPr>
                <w:szCs w:val="18"/>
              </w:rPr>
            </w:pPr>
          </w:p>
          <w:p w14:paraId="07B2D0B6" w14:textId="77777777" w:rsidR="00212762" w:rsidRDefault="00212762" w:rsidP="00B84F27">
            <w:pPr>
              <w:pStyle w:val="Tabelle"/>
              <w:tabs>
                <w:tab w:val="right" w:pos="3900"/>
              </w:tabs>
              <w:rPr>
                <w:szCs w:val="18"/>
              </w:rPr>
            </w:pPr>
          </w:p>
          <w:p w14:paraId="35A956A0" w14:textId="77777777" w:rsidR="00212762" w:rsidRDefault="00212762" w:rsidP="00B84F27">
            <w:pPr>
              <w:pStyle w:val="Tabelle"/>
              <w:tabs>
                <w:tab w:val="right" w:pos="3900"/>
              </w:tabs>
              <w:rPr>
                <w:szCs w:val="18"/>
              </w:rPr>
            </w:pPr>
          </w:p>
          <w:p w14:paraId="339252CC" w14:textId="77777777" w:rsidR="00212762" w:rsidRDefault="00212762" w:rsidP="00B84F27">
            <w:pPr>
              <w:pStyle w:val="Tabelle"/>
              <w:tabs>
                <w:tab w:val="right" w:pos="3900"/>
              </w:tabs>
              <w:rPr>
                <w:szCs w:val="18"/>
              </w:rPr>
            </w:pPr>
          </w:p>
          <w:p w14:paraId="40D93668" w14:textId="77777777" w:rsidR="00212762" w:rsidRDefault="00212762" w:rsidP="00B84F27">
            <w:pPr>
              <w:pStyle w:val="Tabelle"/>
              <w:tabs>
                <w:tab w:val="right" w:pos="3900"/>
              </w:tabs>
              <w:rPr>
                <w:szCs w:val="18"/>
              </w:rPr>
            </w:pPr>
          </w:p>
          <w:p w14:paraId="180058EF" w14:textId="77777777" w:rsidR="00212762" w:rsidRDefault="00212762" w:rsidP="00B84F27">
            <w:pPr>
              <w:pStyle w:val="Tabelle"/>
              <w:tabs>
                <w:tab w:val="right" w:pos="3900"/>
              </w:tabs>
              <w:rPr>
                <w:szCs w:val="18"/>
              </w:rPr>
            </w:pPr>
          </w:p>
          <w:p w14:paraId="5EFDAC06" w14:textId="77777777" w:rsidR="00212762" w:rsidRDefault="00212762" w:rsidP="00B84F27">
            <w:pPr>
              <w:pStyle w:val="Tabelle"/>
              <w:tabs>
                <w:tab w:val="right" w:pos="3900"/>
              </w:tabs>
              <w:rPr>
                <w:szCs w:val="18"/>
              </w:rPr>
            </w:pPr>
          </w:p>
          <w:p w14:paraId="2E3EB6E0" w14:textId="77777777" w:rsidR="00212762" w:rsidRDefault="00212762" w:rsidP="00B84F27">
            <w:pPr>
              <w:pStyle w:val="Tabelle"/>
              <w:tabs>
                <w:tab w:val="right" w:pos="3900"/>
              </w:tabs>
              <w:rPr>
                <w:szCs w:val="18"/>
              </w:rPr>
            </w:pPr>
          </w:p>
          <w:p w14:paraId="4AB66262" w14:textId="77777777" w:rsidR="00212762" w:rsidRDefault="00212762" w:rsidP="00B84F27">
            <w:pPr>
              <w:pStyle w:val="Tabelle"/>
              <w:tabs>
                <w:tab w:val="right" w:pos="3900"/>
              </w:tabs>
              <w:rPr>
                <w:szCs w:val="18"/>
              </w:rPr>
            </w:pPr>
          </w:p>
          <w:p w14:paraId="28190B2C" w14:textId="34EE30DA" w:rsidR="00212762" w:rsidRPr="00565A92" w:rsidRDefault="00212762" w:rsidP="00B84F27">
            <w:pPr>
              <w:pStyle w:val="Tabelle"/>
              <w:tabs>
                <w:tab w:val="right" w:pos="3900"/>
              </w:tabs>
              <w:rPr>
                <w:szCs w:val="18"/>
              </w:rPr>
            </w:pPr>
            <w:r>
              <w:rPr>
                <w:szCs w:val="18"/>
              </w:rPr>
              <w:t>1x jährlich</w:t>
            </w:r>
          </w:p>
        </w:tc>
        <w:tc>
          <w:tcPr>
            <w:tcW w:w="1559" w:type="dxa"/>
            <w:shd w:val="clear" w:color="auto" w:fill="auto"/>
          </w:tcPr>
          <w:p w14:paraId="28190B2D" w14:textId="77777777" w:rsidR="00690960" w:rsidRPr="007826E7" w:rsidRDefault="00690960" w:rsidP="00690960">
            <w:pPr>
              <w:pStyle w:val="Tabelle"/>
              <w:tabs>
                <w:tab w:val="right" w:pos="3900"/>
              </w:tabs>
              <w:rPr>
                <w:rFonts w:cs="Arial"/>
                <w:sz w:val="16"/>
                <w:szCs w:val="16"/>
              </w:rPr>
            </w:pPr>
            <w:r w:rsidRPr="00690960">
              <w:rPr>
                <w:rFonts w:cs="Arial"/>
                <w:szCs w:val="18"/>
              </w:rPr>
              <w:t>Report 83</w:t>
            </w:r>
          </w:p>
          <w:p w14:paraId="28190B2E" w14:textId="77777777" w:rsidR="00690960" w:rsidRPr="007826E7" w:rsidRDefault="00690960" w:rsidP="00690960">
            <w:pPr>
              <w:pStyle w:val="Tabelle"/>
              <w:tabs>
                <w:tab w:val="right" w:pos="3900"/>
              </w:tabs>
              <w:rPr>
                <w:rFonts w:cs="Arial"/>
                <w:b/>
                <w:sz w:val="16"/>
                <w:szCs w:val="16"/>
                <w:u w:val="single"/>
              </w:rPr>
            </w:pPr>
          </w:p>
          <w:p w14:paraId="28190B2F" w14:textId="77777777" w:rsidR="00690960" w:rsidRPr="007826E7" w:rsidRDefault="00690960" w:rsidP="00690960">
            <w:pPr>
              <w:pStyle w:val="Tabelle"/>
              <w:tabs>
                <w:tab w:val="right" w:pos="3900"/>
              </w:tabs>
              <w:rPr>
                <w:i/>
                <w:sz w:val="16"/>
                <w:szCs w:val="16"/>
              </w:rPr>
            </w:pPr>
            <w:r w:rsidRPr="00565A92">
              <w:rPr>
                <w:rFonts w:cs="Arial"/>
                <w:b/>
                <w:szCs w:val="18"/>
                <w:u w:val="single"/>
              </w:rPr>
              <w:t>Pfad:</w:t>
            </w:r>
            <w:r w:rsidRPr="00565A92">
              <w:rPr>
                <w:rFonts w:cs="Arial"/>
                <w:szCs w:val="18"/>
              </w:rPr>
              <w:t xml:space="preserve"> </w:t>
            </w:r>
            <w:r w:rsidRPr="00565A92">
              <w:rPr>
                <w:i/>
                <w:szCs w:val="18"/>
              </w:rPr>
              <w:t xml:space="preserve">Buchhaltung/ Reporte/ Jahresabschluss/ </w:t>
            </w:r>
            <w:proofErr w:type="spellStart"/>
            <w:r w:rsidRPr="003023AA">
              <w:rPr>
                <w:i/>
                <w:szCs w:val="18"/>
              </w:rPr>
              <w:t>R_Forderungsspiegel</w:t>
            </w:r>
            <w:proofErr w:type="spellEnd"/>
            <w:r w:rsidRPr="003023AA">
              <w:rPr>
                <w:i/>
                <w:szCs w:val="18"/>
              </w:rPr>
              <w:t xml:space="preserve"> Rendanturen (83_20121129)</w:t>
            </w:r>
          </w:p>
          <w:p w14:paraId="28190B30" w14:textId="77777777" w:rsidR="00690960" w:rsidRPr="007826E7" w:rsidRDefault="00690960" w:rsidP="00690960">
            <w:pPr>
              <w:pStyle w:val="Tabelle"/>
              <w:tabs>
                <w:tab w:val="right" w:pos="3900"/>
              </w:tabs>
              <w:rPr>
                <w:b/>
                <w:sz w:val="16"/>
                <w:szCs w:val="16"/>
                <w:u w:val="single"/>
              </w:rPr>
            </w:pPr>
          </w:p>
          <w:p w14:paraId="28190B31" w14:textId="77777777" w:rsidR="00690960" w:rsidRPr="007826E7" w:rsidRDefault="00690960" w:rsidP="00690960">
            <w:pPr>
              <w:pStyle w:val="Tabelle"/>
              <w:tabs>
                <w:tab w:val="right" w:pos="3900"/>
              </w:tabs>
              <w:rPr>
                <w:sz w:val="16"/>
                <w:szCs w:val="16"/>
              </w:rPr>
            </w:pPr>
            <w:r w:rsidRPr="00690960">
              <w:rPr>
                <w:szCs w:val="18"/>
              </w:rPr>
              <w:t>Report 121</w:t>
            </w:r>
          </w:p>
          <w:p w14:paraId="28190B32" w14:textId="77777777" w:rsidR="00690960" w:rsidRPr="007826E7" w:rsidRDefault="00690960" w:rsidP="00690960">
            <w:pPr>
              <w:pStyle w:val="Tabelle"/>
              <w:tabs>
                <w:tab w:val="right" w:pos="3900"/>
              </w:tabs>
              <w:rPr>
                <w:b/>
                <w:sz w:val="16"/>
                <w:szCs w:val="16"/>
                <w:u w:val="single"/>
              </w:rPr>
            </w:pPr>
          </w:p>
          <w:p w14:paraId="28190B33" w14:textId="77777777" w:rsidR="00F01113" w:rsidRPr="00565A92" w:rsidRDefault="00690960" w:rsidP="00610BDF">
            <w:pPr>
              <w:pStyle w:val="Tabelle"/>
              <w:tabs>
                <w:tab w:val="right" w:pos="3900"/>
              </w:tabs>
              <w:rPr>
                <w:szCs w:val="18"/>
              </w:rPr>
            </w:pPr>
            <w:r w:rsidRPr="00F12445">
              <w:rPr>
                <w:b/>
                <w:szCs w:val="18"/>
                <w:u w:val="single"/>
              </w:rPr>
              <w:t>Pfad:</w:t>
            </w:r>
            <w:r w:rsidRPr="00F12445">
              <w:rPr>
                <w:szCs w:val="18"/>
              </w:rPr>
              <w:t xml:space="preserve"> </w:t>
            </w:r>
            <w:r w:rsidRPr="00F12445">
              <w:rPr>
                <w:i/>
                <w:szCs w:val="18"/>
              </w:rPr>
              <w:t>Buchhaltung/ Reporte/ Jahresabschluss/Erläuterungen Ford- Verbindlichkeitenspiegel (121</w:t>
            </w:r>
            <w:r w:rsidRPr="003023AA">
              <w:rPr>
                <w:i/>
                <w:szCs w:val="18"/>
              </w:rPr>
              <w:t>_20120515</w:t>
            </w:r>
            <w:r w:rsidRPr="00F12445">
              <w:rPr>
                <w:i/>
                <w:szCs w:val="18"/>
              </w:rPr>
              <w:t>)</w:t>
            </w:r>
          </w:p>
        </w:tc>
        <w:tc>
          <w:tcPr>
            <w:tcW w:w="1701" w:type="dxa"/>
            <w:shd w:val="clear" w:color="auto" w:fill="auto"/>
          </w:tcPr>
          <w:p w14:paraId="28190B34" w14:textId="77777777" w:rsidR="00690960" w:rsidRDefault="00DE3455" w:rsidP="00B84F27">
            <w:pPr>
              <w:pStyle w:val="Tabelle"/>
              <w:tabs>
                <w:tab w:val="right" w:pos="3900"/>
              </w:tabs>
              <w:rPr>
                <w:szCs w:val="18"/>
              </w:rPr>
            </w:pPr>
            <w:r w:rsidRPr="00565A92">
              <w:rPr>
                <w:szCs w:val="18"/>
              </w:rPr>
              <w:object w:dxaOrig="1454" w:dyaOrig="941" w14:anchorId="28190C8D">
                <v:shape id="_x0000_i1035" type="#_x0000_t75" style="width:72.75pt;height:46.5pt" o:ole="">
                  <v:imagedata r:id="rId33" o:title=""/>
                </v:shape>
                <o:OLEObject Type="Embed" ProgID="AcroExch.Document.DC" ShapeID="_x0000_i1035" DrawAspect="Icon" ObjectID="_1622964642" r:id="rId34"/>
              </w:object>
            </w:r>
          </w:p>
          <w:p w14:paraId="28190B35" w14:textId="77777777" w:rsidR="00690960" w:rsidRDefault="00690960" w:rsidP="00B84F27">
            <w:pPr>
              <w:pStyle w:val="Tabelle"/>
              <w:tabs>
                <w:tab w:val="right" w:pos="3900"/>
              </w:tabs>
              <w:rPr>
                <w:szCs w:val="18"/>
              </w:rPr>
            </w:pPr>
          </w:p>
          <w:p w14:paraId="28190B36" w14:textId="77777777" w:rsidR="00690960" w:rsidRDefault="00690960" w:rsidP="00B84F27">
            <w:pPr>
              <w:pStyle w:val="Tabelle"/>
              <w:tabs>
                <w:tab w:val="right" w:pos="3900"/>
              </w:tabs>
              <w:rPr>
                <w:szCs w:val="18"/>
              </w:rPr>
            </w:pPr>
          </w:p>
          <w:p w14:paraId="28190B37" w14:textId="77777777" w:rsidR="00690960" w:rsidRDefault="00690960" w:rsidP="00B84F27">
            <w:pPr>
              <w:pStyle w:val="Tabelle"/>
              <w:tabs>
                <w:tab w:val="right" w:pos="3900"/>
              </w:tabs>
              <w:rPr>
                <w:szCs w:val="18"/>
              </w:rPr>
            </w:pPr>
          </w:p>
          <w:p w14:paraId="28190B38" w14:textId="77777777" w:rsidR="00690960" w:rsidRDefault="00690960" w:rsidP="00B84F27">
            <w:pPr>
              <w:pStyle w:val="Tabelle"/>
              <w:tabs>
                <w:tab w:val="right" w:pos="3900"/>
              </w:tabs>
              <w:rPr>
                <w:szCs w:val="18"/>
              </w:rPr>
            </w:pPr>
          </w:p>
          <w:p w14:paraId="28190B39" w14:textId="77777777" w:rsidR="00690960" w:rsidRDefault="00690960" w:rsidP="00B84F27">
            <w:pPr>
              <w:pStyle w:val="Tabelle"/>
              <w:tabs>
                <w:tab w:val="right" w:pos="3900"/>
              </w:tabs>
              <w:rPr>
                <w:szCs w:val="18"/>
              </w:rPr>
            </w:pPr>
          </w:p>
          <w:p w14:paraId="28190B3A" w14:textId="77777777" w:rsidR="00690960" w:rsidRDefault="00690960" w:rsidP="00B84F27">
            <w:pPr>
              <w:pStyle w:val="Tabelle"/>
              <w:tabs>
                <w:tab w:val="right" w:pos="3900"/>
              </w:tabs>
              <w:rPr>
                <w:szCs w:val="18"/>
              </w:rPr>
            </w:pPr>
          </w:p>
          <w:p w14:paraId="28190B3B" w14:textId="77777777" w:rsidR="00690960" w:rsidRDefault="00690960" w:rsidP="00B84F27">
            <w:pPr>
              <w:pStyle w:val="Tabelle"/>
              <w:tabs>
                <w:tab w:val="right" w:pos="3900"/>
              </w:tabs>
              <w:rPr>
                <w:szCs w:val="18"/>
              </w:rPr>
            </w:pPr>
          </w:p>
          <w:p w14:paraId="28190B3C" w14:textId="77777777" w:rsidR="00F01113" w:rsidRPr="00565A92" w:rsidRDefault="00DE3455" w:rsidP="00B84F27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 w:rsidRPr="00F12445">
              <w:rPr>
                <w:szCs w:val="18"/>
              </w:rPr>
              <w:object w:dxaOrig="1454" w:dyaOrig="941" w14:anchorId="28190C8E">
                <v:shape id="_x0000_i1036" type="#_x0000_t75" style="width:72.75pt;height:46.5pt" o:ole="">
                  <v:imagedata r:id="rId35" o:title=""/>
                </v:shape>
                <o:OLEObject Type="Embed" ProgID="AcroExch.Document.DC" ShapeID="_x0000_i1036" DrawAspect="Icon" ObjectID="_1622964643" r:id="rId36"/>
              </w:object>
            </w:r>
          </w:p>
        </w:tc>
        <w:tc>
          <w:tcPr>
            <w:tcW w:w="1560" w:type="dxa"/>
            <w:shd w:val="clear" w:color="auto" w:fill="auto"/>
          </w:tcPr>
          <w:p w14:paraId="28190B3D" w14:textId="77777777" w:rsidR="00DE3455" w:rsidRDefault="00DE3455" w:rsidP="00DE3455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KG, KGV, FH, Kita, BgA</w:t>
            </w:r>
          </w:p>
          <w:p w14:paraId="28190B3E" w14:textId="77777777" w:rsidR="00DE3455" w:rsidRDefault="00DE3455" w:rsidP="00DE3455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</w:p>
          <w:p w14:paraId="28190B3F" w14:textId="77777777" w:rsidR="00F01113" w:rsidRPr="00565A92" w:rsidRDefault="00DE3455" w:rsidP="00DE3455">
            <w:pPr>
              <w:pStyle w:val="Tabelle"/>
              <w:tabs>
                <w:tab w:val="right" w:pos="3900"/>
              </w:tabs>
              <w:rPr>
                <w:szCs w:val="18"/>
              </w:rPr>
            </w:pPr>
            <w:r>
              <w:rPr>
                <w:rFonts w:cs="Arial"/>
                <w:szCs w:val="18"/>
              </w:rPr>
              <w:t>KV, VL</w:t>
            </w:r>
          </w:p>
        </w:tc>
      </w:tr>
      <w:tr w:rsidR="00F01113" w:rsidRPr="00565A92" w14:paraId="28190B65" w14:textId="77777777" w:rsidTr="00F01113">
        <w:tc>
          <w:tcPr>
            <w:tcW w:w="567" w:type="dxa"/>
          </w:tcPr>
          <w:p w14:paraId="28190B41" w14:textId="77777777" w:rsidR="00F01113" w:rsidRPr="00565A92" w:rsidRDefault="00F01113" w:rsidP="00B84F27">
            <w:pPr>
              <w:numPr>
                <w:ilvl w:val="0"/>
                <w:numId w:val="6"/>
              </w:numPr>
              <w:tabs>
                <w:tab w:val="clear" w:pos="720"/>
                <w:tab w:val="num" w:pos="126"/>
              </w:tabs>
              <w:spacing w:after="0" w:line="240" w:lineRule="auto"/>
              <w:ind w:left="126" w:hanging="18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</w:tcPr>
          <w:p w14:paraId="28190B42" w14:textId="77777777" w:rsidR="00F01113" w:rsidRPr="00565A92" w:rsidRDefault="00F01113" w:rsidP="00B84F27">
            <w:pPr>
              <w:pStyle w:val="Tabelle"/>
              <w:tabs>
                <w:tab w:val="right" w:pos="3900"/>
              </w:tabs>
              <w:rPr>
                <w:szCs w:val="18"/>
              </w:rPr>
            </w:pPr>
            <w:r w:rsidRPr="00565A92">
              <w:rPr>
                <w:szCs w:val="18"/>
              </w:rPr>
              <w:t>Verbindlichkeiten</w:t>
            </w:r>
            <w:r w:rsidR="00936B0F">
              <w:rPr>
                <w:szCs w:val="18"/>
              </w:rPr>
              <w:t>-</w:t>
            </w:r>
            <w:r w:rsidRPr="00565A92">
              <w:rPr>
                <w:szCs w:val="18"/>
              </w:rPr>
              <w:t>spiegel</w:t>
            </w:r>
          </w:p>
        </w:tc>
        <w:tc>
          <w:tcPr>
            <w:tcW w:w="4536" w:type="dxa"/>
            <w:shd w:val="clear" w:color="auto" w:fill="auto"/>
          </w:tcPr>
          <w:p w14:paraId="28190B43" w14:textId="77777777" w:rsidR="00F01113" w:rsidRPr="00565A92" w:rsidRDefault="00F01113" w:rsidP="00B84F27">
            <w:pPr>
              <w:pStyle w:val="Tabelle"/>
              <w:tabs>
                <w:tab w:val="right" w:pos="3900"/>
              </w:tabs>
              <w:rPr>
                <w:szCs w:val="18"/>
              </w:rPr>
            </w:pPr>
            <w:r w:rsidRPr="00565A92">
              <w:rPr>
                <w:szCs w:val="18"/>
              </w:rPr>
              <w:t>Der Verbindlichkeitenspiegel stellt die noch ausstehenden Verbindlichkeiten nach Restlaufzeit dar.</w:t>
            </w:r>
          </w:p>
          <w:p w14:paraId="28190B44" w14:textId="77777777" w:rsidR="00F01113" w:rsidRPr="00565A92" w:rsidRDefault="00F01113" w:rsidP="00B84F27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</w:p>
          <w:p w14:paraId="28190B45" w14:textId="77777777" w:rsidR="00F01113" w:rsidRDefault="00F01113" w:rsidP="00B84F27">
            <w:pPr>
              <w:pStyle w:val="Tabelle"/>
              <w:tabs>
                <w:tab w:val="right" w:pos="3900"/>
              </w:tabs>
              <w:rPr>
                <w:i/>
                <w:szCs w:val="18"/>
              </w:rPr>
            </w:pPr>
          </w:p>
          <w:p w14:paraId="28190B46" w14:textId="77777777" w:rsidR="00690960" w:rsidRDefault="00690960" w:rsidP="00B84F27">
            <w:pPr>
              <w:pStyle w:val="Tabelle"/>
              <w:tabs>
                <w:tab w:val="right" w:pos="3900"/>
              </w:tabs>
              <w:rPr>
                <w:i/>
                <w:szCs w:val="18"/>
              </w:rPr>
            </w:pPr>
          </w:p>
          <w:p w14:paraId="28190B47" w14:textId="77777777" w:rsidR="00690960" w:rsidRDefault="00690960" w:rsidP="00B84F27">
            <w:pPr>
              <w:pStyle w:val="Tabelle"/>
              <w:tabs>
                <w:tab w:val="right" w:pos="3900"/>
              </w:tabs>
              <w:rPr>
                <w:i/>
                <w:szCs w:val="18"/>
              </w:rPr>
            </w:pPr>
          </w:p>
          <w:p w14:paraId="28190B48" w14:textId="77777777" w:rsidR="00690960" w:rsidRDefault="00690960" w:rsidP="00B84F27">
            <w:pPr>
              <w:pStyle w:val="Tabelle"/>
              <w:tabs>
                <w:tab w:val="right" w:pos="3900"/>
              </w:tabs>
              <w:rPr>
                <w:i/>
                <w:szCs w:val="18"/>
              </w:rPr>
            </w:pPr>
          </w:p>
          <w:p w14:paraId="28190B49" w14:textId="77777777" w:rsidR="00690960" w:rsidRDefault="00690960" w:rsidP="00B84F27">
            <w:pPr>
              <w:pStyle w:val="Tabelle"/>
              <w:tabs>
                <w:tab w:val="right" w:pos="3900"/>
              </w:tabs>
              <w:rPr>
                <w:i/>
                <w:szCs w:val="18"/>
              </w:rPr>
            </w:pPr>
          </w:p>
          <w:p w14:paraId="28190B4A" w14:textId="77777777" w:rsidR="00690960" w:rsidRDefault="00690960" w:rsidP="00B84F27">
            <w:pPr>
              <w:pStyle w:val="Tabelle"/>
              <w:tabs>
                <w:tab w:val="right" w:pos="3900"/>
              </w:tabs>
              <w:rPr>
                <w:i/>
                <w:szCs w:val="18"/>
              </w:rPr>
            </w:pPr>
          </w:p>
          <w:p w14:paraId="28190B4B" w14:textId="77777777" w:rsidR="00690960" w:rsidRDefault="00690960" w:rsidP="00B84F27">
            <w:pPr>
              <w:pStyle w:val="Tabelle"/>
              <w:tabs>
                <w:tab w:val="right" w:pos="3900"/>
              </w:tabs>
              <w:rPr>
                <w:szCs w:val="18"/>
              </w:rPr>
            </w:pPr>
          </w:p>
          <w:p w14:paraId="28190B4C" w14:textId="77777777" w:rsidR="002A3819" w:rsidRDefault="002A3819" w:rsidP="00B84F27">
            <w:pPr>
              <w:pStyle w:val="Tabelle"/>
              <w:tabs>
                <w:tab w:val="right" w:pos="3900"/>
              </w:tabs>
              <w:rPr>
                <w:szCs w:val="18"/>
              </w:rPr>
            </w:pPr>
          </w:p>
          <w:p w14:paraId="28190B4D" w14:textId="77777777" w:rsidR="00690960" w:rsidRDefault="00690960" w:rsidP="00B84F27">
            <w:pPr>
              <w:pStyle w:val="Tabelle"/>
              <w:tabs>
                <w:tab w:val="right" w:pos="3900"/>
              </w:tabs>
              <w:rPr>
                <w:szCs w:val="18"/>
              </w:rPr>
            </w:pPr>
          </w:p>
          <w:p w14:paraId="28190B4E" w14:textId="77777777" w:rsidR="00F01113" w:rsidRPr="00565A92" w:rsidRDefault="00F01113" w:rsidP="00610BDF">
            <w:pPr>
              <w:pStyle w:val="Tabelle"/>
              <w:tabs>
                <w:tab w:val="right" w:pos="3900"/>
              </w:tabs>
              <w:rPr>
                <w:szCs w:val="18"/>
              </w:rPr>
            </w:pPr>
            <w:r w:rsidRPr="00F12445">
              <w:rPr>
                <w:szCs w:val="18"/>
              </w:rPr>
              <w:t>Ergänzung zum Verbindlichkeitenspiegel: Dieser Report stellt alle offenen Verbindlichkeiten ohne Postenbezug dar.</w:t>
            </w:r>
          </w:p>
        </w:tc>
        <w:tc>
          <w:tcPr>
            <w:tcW w:w="1701" w:type="dxa"/>
            <w:shd w:val="clear" w:color="auto" w:fill="auto"/>
          </w:tcPr>
          <w:p w14:paraId="1155F36A" w14:textId="77777777" w:rsidR="00F01113" w:rsidRDefault="00212762" w:rsidP="00B84F27">
            <w:pPr>
              <w:pStyle w:val="Tabelle"/>
              <w:tabs>
                <w:tab w:val="right" w:pos="3900"/>
              </w:tabs>
              <w:rPr>
                <w:szCs w:val="18"/>
              </w:rPr>
            </w:pPr>
            <w:r>
              <w:rPr>
                <w:szCs w:val="18"/>
              </w:rPr>
              <w:t>1x jährlich</w:t>
            </w:r>
          </w:p>
          <w:p w14:paraId="1F33B4CA" w14:textId="77777777" w:rsidR="00212762" w:rsidRDefault="00212762" w:rsidP="00B84F27">
            <w:pPr>
              <w:pStyle w:val="Tabelle"/>
              <w:tabs>
                <w:tab w:val="right" w:pos="3900"/>
              </w:tabs>
              <w:rPr>
                <w:szCs w:val="18"/>
              </w:rPr>
            </w:pPr>
          </w:p>
          <w:p w14:paraId="3B064D71" w14:textId="77777777" w:rsidR="00212762" w:rsidRDefault="00212762" w:rsidP="00B84F27">
            <w:pPr>
              <w:pStyle w:val="Tabelle"/>
              <w:tabs>
                <w:tab w:val="right" w:pos="3900"/>
              </w:tabs>
              <w:rPr>
                <w:szCs w:val="18"/>
              </w:rPr>
            </w:pPr>
          </w:p>
          <w:p w14:paraId="3011F78A" w14:textId="77777777" w:rsidR="00212762" w:rsidRDefault="00212762" w:rsidP="00B84F27">
            <w:pPr>
              <w:pStyle w:val="Tabelle"/>
              <w:tabs>
                <w:tab w:val="right" w:pos="3900"/>
              </w:tabs>
              <w:rPr>
                <w:szCs w:val="18"/>
              </w:rPr>
            </w:pPr>
          </w:p>
          <w:p w14:paraId="2E7C8534" w14:textId="77777777" w:rsidR="00212762" w:rsidRDefault="00212762" w:rsidP="00B84F27">
            <w:pPr>
              <w:pStyle w:val="Tabelle"/>
              <w:tabs>
                <w:tab w:val="right" w:pos="3900"/>
              </w:tabs>
              <w:rPr>
                <w:szCs w:val="18"/>
              </w:rPr>
            </w:pPr>
          </w:p>
          <w:p w14:paraId="57BE8DAF" w14:textId="77777777" w:rsidR="00212762" w:rsidRDefault="00212762" w:rsidP="00B84F27">
            <w:pPr>
              <w:pStyle w:val="Tabelle"/>
              <w:tabs>
                <w:tab w:val="right" w:pos="3900"/>
              </w:tabs>
              <w:rPr>
                <w:szCs w:val="18"/>
              </w:rPr>
            </w:pPr>
          </w:p>
          <w:p w14:paraId="1CA8FBF0" w14:textId="77777777" w:rsidR="00212762" w:rsidRDefault="00212762" w:rsidP="00B84F27">
            <w:pPr>
              <w:pStyle w:val="Tabelle"/>
              <w:tabs>
                <w:tab w:val="right" w:pos="3900"/>
              </w:tabs>
              <w:rPr>
                <w:szCs w:val="18"/>
              </w:rPr>
            </w:pPr>
          </w:p>
          <w:p w14:paraId="4DA730F8" w14:textId="77777777" w:rsidR="00212762" w:rsidRDefault="00212762" w:rsidP="00B84F27">
            <w:pPr>
              <w:pStyle w:val="Tabelle"/>
              <w:tabs>
                <w:tab w:val="right" w:pos="3900"/>
              </w:tabs>
              <w:rPr>
                <w:szCs w:val="18"/>
              </w:rPr>
            </w:pPr>
          </w:p>
          <w:p w14:paraId="6C3B0F21" w14:textId="77777777" w:rsidR="00212762" w:rsidRDefault="00212762" w:rsidP="00B84F27">
            <w:pPr>
              <w:pStyle w:val="Tabelle"/>
              <w:tabs>
                <w:tab w:val="right" w:pos="3900"/>
              </w:tabs>
              <w:rPr>
                <w:szCs w:val="18"/>
              </w:rPr>
            </w:pPr>
          </w:p>
          <w:p w14:paraId="7CDADC22" w14:textId="77777777" w:rsidR="00212762" w:rsidRDefault="00212762" w:rsidP="00B84F27">
            <w:pPr>
              <w:pStyle w:val="Tabelle"/>
              <w:tabs>
                <w:tab w:val="right" w:pos="3900"/>
              </w:tabs>
              <w:rPr>
                <w:szCs w:val="18"/>
              </w:rPr>
            </w:pPr>
          </w:p>
          <w:p w14:paraId="0FBA4534" w14:textId="77777777" w:rsidR="00212762" w:rsidRDefault="00212762" w:rsidP="00B84F27">
            <w:pPr>
              <w:pStyle w:val="Tabelle"/>
              <w:tabs>
                <w:tab w:val="right" w:pos="3900"/>
              </w:tabs>
              <w:rPr>
                <w:szCs w:val="18"/>
              </w:rPr>
            </w:pPr>
          </w:p>
          <w:p w14:paraId="69F90224" w14:textId="77777777" w:rsidR="00212762" w:rsidRDefault="00212762" w:rsidP="00B84F27">
            <w:pPr>
              <w:pStyle w:val="Tabelle"/>
              <w:tabs>
                <w:tab w:val="right" w:pos="3900"/>
              </w:tabs>
              <w:rPr>
                <w:szCs w:val="18"/>
              </w:rPr>
            </w:pPr>
          </w:p>
          <w:p w14:paraId="28190B4F" w14:textId="1AFDE827" w:rsidR="00212762" w:rsidRPr="00565A92" w:rsidRDefault="00212762" w:rsidP="00B84F27">
            <w:pPr>
              <w:pStyle w:val="Tabelle"/>
              <w:tabs>
                <w:tab w:val="right" w:pos="3900"/>
              </w:tabs>
              <w:rPr>
                <w:szCs w:val="18"/>
              </w:rPr>
            </w:pPr>
            <w:r>
              <w:rPr>
                <w:szCs w:val="18"/>
              </w:rPr>
              <w:t>1x jährlich</w:t>
            </w:r>
          </w:p>
        </w:tc>
        <w:tc>
          <w:tcPr>
            <w:tcW w:w="1559" w:type="dxa"/>
            <w:shd w:val="clear" w:color="auto" w:fill="auto"/>
          </w:tcPr>
          <w:p w14:paraId="28190B50" w14:textId="77777777" w:rsidR="00690960" w:rsidRDefault="00690960" w:rsidP="00690960">
            <w:pPr>
              <w:pStyle w:val="Tabelle"/>
              <w:tabs>
                <w:tab w:val="right" w:pos="3900"/>
              </w:tabs>
              <w:rPr>
                <w:rFonts w:cs="Arial"/>
                <w:b/>
                <w:szCs w:val="18"/>
                <w:u w:val="single"/>
              </w:rPr>
            </w:pPr>
            <w:r>
              <w:rPr>
                <w:szCs w:val="18"/>
              </w:rPr>
              <w:t>Report 84</w:t>
            </w:r>
            <w:r w:rsidRPr="00565A92">
              <w:rPr>
                <w:rFonts w:cs="Arial"/>
                <w:b/>
                <w:szCs w:val="18"/>
                <w:u w:val="single"/>
              </w:rPr>
              <w:t xml:space="preserve"> </w:t>
            </w:r>
          </w:p>
          <w:p w14:paraId="28190B51" w14:textId="77777777" w:rsidR="00690960" w:rsidRDefault="00690960" w:rsidP="00690960">
            <w:pPr>
              <w:pStyle w:val="Tabelle"/>
              <w:tabs>
                <w:tab w:val="right" w:pos="3900"/>
              </w:tabs>
              <w:rPr>
                <w:rFonts w:cs="Arial"/>
                <w:b/>
                <w:szCs w:val="18"/>
                <w:u w:val="single"/>
              </w:rPr>
            </w:pPr>
          </w:p>
          <w:p w14:paraId="28190B52" w14:textId="77777777" w:rsidR="00690960" w:rsidRDefault="00690960" w:rsidP="00690960">
            <w:pPr>
              <w:pStyle w:val="Tabelle"/>
              <w:tabs>
                <w:tab w:val="right" w:pos="3900"/>
              </w:tabs>
              <w:rPr>
                <w:i/>
                <w:szCs w:val="18"/>
              </w:rPr>
            </w:pPr>
            <w:r w:rsidRPr="00565A92">
              <w:rPr>
                <w:rFonts w:cs="Arial"/>
                <w:b/>
                <w:szCs w:val="18"/>
                <w:u w:val="single"/>
              </w:rPr>
              <w:t>Pfad:</w:t>
            </w:r>
            <w:r w:rsidRPr="00565A92">
              <w:rPr>
                <w:rFonts w:cs="Arial"/>
                <w:szCs w:val="18"/>
              </w:rPr>
              <w:t xml:space="preserve"> </w:t>
            </w:r>
            <w:r w:rsidRPr="00565A92">
              <w:rPr>
                <w:i/>
                <w:szCs w:val="18"/>
              </w:rPr>
              <w:t xml:space="preserve">Buchhaltung/ Reporte/ Jahresabschluss/ </w:t>
            </w:r>
            <w:proofErr w:type="spellStart"/>
            <w:r w:rsidRPr="003023AA">
              <w:rPr>
                <w:i/>
                <w:szCs w:val="18"/>
              </w:rPr>
              <w:t>R_Verbindlichkeitenspiegel</w:t>
            </w:r>
            <w:proofErr w:type="spellEnd"/>
            <w:r w:rsidRPr="003023AA">
              <w:rPr>
                <w:i/>
                <w:szCs w:val="18"/>
              </w:rPr>
              <w:t xml:space="preserve"> Rendanturen (84_20121129)</w:t>
            </w:r>
          </w:p>
          <w:p w14:paraId="28190B53" w14:textId="77777777" w:rsidR="00690960" w:rsidRDefault="00690960" w:rsidP="00690960">
            <w:pPr>
              <w:pStyle w:val="Tabelle"/>
              <w:tabs>
                <w:tab w:val="right" w:pos="3900"/>
              </w:tabs>
              <w:rPr>
                <w:szCs w:val="18"/>
              </w:rPr>
            </w:pPr>
          </w:p>
          <w:p w14:paraId="28190B54" w14:textId="77777777" w:rsidR="002A3819" w:rsidRDefault="002A3819" w:rsidP="00690960">
            <w:pPr>
              <w:pStyle w:val="Tabelle"/>
              <w:tabs>
                <w:tab w:val="right" w:pos="3900"/>
              </w:tabs>
              <w:rPr>
                <w:szCs w:val="18"/>
              </w:rPr>
            </w:pPr>
          </w:p>
          <w:p w14:paraId="28190B55" w14:textId="77777777" w:rsidR="00690960" w:rsidRDefault="00690960" w:rsidP="00690960">
            <w:pPr>
              <w:pStyle w:val="Tabelle"/>
              <w:tabs>
                <w:tab w:val="right" w:pos="3900"/>
              </w:tabs>
              <w:rPr>
                <w:szCs w:val="18"/>
              </w:rPr>
            </w:pPr>
            <w:r>
              <w:rPr>
                <w:szCs w:val="18"/>
              </w:rPr>
              <w:t>Report 121</w:t>
            </w:r>
          </w:p>
          <w:p w14:paraId="28190B56" w14:textId="77777777" w:rsidR="00690960" w:rsidRDefault="00690960" w:rsidP="00690960">
            <w:pPr>
              <w:pStyle w:val="Tabelle"/>
              <w:tabs>
                <w:tab w:val="right" w:pos="3900"/>
              </w:tabs>
              <w:rPr>
                <w:b/>
                <w:szCs w:val="18"/>
                <w:u w:val="single"/>
              </w:rPr>
            </w:pPr>
          </w:p>
          <w:p w14:paraId="28190B57" w14:textId="77777777" w:rsidR="00690960" w:rsidRPr="008A772E" w:rsidRDefault="00690960" w:rsidP="00690960">
            <w:pPr>
              <w:pStyle w:val="Tabelle"/>
              <w:tabs>
                <w:tab w:val="right" w:pos="3900"/>
              </w:tabs>
              <w:rPr>
                <w:szCs w:val="18"/>
              </w:rPr>
            </w:pPr>
            <w:r w:rsidRPr="00F12445">
              <w:rPr>
                <w:b/>
                <w:szCs w:val="18"/>
                <w:u w:val="single"/>
              </w:rPr>
              <w:t>Pfad:</w:t>
            </w:r>
            <w:r w:rsidRPr="00F12445">
              <w:rPr>
                <w:szCs w:val="18"/>
              </w:rPr>
              <w:t xml:space="preserve"> </w:t>
            </w:r>
            <w:r w:rsidRPr="00F12445">
              <w:rPr>
                <w:i/>
                <w:szCs w:val="18"/>
              </w:rPr>
              <w:t>Buchhaltung/ Reporte/ Jahresabschluss/Erläuterungen Ford- Verbindlichkeitenspiegel (</w:t>
            </w:r>
            <w:r w:rsidRPr="003023AA">
              <w:rPr>
                <w:i/>
                <w:szCs w:val="18"/>
              </w:rPr>
              <w:t>121_20120515)</w:t>
            </w:r>
          </w:p>
          <w:p w14:paraId="28190B58" w14:textId="77777777" w:rsidR="00F01113" w:rsidRPr="00565A92" w:rsidRDefault="00F01113" w:rsidP="00B84F27">
            <w:pPr>
              <w:pStyle w:val="Tabelle"/>
              <w:tabs>
                <w:tab w:val="right" w:pos="3900"/>
              </w:tabs>
              <w:rPr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14:paraId="28190B59" w14:textId="77777777" w:rsidR="00F01113" w:rsidRDefault="00DE3455" w:rsidP="00BB306E">
            <w:pPr>
              <w:pStyle w:val="Tabelle"/>
              <w:tabs>
                <w:tab w:val="right" w:pos="3900"/>
              </w:tabs>
              <w:rPr>
                <w:szCs w:val="18"/>
              </w:rPr>
            </w:pPr>
            <w:r w:rsidRPr="00565A92">
              <w:rPr>
                <w:szCs w:val="18"/>
              </w:rPr>
              <w:object w:dxaOrig="1454" w:dyaOrig="941" w14:anchorId="28190C8F">
                <v:shape id="_x0000_i1037" type="#_x0000_t75" style="width:73.5pt;height:46.5pt" o:ole="">
                  <v:imagedata r:id="rId37" o:title=""/>
                </v:shape>
                <o:OLEObject Type="Embed" ProgID="AcroExch.Document.DC" ShapeID="_x0000_i1037" DrawAspect="Icon" ObjectID="_1622964644" r:id="rId38"/>
              </w:object>
            </w:r>
          </w:p>
          <w:p w14:paraId="28190B5A" w14:textId="77777777" w:rsidR="00F01113" w:rsidRDefault="00F01113" w:rsidP="00BB306E">
            <w:pPr>
              <w:pStyle w:val="Tabelle"/>
              <w:tabs>
                <w:tab w:val="right" w:pos="3900"/>
              </w:tabs>
              <w:rPr>
                <w:szCs w:val="18"/>
              </w:rPr>
            </w:pPr>
          </w:p>
          <w:p w14:paraId="28190B5B" w14:textId="77777777" w:rsidR="00F01113" w:rsidRDefault="00F01113" w:rsidP="00BB306E">
            <w:pPr>
              <w:pStyle w:val="Tabelle"/>
              <w:tabs>
                <w:tab w:val="right" w:pos="3900"/>
              </w:tabs>
              <w:rPr>
                <w:szCs w:val="18"/>
              </w:rPr>
            </w:pPr>
          </w:p>
          <w:p w14:paraId="28190B5C" w14:textId="77777777" w:rsidR="00690960" w:rsidRDefault="00690960" w:rsidP="00BB306E">
            <w:pPr>
              <w:pStyle w:val="Tabelle"/>
              <w:tabs>
                <w:tab w:val="right" w:pos="3900"/>
              </w:tabs>
              <w:rPr>
                <w:szCs w:val="18"/>
              </w:rPr>
            </w:pPr>
          </w:p>
          <w:p w14:paraId="28190B5D" w14:textId="77777777" w:rsidR="00F01113" w:rsidRDefault="00F01113" w:rsidP="00BB306E">
            <w:pPr>
              <w:pStyle w:val="Tabelle"/>
              <w:tabs>
                <w:tab w:val="right" w:pos="3900"/>
              </w:tabs>
              <w:rPr>
                <w:szCs w:val="18"/>
              </w:rPr>
            </w:pPr>
          </w:p>
          <w:p w14:paraId="28190B5E" w14:textId="77777777" w:rsidR="002A3819" w:rsidRDefault="002A3819" w:rsidP="00BB306E">
            <w:pPr>
              <w:pStyle w:val="Tabelle"/>
              <w:tabs>
                <w:tab w:val="right" w:pos="3900"/>
              </w:tabs>
              <w:rPr>
                <w:szCs w:val="18"/>
              </w:rPr>
            </w:pPr>
          </w:p>
          <w:p w14:paraId="28190B5F" w14:textId="77777777" w:rsidR="002A3819" w:rsidRDefault="002A3819" w:rsidP="00BB306E">
            <w:pPr>
              <w:pStyle w:val="Tabelle"/>
              <w:tabs>
                <w:tab w:val="right" w:pos="3900"/>
              </w:tabs>
              <w:rPr>
                <w:szCs w:val="18"/>
              </w:rPr>
            </w:pPr>
          </w:p>
          <w:p w14:paraId="28190B60" w14:textId="77777777" w:rsidR="007826E7" w:rsidRDefault="007826E7" w:rsidP="00BB306E">
            <w:pPr>
              <w:pStyle w:val="Tabelle"/>
              <w:tabs>
                <w:tab w:val="right" w:pos="3900"/>
              </w:tabs>
              <w:rPr>
                <w:szCs w:val="18"/>
              </w:rPr>
            </w:pPr>
          </w:p>
          <w:p w14:paraId="28190B61" w14:textId="77777777" w:rsidR="001C2D4C" w:rsidRPr="00565A92" w:rsidRDefault="00936B0F" w:rsidP="00BB306E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 w:rsidRPr="00F12445">
              <w:rPr>
                <w:rFonts w:cs="Arial"/>
                <w:szCs w:val="18"/>
              </w:rPr>
              <w:object w:dxaOrig="1454" w:dyaOrig="941" w14:anchorId="28190C90">
                <v:shape id="_x0000_i1038" type="#_x0000_t75" style="width:72.75pt;height:46.5pt" o:ole="">
                  <v:imagedata r:id="rId39" o:title=""/>
                </v:shape>
                <o:OLEObject Type="Embed" ProgID="AcroExch.Document.DC" ShapeID="_x0000_i1038" DrawAspect="Icon" ObjectID="_1622964645" r:id="rId40"/>
              </w:object>
            </w:r>
          </w:p>
        </w:tc>
        <w:tc>
          <w:tcPr>
            <w:tcW w:w="1560" w:type="dxa"/>
            <w:shd w:val="clear" w:color="auto" w:fill="auto"/>
          </w:tcPr>
          <w:p w14:paraId="28190B62" w14:textId="77777777" w:rsidR="00DE3455" w:rsidRDefault="00DE3455" w:rsidP="00DE3455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KG, KGV, FH, Kita, BgA</w:t>
            </w:r>
          </w:p>
          <w:p w14:paraId="28190B63" w14:textId="77777777" w:rsidR="00DE3455" w:rsidRDefault="00DE3455" w:rsidP="00DE3455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</w:p>
          <w:p w14:paraId="28190B64" w14:textId="77777777" w:rsidR="00F01113" w:rsidRPr="00565A92" w:rsidRDefault="00DE3455" w:rsidP="00DE3455">
            <w:pPr>
              <w:pStyle w:val="Tabelle"/>
              <w:tabs>
                <w:tab w:val="right" w:pos="3900"/>
              </w:tabs>
              <w:rPr>
                <w:szCs w:val="18"/>
              </w:rPr>
            </w:pPr>
            <w:r>
              <w:rPr>
                <w:rFonts w:cs="Arial"/>
                <w:szCs w:val="18"/>
              </w:rPr>
              <w:t>KV, VL</w:t>
            </w:r>
          </w:p>
        </w:tc>
      </w:tr>
      <w:tr w:rsidR="00F01113" w:rsidRPr="00565A92" w14:paraId="28190B72" w14:textId="77777777" w:rsidTr="00F01113">
        <w:tc>
          <w:tcPr>
            <w:tcW w:w="567" w:type="dxa"/>
          </w:tcPr>
          <w:p w14:paraId="28190B66" w14:textId="77777777" w:rsidR="00F01113" w:rsidRPr="00565A92" w:rsidRDefault="00F01113" w:rsidP="00B84F27">
            <w:pPr>
              <w:numPr>
                <w:ilvl w:val="0"/>
                <w:numId w:val="6"/>
              </w:numPr>
              <w:tabs>
                <w:tab w:val="clear" w:pos="720"/>
                <w:tab w:val="num" w:pos="126"/>
              </w:tabs>
              <w:spacing w:after="0" w:line="240" w:lineRule="auto"/>
              <w:ind w:left="126" w:hanging="18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</w:tcPr>
          <w:p w14:paraId="28190B67" w14:textId="77777777" w:rsidR="00F01113" w:rsidRPr="00565A92" w:rsidRDefault="00F01113" w:rsidP="00610BDF">
            <w:pPr>
              <w:pStyle w:val="Tabelle"/>
              <w:tabs>
                <w:tab w:val="right" w:pos="3900"/>
              </w:tabs>
              <w:rPr>
                <w:szCs w:val="18"/>
              </w:rPr>
            </w:pPr>
            <w:r w:rsidRPr="00565A92">
              <w:rPr>
                <w:szCs w:val="18"/>
              </w:rPr>
              <w:t>Übersicht Darlehen und Ausleihungen</w:t>
            </w:r>
          </w:p>
        </w:tc>
        <w:tc>
          <w:tcPr>
            <w:tcW w:w="4536" w:type="dxa"/>
            <w:shd w:val="clear" w:color="auto" w:fill="auto"/>
          </w:tcPr>
          <w:p w14:paraId="28190B68" w14:textId="77777777" w:rsidR="00F01113" w:rsidRPr="00565A92" w:rsidRDefault="00F01113" w:rsidP="00610BDF">
            <w:pPr>
              <w:pStyle w:val="Tabelle"/>
              <w:tabs>
                <w:tab w:val="right" w:pos="3900"/>
              </w:tabs>
              <w:rPr>
                <w:szCs w:val="18"/>
              </w:rPr>
            </w:pPr>
            <w:r w:rsidRPr="00F33934">
              <w:rPr>
                <w:szCs w:val="18"/>
              </w:rPr>
              <w:t>Dieser Report gibt eine Übersicht über alle passiven Darlehen eines Mandanten</w:t>
            </w:r>
            <w:r w:rsidRPr="00F33934">
              <w:rPr>
                <w:rFonts w:cs="Arial"/>
                <w:szCs w:val="18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14:paraId="28190B69" w14:textId="77777777" w:rsidR="00F01113" w:rsidRPr="00565A92" w:rsidRDefault="00690960" w:rsidP="00B84F27">
            <w:pPr>
              <w:pStyle w:val="Tabelle"/>
              <w:tabs>
                <w:tab w:val="right" w:pos="3900"/>
              </w:tabs>
              <w:rPr>
                <w:szCs w:val="18"/>
              </w:rPr>
            </w:pPr>
            <w:r>
              <w:rPr>
                <w:szCs w:val="18"/>
              </w:rPr>
              <w:t>1x jährlich</w:t>
            </w:r>
          </w:p>
        </w:tc>
        <w:tc>
          <w:tcPr>
            <w:tcW w:w="1559" w:type="dxa"/>
            <w:shd w:val="clear" w:color="auto" w:fill="auto"/>
          </w:tcPr>
          <w:p w14:paraId="28190B6A" w14:textId="77777777" w:rsidR="00690960" w:rsidRPr="00690960" w:rsidRDefault="00690960" w:rsidP="00936B0F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 w:rsidRPr="00690960">
              <w:rPr>
                <w:rFonts w:cs="Arial"/>
                <w:szCs w:val="18"/>
              </w:rPr>
              <w:t>Report 90</w:t>
            </w:r>
          </w:p>
          <w:p w14:paraId="28190B6B" w14:textId="77777777" w:rsidR="00690960" w:rsidRDefault="00690960" w:rsidP="00936B0F">
            <w:pPr>
              <w:pStyle w:val="Tabelle"/>
              <w:tabs>
                <w:tab w:val="right" w:pos="3900"/>
              </w:tabs>
              <w:rPr>
                <w:rFonts w:cs="Arial"/>
                <w:b/>
                <w:szCs w:val="18"/>
                <w:u w:val="single"/>
              </w:rPr>
            </w:pPr>
          </w:p>
          <w:p w14:paraId="28190B6C" w14:textId="77777777" w:rsidR="00936B0F" w:rsidRDefault="00936B0F" w:rsidP="00936B0F">
            <w:pPr>
              <w:pStyle w:val="Tabelle"/>
              <w:tabs>
                <w:tab w:val="right" w:pos="3900"/>
              </w:tabs>
              <w:rPr>
                <w:i/>
                <w:szCs w:val="18"/>
              </w:rPr>
            </w:pPr>
            <w:r w:rsidRPr="00F33934">
              <w:rPr>
                <w:rFonts w:cs="Arial"/>
                <w:b/>
                <w:szCs w:val="18"/>
                <w:u w:val="single"/>
              </w:rPr>
              <w:t>Pfad:</w:t>
            </w:r>
            <w:r w:rsidRPr="00F33934">
              <w:rPr>
                <w:rFonts w:cs="Arial"/>
                <w:szCs w:val="18"/>
              </w:rPr>
              <w:t xml:space="preserve"> </w:t>
            </w:r>
            <w:r w:rsidRPr="00F33934">
              <w:rPr>
                <w:i/>
                <w:szCs w:val="18"/>
              </w:rPr>
              <w:t>Anlagen/ Reporte/ Jahresabschluss/ Übersicht Darlehen und Ausleihungen (90</w:t>
            </w:r>
            <w:r>
              <w:rPr>
                <w:i/>
                <w:szCs w:val="18"/>
              </w:rPr>
              <w:t>_20120523</w:t>
            </w:r>
            <w:r w:rsidRPr="00F33934">
              <w:rPr>
                <w:i/>
                <w:szCs w:val="18"/>
              </w:rPr>
              <w:t>)</w:t>
            </w:r>
          </w:p>
          <w:p w14:paraId="28190B6D" w14:textId="77777777" w:rsidR="002A3819" w:rsidRPr="00A27096" w:rsidRDefault="002A3819" w:rsidP="00B84F27">
            <w:pPr>
              <w:pStyle w:val="Tabelle"/>
              <w:tabs>
                <w:tab w:val="right" w:pos="3900"/>
              </w:tabs>
              <w:rPr>
                <w:szCs w:val="18"/>
                <w:highlight w:val="yellow"/>
              </w:rPr>
            </w:pPr>
          </w:p>
        </w:tc>
        <w:tc>
          <w:tcPr>
            <w:tcW w:w="1701" w:type="dxa"/>
            <w:shd w:val="clear" w:color="auto" w:fill="auto"/>
          </w:tcPr>
          <w:p w14:paraId="28190B6E" w14:textId="77777777" w:rsidR="00F01113" w:rsidRPr="00565A92" w:rsidRDefault="009E6D56" w:rsidP="00B84F27">
            <w:pPr>
              <w:pStyle w:val="Tabelle"/>
              <w:tabs>
                <w:tab w:val="right" w:pos="3900"/>
              </w:tabs>
              <w:rPr>
                <w:szCs w:val="18"/>
              </w:rPr>
            </w:pPr>
            <w:r w:rsidRPr="00F33934">
              <w:rPr>
                <w:szCs w:val="18"/>
              </w:rPr>
              <w:object w:dxaOrig="1454" w:dyaOrig="941" w14:anchorId="28190C91">
                <v:shape id="_x0000_i1039" type="#_x0000_t75" style="width:72.75pt;height:46.5pt" o:ole="">
                  <v:imagedata r:id="rId41" o:title=""/>
                </v:shape>
                <o:OLEObject Type="Embed" ProgID="AcroExch.Document.DC" ShapeID="_x0000_i1039" DrawAspect="Icon" ObjectID="_1622964646" r:id="rId42"/>
              </w:object>
            </w:r>
          </w:p>
        </w:tc>
        <w:tc>
          <w:tcPr>
            <w:tcW w:w="1560" w:type="dxa"/>
            <w:shd w:val="clear" w:color="auto" w:fill="auto"/>
          </w:tcPr>
          <w:p w14:paraId="28190B6F" w14:textId="77777777" w:rsidR="00DE3455" w:rsidRDefault="00DE3455" w:rsidP="00DE3455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KG, KGV, FH, Kita, BgA</w:t>
            </w:r>
          </w:p>
          <w:p w14:paraId="28190B70" w14:textId="77777777" w:rsidR="00DE3455" w:rsidRDefault="00DE3455" w:rsidP="00DE3455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</w:p>
          <w:p w14:paraId="28190B71" w14:textId="77777777" w:rsidR="00690960" w:rsidRPr="00F33934" w:rsidRDefault="00DE3455" w:rsidP="00DE3455">
            <w:pPr>
              <w:pStyle w:val="Tabelle"/>
              <w:tabs>
                <w:tab w:val="right" w:pos="3900"/>
              </w:tabs>
              <w:rPr>
                <w:szCs w:val="18"/>
              </w:rPr>
            </w:pPr>
            <w:r>
              <w:rPr>
                <w:rFonts w:cs="Arial"/>
                <w:szCs w:val="18"/>
              </w:rPr>
              <w:t>KV, VL</w:t>
            </w:r>
          </w:p>
        </w:tc>
      </w:tr>
      <w:tr w:rsidR="00F01113" w:rsidRPr="00565A92" w14:paraId="28190B80" w14:textId="77777777" w:rsidTr="00F01113">
        <w:tc>
          <w:tcPr>
            <w:tcW w:w="567" w:type="dxa"/>
          </w:tcPr>
          <w:p w14:paraId="28190B73" w14:textId="77777777" w:rsidR="00F01113" w:rsidRPr="00565A92" w:rsidRDefault="00F01113" w:rsidP="00B84F27">
            <w:pPr>
              <w:numPr>
                <w:ilvl w:val="0"/>
                <w:numId w:val="6"/>
              </w:numPr>
              <w:tabs>
                <w:tab w:val="clear" w:pos="720"/>
                <w:tab w:val="num" w:pos="126"/>
              </w:tabs>
              <w:spacing w:after="0" w:line="240" w:lineRule="auto"/>
              <w:ind w:left="126" w:hanging="18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</w:tcPr>
          <w:p w14:paraId="28190B74" w14:textId="77777777" w:rsidR="00F01113" w:rsidRPr="00565A92" w:rsidRDefault="00F01113" w:rsidP="00B84F27">
            <w:pPr>
              <w:pStyle w:val="Tabelle"/>
              <w:tabs>
                <w:tab w:val="right" w:pos="3900"/>
              </w:tabs>
              <w:rPr>
                <w:szCs w:val="18"/>
              </w:rPr>
            </w:pPr>
            <w:r w:rsidRPr="00565A92">
              <w:rPr>
                <w:szCs w:val="18"/>
              </w:rPr>
              <w:t>Erhaltene Bürgschaften</w:t>
            </w:r>
          </w:p>
        </w:tc>
        <w:tc>
          <w:tcPr>
            <w:tcW w:w="4536" w:type="dxa"/>
            <w:shd w:val="clear" w:color="auto" w:fill="auto"/>
          </w:tcPr>
          <w:p w14:paraId="28190B75" w14:textId="77777777" w:rsidR="00F01113" w:rsidRPr="00565A92" w:rsidRDefault="00F01113" w:rsidP="00610BDF">
            <w:pPr>
              <w:pStyle w:val="Tabelle"/>
              <w:tabs>
                <w:tab w:val="right" w:pos="3900"/>
              </w:tabs>
              <w:rPr>
                <w:szCs w:val="18"/>
              </w:rPr>
            </w:pPr>
            <w:r w:rsidRPr="00565A92">
              <w:rPr>
                <w:szCs w:val="18"/>
              </w:rPr>
              <w:t>Erhaltene Bürgschaften können über die Anwendung Posten ausgewertet werden.</w:t>
            </w:r>
          </w:p>
        </w:tc>
        <w:tc>
          <w:tcPr>
            <w:tcW w:w="1701" w:type="dxa"/>
            <w:shd w:val="clear" w:color="auto" w:fill="auto"/>
          </w:tcPr>
          <w:p w14:paraId="28190B76" w14:textId="77777777" w:rsidR="00F01113" w:rsidRPr="00565A92" w:rsidRDefault="00D3218E" w:rsidP="00B84F27">
            <w:pPr>
              <w:pStyle w:val="Tabelle"/>
              <w:tabs>
                <w:tab w:val="right" w:pos="3900"/>
              </w:tabs>
              <w:rPr>
                <w:szCs w:val="18"/>
              </w:rPr>
            </w:pPr>
            <w:r>
              <w:rPr>
                <w:szCs w:val="18"/>
              </w:rPr>
              <w:t>1x jährlich</w:t>
            </w:r>
          </w:p>
        </w:tc>
        <w:tc>
          <w:tcPr>
            <w:tcW w:w="1559" w:type="dxa"/>
            <w:shd w:val="clear" w:color="auto" w:fill="auto"/>
          </w:tcPr>
          <w:p w14:paraId="28190B77" w14:textId="77777777" w:rsidR="00D3218E" w:rsidRPr="00D3218E" w:rsidRDefault="00D3218E" w:rsidP="00936B0F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 w:rsidRPr="00D3218E">
              <w:rPr>
                <w:rFonts w:cs="Arial"/>
                <w:szCs w:val="18"/>
              </w:rPr>
              <w:t>Postensalden</w:t>
            </w:r>
          </w:p>
          <w:p w14:paraId="28190B78" w14:textId="77777777" w:rsidR="00D3218E" w:rsidRDefault="00D3218E" w:rsidP="00936B0F">
            <w:pPr>
              <w:pStyle w:val="Tabelle"/>
              <w:tabs>
                <w:tab w:val="right" w:pos="3900"/>
              </w:tabs>
              <w:rPr>
                <w:rFonts w:cs="Arial"/>
                <w:b/>
                <w:szCs w:val="18"/>
                <w:u w:val="single"/>
              </w:rPr>
            </w:pPr>
          </w:p>
          <w:p w14:paraId="28190B79" w14:textId="156F0CE5" w:rsidR="00936B0F" w:rsidRDefault="00936B0F" w:rsidP="00936B0F">
            <w:pPr>
              <w:pStyle w:val="Tabelle"/>
              <w:tabs>
                <w:tab w:val="right" w:pos="3900"/>
              </w:tabs>
              <w:rPr>
                <w:i/>
                <w:szCs w:val="18"/>
              </w:rPr>
            </w:pPr>
            <w:r w:rsidRPr="00565A92">
              <w:rPr>
                <w:rFonts w:cs="Arial"/>
                <w:b/>
                <w:szCs w:val="18"/>
                <w:u w:val="single"/>
              </w:rPr>
              <w:t>Pfad:</w:t>
            </w:r>
            <w:r w:rsidRPr="00565A92">
              <w:rPr>
                <w:i/>
                <w:szCs w:val="18"/>
              </w:rPr>
              <w:t xml:space="preserve"> Kontokorrent/ Vorgänge bearbeiten/ Posten</w:t>
            </w:r>
            <w:r w:rsidR="00212762">
              <w:rPr>
                <w:i/>
                <w:szCs w:val="18"/>
              </w:rPr>
              <w:t xml:space="preserve"> </w:t>
            </w:r>
            <w:r w:rsidRPr="00565A92">
              <w:rPr>
                <w:i/>
                <w:szCs w:val="18"/>
              </w:rPr>
              <w:t>(Postensalden drucken)</w:t>
            </w:r>
          </w:p>
          <w:p w14:paraId="28190B7B" w14:textId="77777777" w:rsidR="00F01113" w:rsidRPr="00565A92" w:rsidRDefault="00DE3455" w:rsidP="00D3218E">
            <w:pPr>
              <w:pStyle w:val="Tabelle"/>
              <w:tabs>
                <w:tab w:val="right" w:pos="3900"/>
              </w:tabs>
              <w:rPr>
                <w:szCs w:val="18"/>
              </w:rPr>
            </w:pPr>
            <w:r w:rsidRPr="00D3218E">
              <w:rPr>
                <w:szCs w:val="18"/>
              </w:rPr>
              <w:object w:dxaOrig="1454" w:dyaOrig="941" w14:anchorId="28190C92">
                <v:shape id="_x0000_i1040" type="#_x0000_t75" style="width:72.75pt;height:46.5pt" o:ole="">
                  <v:imagedata r:id="rId43" o:title=""/>
                </v:shape>
                <o:OLEObject Type="Embed" ProgID="AcroExch.Document.DC" ShapeID="_x0000_i1040" DrawAspect="Icon" ObjectID="_1622964647" r:id="rId44"/>
              </w:object>
            </w:r>
            <w:r w:rsidR="00D3218E">
              <w:rPr>
                <w:szCs w:val="18"/>
              </w:rPr>
              <w:t xml:space="preserve"> siehe auch AP Bürgschaften Punkte 3.1+3.2</w:t>
            </w:r>
          </w:p>
        </w:tc>
        <w:tc>
          <w:tcPr>
            <w:tcW w:w="1701" w:type="dxa"/>
            <w:shd w:val="clear" w:color="auto" w:fill="auto"/>
          </w:tcPr>
          <w:p w14:paraId="28190B7C" w14:textId="77777777" w:rsidR="00610BDF" w:rsidRPr="00565A92" w:rsidRDefault="00DE3455" w:rsidP="00610BDF">
            <w:pPr>
              <w:pStyle w:val="Tabelle"/>
              <w:tabs>
                <w:tab w:val="right" w:pos="3900"/>
              </w:tabs>
              <w:rPr>
                <w:szCs w:val="18"/>
              </w:rPr>
            </w:pPr>
            <w:r w:rsidRPr="007457A0">
              <w:rPr>
                <w:szCs w:val="18"/>
              </w:rPr>
              <w:object w:dxaOrig="1454" w:dyaOrig="941" w14:anchorId="28190C93">
                <v:shape id="_x0000_i1041" type="#_x0000_t75" style="width:72.75pt;height:46.5pt" o:ole="">
                  <v:imagedata r:id="rId45" o:title=""/>
                </v:shape>
                <o:OLEObject Type="Embed" ProgID="AcroExch.Document.DC" ShapeID="_x0000_i1041" DrawAspect="Icon" ObjectID="_1622964648" r:id="rId46"/>
              </w:object>
            </w:r>
          </w:p>
        </w:tc>
        <w:tc>
          <w:tcPr>
            <w:tcW w:w="1560" w:type="dxa"/>
            <w:shd w:val="clear" w:color="auto" w:fill="auto"/>
          </w:tcPr>
          <w:p w14:paraId="28190B7D" w14:textId="77777777" w:rsidR="00DE3455" w:rsidRDefault="00DE3455" w:rsidP="00DE3455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KG, KGV, FH, Kita, BgA</w:t>
            </w:r>
          </w:p>
          <w:p w14:paraId="28190B7E" w14:textId="77777777" w:rsidR="00DE3455" w:rsidRDefault="00DE3455" w:rsidP="00DE3455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</w:p>
          <w:p w14:paraId="28190B7F" w14:textId="77777777" w:rsidR="00F01113" w:rsidRPr="00565A92" w:rsidRDefault="00DE3455" w:rsidP="00DE3455">
            <w:pPr>
              <w:pStyle w:val="Tabelle"/>
              <w:tabs>
                <w:tab w:val="right" w:pos="3900"/>
              </w:tabs>
              <w:rPr>
                <w:szCs w:val="18"/>
              </w:rPr>
            </w:pPr>
            <w:r>
              <w:rPr>
                <w:rFonts w:cs="Arial"/>
                <w:szCs w:val="18"/>
              </w:rPr>
              <w:t>KV, VL</w:t>
            </w:r>
          </w:p>
        </w:tc>
      </w:tr>
      <w:tr w:rsidR="00212762" w:rsidRPr="00565A92" w14:paraId="2C10E0E3" w14:textId="77777777" w:rsidTr="00F01113">
        <w:tc>
          <w:tcPr>
            <w:tcW w:w="567" w:type="dxa"/>
          </w:tcPr>
          <w:p w14:paraId="7E81024E" w14:textId="77777777" w:rsidR="00212762" w:rsidRPr="00565A92" w:rsidRDefault="00212762" w:rsidP="00212762">
            <w:pPr>
              <w:numPr>
                <w:ilvl w:val="0"/>
                <w:numId w:val="6"/>
              </w:numPr>
              <w:tabs>
                <w:tab w:val="clear" w:pos="720"/>
                <w:tab w:val="num" w:pos="126"/>
              </w:tabs>
              <w:spacing w:after="0" w:line="240" w:lineRule="auto"/>
              <w:ind w:left="126" w:hanging="18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</w:tcPr>
          <w:p w14:paraId="3642769A" w14:textId="795275B0" w:rsidR="00212762" w:rsidRPr="00565A92" w:rsidRDefault="00212762" w:rsidP="00212762">
            <w:pPr>
              <w:pStyle w:val="Tabelle"/>
              <w:tabs>
                <w:tab w:val="right" w:pos="3900"/>
              </w:tabs>
              <w:rPr>
                <w:szCs w:val="18"/>
              </w:rPr>
            </w:pPr>
            <w:r w:rsidRPr="00C94982">
              <w:rPr>
                <w:szCs w:val="18"/>
                <w:highlight w:val="yellow"/>
              </w:rPr>
              <w:t>SK Aktiv-Passiv-</w:t>
            </w:r>
            <w:r>
              <w:rPr>
                <w:szCs w:val="18"/>
                <w:highlight w:val="yellow"/>
              </w:rPr>
              <w:t>V</w:t>
            </w:r>
            <w:r w:rsidRPr="00C94982">
              <w:rPr>
                <w:szCs w:val="18"/>
                <w:highlight w:val="yellow"/>
              </w:rPr>
              <w:t>ergleich</w:t>
            </w:r>
          </w:p>
        </w:tc>
        <w:tc>
          <w:tcPr>
            <w:tcW w:w="4536" w:type="dxa"/>
            <w:shd w:val="clear" w:color="auto" w:fill="auto"/>
          </w:tcPr>
          <w:p w14:paraId="2ECCCCFC" w14:textId="37243633" w:rsidR="00212762" w:rsidRPr="00565A92" w:rsidRDefault="00212762" w:rsidP="00212762">
            <w:pPr>
              <w:pStyle w:val="Tabelle"/>
              <w:tabs>
                <w:tab w:val="right" w:pos="3900"/>
              </w:tabs>
              <w:rPr>
                <w:szCs w:val="18"/>
              </w:rPr>
            </w:pPr>
            <w:r w:rsidRPr="00C94982">
              <w:rPr>
                <w:szCs w:val="18"/>
                <w:highlight w:val="yellow"/>
              </w:rPr>
              <w:t>Weist mögliche Differenzen zwischen den Aktiv- und Passivwerten des Substanzkapitals aus.</w:t>
            </w:r>
          </w:p>
        </w:tc>
        <w:tc>
          <w:tcPr>
            <w:tcW w:w="1701" w:type="dxa"/>
            <w:shd w:val="clear" w:color="auto" w:fill="auto"/>
          </w:tcPr>
          <w:p w14:paraId="01E0ADA0" w14:textId="35B4DCBC" w:rsidR="00212762" w:rsidRDefault="00212762" w:rsidP="00212762">
            <w:pPr>
              <w:pStyle w:val="Tabelle"/>
              <w:tabs>
                <w:tab w:val="right" w:pos="3900"/>
              </w:tabs>
              <w:rPr>
                <w:szCs w:val="18"/>
              </w:rPr>
            </w:pPr>
            <w:r>
              <w:rPr>
                <w:szCs w:val="18"/>
              </w:rPr>
              <w:t>1x jährlich</w:t>
            </w:r>
          </w:p>
        </w:tc>
        <w:tc>
          <w:tcPr>
            <w:tcW w:w="1559" w:type="dxa"/>
            <w:shd w:val="clear" w:color="auto" w:fill="auto"/>
          </w:tcPr>
          <w:p w14:paraId="288EE691" w14:textId="77777777" w:rsidR="00212762" w:rsidRDefault="00212762" w:rsidP="00212762">
            <w:pPr>
              <w:pStyle w:val="Tabelle"/>
              <w:tabs>
                <w:tab w:val="right" w:pos="3900"/>
              </w:tabs>
              <w:rPr>
                <w:szCs w:val="18"/>
              </w:rPr>
            </w:pPr>
            <w:r w:rsidRPr="00C94982">
              <w:rPr>
                <w:szCs w:val="18"/>
                <w:highlight w:val="yellow"/>
              </w:rPr>
              <w:t>SK Aktiv-Passiv-</w:t>
            </w:r>
            <w:r>
              <w:rPr>
                <w:szCs w:val="18"/>
                <w:highlight w:val="yellow"/>
              </w:rPr>
              <w:t>V</w:t>
            </w:r>
            <w:r w:rsidRPr="00C94982">
              <w:rPr>
                <w:szCs w:val="18"/>
                <w:highlight w:val="yellow"/>
              </w:rPr>
              <w:t>ergleich</w:t>
            </w:r>
          </w:p>
          <w:p w14:paraId="512F6CB7" w14:textId="77777777" w:rsidR="00212762" w:rsidRDefault="00212762" w:rsidP="00212762">
            <w:pPr>
              <w:pStyle w:val="Tabelle"/>
              <w:tabs>
                <w:tab w:val="right" w:pos="3900"/>
              </w:tabs>
              <w:rPr>
                <w:szCs w:val="18"/>
              </w:rPr>
            </w:pPr>
          </w:p>
          <w:p w14:paraId="2C9D590B" w14:textId="1564B996" w:rsidR="00212762" w:rsidRDefault="00A50EBE" w:rsidP="00212762">
            <w:pPr>
              <w:pStyle w:val="Tabelle"/>
              <w:tabs>
                <w:tab w:val="right" w:pos="3900"/>
              </w:tabs>
              <w:rPr>
                <w:i/>
                <w:szCs w:val="18"/>
              </w:rPr>
            </w:pPr>
            <w:r w:rsidRPr="00C94982">
              <w:rPr>
                <w:b/>
                <w:szCs w:val="18"/>
                <w:highlight w:val="yellow"/>
                <w:u w:val="single"/>
              </w:rPr>
              <w:t>Pfad:</w:t>
            </w:r>
            <w:r w:rsidRPr="00C94982">
              <w:rPr>
                <w:szCs w:val="18"/>
                <w:highlight w:val="yellow"/>
              </w:rPr>
              <w:t xml:space="preserve"> </w:t>
            </w:r>
            <w:r w:rsidRPr="00C94982">
              <w:rPr>
                <w:i/>
                <w:szCs w:val="18"/>
                <w:highlight w:val="yellow"/>
              </w:rPr>
              <w:t>Buchhaltung/ Summen-/Saldenliste (Auswertungstyp: Saldenliste, Auswertung: SK Aktiv-Passiv-Vergleich)</w:t>
            </w:r>
          </w:p>
          <w:p w14:paraId="237190F1" w14:textId="16EC8359" w:rsidR="00A50EBE" w:rsidRPr="00D3218E" w:rsidRDefault="00A50EBE" w:rsidP="00212762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object w:dxaOrig="1532" w:dyaOrig="991" w14:anchorId="0A77B81D">
                <v:shape id="_x0000_i1042" type="#_x0000_t75" style="width:76.5pt;height:49.5pt" o:ole="">
                  <v:imagedata r:id="rId47" o:title=""/>
                </v:shape>
                <o:OLEObject Type="Embed" ProgID="AcroExch.Document.DC" ShapeID="_x0000_i1042" DrawAspect="Icon" ObjectID="_1622964649" r:id="rId48"/>
              </w:object>
            </w:r>
          </w:p>
        </w:tc>
        <w:tc>
          <w:tcPr>
            <w:tcW w:w="1701" w:type="dxa"/>
            <w:shd w:val="clear" w:color="auto" w:fill="auto"/>
          </w:tcPr>
          <w:p w14:paraId="56D241C5" w14:textId="21E3A8B0" w:rsidR="00212762" w:rsidRPr="007457A0" w:rsidRDefault="00A50EBE" w:rsidP="00212762">
            <w:pPr>
              <w:pStyle w:val="Tabelle"/>
              <w:tabs>
                <w:tab w:val="right" w:pos="3900"/>
              </w:tabs>
              <w:rPr>
                <w:szCs w:val="18"/>
              </w:rPr>
            </w:pPr>
            <w:r>
              <w:rPr>
                <w:szCs w:val="18"/>
              </w:rPr>
              <w:object w:dxaOrig="1532" w:dyaOrig="991" w14:anchorId="35CB1C9D">
                <v:shape id="_x0000_i1043" type="#_x0000_t75" style="width:76.5pt;height:49.5pt" o:ole="">
                  <v:imagedata r:id="rId49" o:title=""/>
                </v:shape>
                <o:OLEObject Type="Embed" ProgID="AcroExch.Document.DC" ShapeID="_x0000_i1043" DrawAspect="Icon" ObjectID="_1622964650" r:id="rId50"/>
              </w:object>
            </w:r>
          </w:p>
        </w:tc>
        <w:tc>
          <w:tcPr>
            <w:tcW w:w="1560" w:type="dxa"/>
            <w:shd w:val="clear" w:color="auto" w:fill="auto"/>
          </w:tcPr>
          <w:p w14:paraId="397FBDCA" w14:textId="77777777" w:rsidR="00212762" w:rsidRDefault="00A50EBE" w:rsidP="00212762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KG</w:t>
            </w:r>
          </w:p>
          <w:p w14:paraId="323E0AFB" w14:textId="77777777" w:rsidR="00A50EBE" w:rsidRDefault="00A50EBE" w:rsidP="00212762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</w:p>
          <w:p w14:paraId="5B3219B3" w14:textId="7F003334" w:rsidR="00A50EBE" w:rsidRDefault="00A50EBE" w:rsidP="00212762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Finanzausschuss KV bei Prüfung der Jahres-rechnung</w:t>
            </w:r>
          </w:p>
        </w:tc>
      </w:tr>
    </w:tbl>
    <w:p w14:paraId="28190B81" w14:textId="77777777" w:rsidR="00B84F27" w:rsidRPr="00565A92" w:rsidRDefault="00B84F27" w:rsidP="00B84F27">
      <w:pPr>
        <w:rPr>
          <w:sz w:val="2"/>
          <w:szCs w:val="2"/>
        </w:rPr>
      </w:pPr>
    </w:p>
    <w:p w14:paraId="28190B86" w14:textId="1B38B261" w:rsidR="00A50EBE" w:rsidRDefault="00A50EBE">
      <w:pPr>
        <w:spacing w:after="0" w:line="240" w:lineRule="auto"/>
        <w:jc w:val="left"/>
      </w:pPr>
      <w:r>
        <w:br w:type="page"/>
      </w:r>
    </w:p>
    <w:p w14:paraId="28190B88" w14:textId="77777777" w:rsidR="00706816" w:rsidRDefault="001171A1" w:rsidP="00AD2469">
      <w:pPr>
        <w:pStyle w:val="berschrift1"/>
        <w:numPr>
          <w:ilvl w:val="0"/>
          <w:numId w:val="0"/>
        </w:numPr>
        <w:ind w:left="432"/>
      </w:pPr>
      <w:r>
        <w:lastRenderedPageBreak/>
        <w:t>K</w:t>
      </w:r>
      <w:r w:rsidR="00B84F27">
        <w:t xml:space="preserve">apitel 2: </w:t>
      </w:r>
      <w:r w:rsidR="00706816" w:rsidRPr="00565A92">
        <w:t xml:space="preserve">Übersicht </w:t>
      </w:r>
      <w:r w:rsidR="00AD2469" w:rsidRPr="00565A92">
        <w:t xml:space="preserve">der </w:t>
      </w:r>
      <w:r w:rsidR="00706816" w:rsidRPr="00565A92">
        <w:t xml:space="preserve">Auswertungen </w:t>
      </w:r>
      <w:bookmarkEnd w:id="1"/>
      <w:r w:rsidR="00C250AD">
        <w:t>für unterjährige Berichte</w:t>
      </w:r>
    </w:p>
    <w:tbl>
      <w:tblPr>
        <w:tblW w:w="13642" w:type="dxa"/>
        <w:tblInd w:w="-6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0"/>
        <w:gridCol w:w="1985"/>
        <w:gridCol w:w="4536"/>
        <w:gridCol w:w="1701"/>
        <w:gridCol w:w="1559"/>
        <w:gridCol w:w="1672"/>
        <w:gridCol w:w="1589"/>
      </w:tblGrid>
      <w:tr w:rsidR="004E472C" w:rsidRPr="00565A92" w14:paraId="28190B90" w14:textId="77777777" w:rsidTr="004E472C">
        <w:trPr>
          <w:trHeight w:val="338"/>
          <w:tblHeader/>
        </w:trPr>
        <w:tc>
          <w:tcPr>
            <w:tcW w:w="600" w:type="dxa"/>
            <w:shd w:val="pct10" w:color="auto" w:fill="FFFFFF"/>
            <w:vAlign w:val="center"/>
          </w:tcPr>
          <w:p w14:paraId="28190B89" w14:textId="77777777" w:rsidR="004E472C" w:rsidRPr="00565A92" w:rsidRDefault="004E472C" w:rsidP="00AD2469">
            <w:pPr>
              <w:pStyle w:val="Tabelle"/>
              <w:spacing w:before="60" w:after="60"/>
              <w:jc w:val="center"/>
              <w:rPr>
                <w:b/>
                <w:szCs w:val="18"/>
              </w:rPr>
            </w:pPr>
            <w:r w:rsidRPr="00565A92">
              <w:rPr>
                <w:b/>
                <w:szCs w:val="18"/>
              </w:rPr>
              <w:t>Nr.</w:t>
            </w:r>
          </w:p>
        </w:tc>
        <w:tc>
          <w:tcPr>
            <w:tcW w:w="1985" w:type="dxa"/>
            <w:shd w:val="pct10" w:color="auto" w:fill="FFFFFF"/>
            <w:vAlign w:val="center"/>
          </w:tcPr>
          <w:p w14:paraId="28190B8A" w14:textId="77777777" w:rsidR="004E472C" w:rsidRPr="00565A92" w:rsidRDefault="004E472C" w:rsidP="00692FF2">
            <w:pPr>
              <w:pStyle w:val="Tabelle"/>
              <w:spacing w:before="60" w:after="60"/>
              <w:jc w:val="center"/>
              <w:rPr>
                <w:b/>
                <w:szCs w:val="18"/>
              </w:rPr>
            </w:pPr>
            <w:r w:rsidRPr="00565A92">
              <w:rPr>
                <w:b/>
                <w:szCs w:val="18"/>
              </w:rPr>
              <w:t>Auswertung</w:t>
            </w:r>
          </w:p>
        </w:tc>
        <w:tc>
          <w:tcPr>
            <w:tcW w:w="4536" w:type="dxa"/>
            <w:shd w:val="clear" w:color="auto" w:fill="E6E6E6"/>
            <w:vAlign w:val="center"/>
          </w:tcPr>
          <w:p w14:paraId="28190B8B" w14:textId="77777777" w:rsidR="004E472C" w:rsidRPr="00565A92" w:rsidRDefault="004E472C" w:rsidP="00692FF2">
            <w:pPr>
              <w:pStyle w:val="Tabelle"/>
              <w:spacing w:before="60" w:after="60"/>
              <w:jc w:val="center"/>
              <w:rPr>
                <w:b/>
                <w:szCs w:val="18"/>
              </w:rPr>
            </w:pPr>
            <w:r w:rsidRPr="00565A92">
              <w:rPr>
                <w:b/>
                <w:szCs w:val="18"/>
              </w:rPr>
              <w:t>Beschreibung</w:t>
            </w:r>
          </w:p>
        </w:tc>
        <w:tc>
          <w:tcPr>
            <w:tcW w:w="1701" w:type="dxa"/>
            <w:shd w:val="clear" w:color="auto" w:fill="E6E6E6"/>
          </w:tcPr>
          <w:p w14:paraId="28190B8C" w14:textId="77777777" w:rsidR="004E472C" w:rsidRDefault="004E472C" w:rsidP="00692FF2">
            <w:pPr>
              <w:pStyle w:val="Tabelle"/>
              <w:spacing w:before="60" w:after="60"/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Bereitstellungs-rhyt</w:t>
            </w:r>
            <w:r w:rsidR="0043575F">
              <w:rPr>
                <w:b/>
                <w:szCs w:val="18"/>
              </w:rPr>
              <w:t>h</w:t>
            </w:r>
            <w:r>
              <w:rPr>
                <w:b/>
                <w:szCs w:val="18"/>
              </w:rPr>
              <w:t>mus</w:t>
            </w:r>
          </w:p>
        </w:tc>
        <w:tc>
          <w:tcPr>
            <w:tcW w:w="1559" w:type="dxa"/>
            <w:shd w:val="clear" w:color="auto" w:fill="E6E6E6"/>
            <w:vAlign w:val="center"/>
          </w:tcPr>
          <w:p w14:paraId="28190B8D" w14:textId="77777777" w:rsidR="004E472C" w:rsidRPr="00565A92" w:rsidRDefault="004E472C" w:rsidP="00E30160">
            <w:pPr>
              <w:pStyle w:val="Tabelle"/>
              <w:spacing w:before="60" w:after="60"/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Bezeichnung MACH</w:t>
            </w:r>
          </w:p>
        </w:tc>
        <w:tc>
          <w:tcPr>
            <w:tcW w:w="1672" w:type="dxa"/>
            <w:shd w:val="clear" w:color="auto" w:fill="E6E6E6"/>
            <w:vAlign w:val="center"/>
          </w:tcPr>
          <w:p w14:paraId="28190B8E" w14:textId="77777777" w:rsidR="004E472C" w:rsidRPr="00565A92" w:rsidRDefault="004E472C" w:rsidP="00692FF2">
            <w:pPr>
              <w:pStyle w:val="Tabelle"/>
              <w:tabs>
                <w:tab w:val="right" w:pos="3900"/>
              </w:tabs>
              <w:spacing w:before="60"/>
              <w:jc w:val="center"/>
              <w:rPr>
                <w:b/>
                <w:szCs w:val="18"/>
              </w:rPr>
            </w:pPr>
            <w:r w:rsidRPr="00565A92">
              <w:rPr>
                <w:b/>
                <w:szCs w:val="18"/>
              </w:rPr>
              <w:t>Beispiel</w:t>
            </w:r>
          </w:p>
        </w:tc>
        <w:tc>
          <w:tcPr>
            <w:tcW w:w="1589" w:type="dxa"/>
            <w:shd w:val="clear" w:color="auto" w:fill="E6E6E6"/>
            <w:vAlign w:val="center"/>
          </w:tcPr>
          <w:p w14:paraId="28190B8F" w14:textId="77777777" w:rsidR="004E472C" w:rsidRPr="00565A92" w:rsidRDefault="007B6686" w:rsidP="003D6772">
            <w:pPr>
              <w:pStyle w:val="Tabelle"/>
              <w:tabs>
                <w:tab w:val="right" w:pos="3900"/>
              </w:tabs>
              <w:spacing w:before="60"/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 xml:space="preserve">Mandanten/ </w:t>
            </w:r>
            <w:r w:rsidR="004E472C">
              <w:rPr>
                <w:b/>
                <w:szCs w:val="18"/>
              </w:rPr>
              <w:t>Empfänger</w:t>
            </w:r>
          </w:p>
        </w:tc>
      </w:tr>
      <w:tr w:rsidR="004E472C" w:rsidRPr="00565A92" w14:paraId="28190B9F" w14:textId="77777777" w:rsidTr="004E472C">
        <w:trPr>
          <w:trHeight w:val="338"/>
        </w:trPr>
        <w:tc>
          <w:tcPr>
            <w:tcW w:w="600" w:type="dxa"/>
          </w:tcPr>
          <w:p w14:paraId="28190B91" w14:textId="77777777" w:rsidR="004E472C" w:rsidRPr="00565A92" w:rsidRDefault="004E472C" w:rsidP="00AD2469">
            <w:pPr>
              <w:numPr>
                <w:ilvl w:val="0"/>
                <w:numId w:val="10"/>
              </w:numPr>
              <w:spacing w:after="0" w:line="240" w:lineRule="auto"/>
              <w:ind w:left="126" w:hanging="18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</w:tcPr>
          <w:p w14:paraId="28190B92" w14:textId="77777777" w:rsidR="004E472C" w:rsidRPr="00565A92" w:rsidRDefault="004E472C" w:rsidP="00A4329D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Soll-Ist-Vergleich nach Kostenstellen und Ausprägungen</w:t>
            </w:r>
          </w:p>
        </w:tc>
        <w:tc>
          <w:tcPr>
            <w:tcW w:w="4536" w:type="dxa"/>
            <w:shd w:val="clear" w:color="auto" w:fill="auto"/>
          </w:tcPr>
          <w:p w14:paraId="28190B93" w14:textId="77777777" w:rsidR="000B65C3" w:rsidRDefault="000B65C3" w:rsidP="00771367">
            <w:pPr>
              <w:pStyle w:val="Tabelle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Dieser Report stellt pro Kostenstelle den aktuellen Saldo (IST Stand der Buchungen) mit dem geplanten Wert (Urbudget) gegenüber. Er ist nach den Ausprägungen/ Zuordnungen der Kostenstellen gegliedert. Die IST-Werte basieren auf dem Zeitpunkt der Auswertungen (Year </w:t>
            </w:r>
            <w:proofErr w:type="spellStart"/>
            <w:r>
              <w:rPr>
                <w:rFonts w:cs="Arial"/>
                <w:szCs w:val="18"/>
              </w:rPr>
              <w:t>To</w:t>
            </w:r>
            <w:proofErr w:type="spellEnd"/>
            <w:r>
              <w:rPr>
                <w:rFonts w:cs="Arial"/>
                <w:szCs w:val="18"/>
              </w:rPr>
              <w:t xml:space="preserve"> Date).</w:t>
            </w:r>
          </w:p>
          <w:p w14:paraId="28190B94" w14:textId="77777777" w:rsidR="004E472C" w:rsidRDefault="004E472C" w:rsidP="00771367">
            <w:pPr>
              <w:pStyle w:val="Tabelle"/>
              <w:rPr>
                <w:rFonts w:cs="Arial"/>
                <w:szCs w:val="18"/>
              </w:rPr>
            </w:pPr>
          </w:p>
          <w:p w14:paraId="28190B95" w14:textId="77777777" w:rsidR="004E472C" w:rsidRDefault="004E472C" w:rsidP="00610BDF">
            <w:pPr>
              <w:pStyle w:val="Tabelle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Abschreibungen sind im Report nur enthalten, wenn der Abschreibungslauf durchgeführt worden ist.</w:t>
            </w:r>
          </w:p>
          <w:p w14:paraId="28190B96" w14:textId="77777777" w:rsidR="00610BDF" w:rsidRPr="00565A92" w:rsidRDefault="00610BDF" w:rsidP="00610BDF">
            <w:pPr>
              <w:pStyle w:val="Tabelle"/>
              <w:rPr>
                <w:szCs w:val="18"/>
              </w:rPr>
            </w:pPr>
          </w:p>
        </w:tc>
        <w:tc>
          <w:tcPr>
            <w:tcW w:w="1701" w:type="dxa"/>
          </w:tcPr>
          <w:p w14:paraId="28190B97" w14:textId="77777777" w:rsidR="004E472C" w:rsidRDefault="004E472C" w:rsidP="00B10E40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vierteljährlich</w:t>
            </w:r>
          </w:p>
        </w:tc>
        <w:tc>
          <w:tcPr>
            <w:tcW w:w="1559" w:type="dxa"/>
          </w:tcPr>
          <w:p w14:paraId="28190B98" w14:textId="77777777" w:rsidR="004E472C" w:rsidRPr="009627F0" w:rsidRDefault="004E472C" w:rsidP="00E30160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 w:rsidRPr="009627F0">
              <w:rPr>
                <w:rFonts w:cs="Arial"/>
                <w:szCs w:val="18"/>
              </w:rPr>
              <w:t>Report 159</w:t>
            </w:r>
          </w:p>
          <w:p w14:paraId="28190B99" w14:textId="77777777" w:rsidR="004E472C" w:rsidRDefault="004E472C" w:rsidP="00E30160">
            <w:pPr>
              <w:pStyle w:val="Tabelle"/>
              <w:tabs>
                <w:tab w:val="right" w:pos="3900"/>
              </w:tabs>
              <w:rPr>
                <w:rFonts w:cs="Arial"/>
                <w:b/>
                <w:szCs w:val="18"/>
                <w:u w:val="single"/>
              </w:rPr>
            </w:pPr>
          </w:p>
          <w:p w14:paraId="28190B9A" w14:textId="77777777" w:rsidR="004E472C" w:rsidRPr="00565A92" w:rsidRDefault="004E472C" w:rsidP="00E30160">
            <w:pPr>
              <w:pStyle w:val="Tabelle"/>
              <w:tabs>
                <w:tab w:val="right" w:pos="3900"/>
              </w:tabs>
              <w:rPr>
                <w:rFonts w:cs="Arial"/>
                <w:b/>
                <w:szCs w:val="18"/>
              </w:rPr>
            </w:pPr>
            <w:r w:rsidRPr="008228FC">
              <w:rPr>
                <w:rFonts w:cs="Arial"/>
                <w:b/>
                <w:szCs w:val="18"/>
                <w:u w:val="single"/>
              </w:rPr>
              <w:t>Pfad:</w:t>
            </w:r>
            <w:r w:rsidRPr="008228FC">
              <w:rPr>
                <w:rFonts w:cs="Arial"/>
                <w:szCs w:val="18"/>
              </w:rPr>
              <w:t xml:space="preserve"> </w:t>
            </w:r>
            <w:r w:rsidRPr="005D4446">
              <w:rPr>
                <w:rFonts w:cs="Arial"/>
                <w:i/>
                <w:szCs w:val="18"/>
              </w:rPr>
              <w:t xml:space="preserve">KLR/ Reporte/ </w:t>
            </w:r>
            <w:proofErr w:type="spellStart"/>
            <w:r w:rsidRPr="005D4446">
              <w:rPr>
                <w:rFonts w:cs="Arial"/>
                <w:i/>
                <w:szCs w:val="18"/>
              </w:rPr>
              <w:t>JA_WPA_AObj_Vergleich</w:t>
            </w:r>
            <w:proofErr w:type="spellEnd"/>
            <w:r w:rsidRPr="005D4446">
              <w:rPr>
                <w:rFonts w:cs="Arial"/>
                <w:i/>
                <w:szCs w:val="18"/>
              </w:rPr>
              <w:t xml:space="preserve"> (159-2015113)</w:t>
            </w:r>
          </w:p>
        </w:tc>
        <w:tc>
          <w:tcPr>
            <w:tcW w:w="1672" w:type="dxa"/>
          </w:tcPr>
          <w:p w14:paraId="28190B9B" w14:textId="77777777" w:rsidR="004E472C" w:rsidRPr="00565A92" w:rsidRDefault="004963DE" w:rsidP="004963DE">
            <w:pPr>
              <w:pStyle w:val="Tabelle"/>
              <w:tabs>
                <w:tab w:val="right" w:pos="3900"/>
              </w:tabs>
              <w:jc w:val="center"/>
              <w:rPr>
                <w:rFonts w:cs="Arial"/>
                <w:szCs w:val="18"/>
              </w:rPr>
            </w:pPr>
            <w:r w:rsidRPr="00F35F2C">
              <w:rPr>
                <w:rFonts w:cs="Arial"/>
                <w:szCs w:val="18"/>
              </w:rPr>
              <w:object w:dxaOrig="2040" w:dyaOrig="1320" w14:anchorId="28190C94">
                <v:shape id="_x0000_i1044" type="#_x0000_t75" style="width:60pt;height:39pt" o:ole="">
                  <v:imagedata r:id="rId51" o:title=""/>
                </v:shape>
                <o:OLEObject Type="Embed" ProgID="AcroExch.Document.DC" ShapeID="_x0000_i1044" DrawAspect="Icon" ObjectID="_1622964651" r:id="rId52"/>
              </w:object>
            </w:r>
          </w:p>
        </w:tc>
        <w:tc>
          <w:tcPr>
            <w:tcW w:w="1589" w:type="dxa"/>
          </w:tcPr>
          <w:p w14:paraId="28190B9C" w14:textId="77777777" w:rsidR="001D70E1" w:rsidRDefault="001D70E1" w:rsidP="001D70E1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KG, KGV, FH, Kita, BgA</w:t>
            </w:r>
          </w:p>
          <w:p w14:paraId="28190B9D" w14:textId="77777777" w:rsidR="001D70E1" w:rsidRDefault="001D70E1" w:rsidP="001D70E1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</w:p>
          <w:p w14:paraId="28190B9E" w14:textId="77777777" w:rsidR="00017086" w:rsidRPr="00565A92" w:rsidRDefault="001D70E1" w:rsidP="001D70E1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KV, VL</w:t>
            </w:r>
          </w:p>
        </w:tc>
      </w:tr>
      <w:tr w:rsidR="004E472C" w:rsidRPr="00565A92" w14:paraId="28190BB0" w14:textId="77777777" w:rsidTr="005D4446">
        <w:trPr>
          <w:trHeight w:val="2260"/>
        </w:trPr>
        <w:tc>
          <w:tcPr>
            <w:tcW w:w="600" w:type="dxa"/>
          </w:tcPr>
          <w:p w14:paraId="28190BA0" w14:textId="77777777" w:rsidR="004E472C" w:rsidRPr="00565A92" w:rsidRDefault="004E472C" w:rsidP="00AD2469">
            <w:pPr>
              <w:numPr>
                <w:ilvl w:val="0"/>
                <w:numId w:val="10"/>
              </w:numPr>
              <w:spacing w:after="0" w:line="240" w:lineRule="auto"/>
              <w:ind w:left="126" w:hanging="18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</w:tcPr>
          <w:p w14:paraId="28190BA1" w14:textId="77777777" w:rsidR="004E472C" w:rsidRPr="00565A92" w:rsidRDefault="004E472C" w:rsidP="00610BDF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Soll-Ist-Vergleich</w:t>
            </w:r>
            <w:r w:rsidR="00610BDF">
              <w:rPr>
                <w:rFonts w:cs="Arial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einzelner Kostenstellen oder Verdichtungen</w:t>
            </w:r>
          </w:p>
        </w:tc>
        <w:tc>
          <w:tcPr>
            <w:tcW w:w="4536" w:type="dxa"/>
            <w:shd w:val="clear" w:color="auto" w:fill="auto"/>
          </w:tcPr>
          <w:p w14:paraId="28190BA2" w14:textId="77777777" w:rsidR="004E472C" w:rsidRDefault="004E472C" w:rsidP="00653385">
            <w:pPr>
              <w:pStyle w:val="Tabelle"/>
              <w:tabs>
                <w:tab w:val="right" w:pos="3900"/>
              </w:tabs>
              <w:rPr>
                <w:szCs w:val="18"/>
              </w:rPr>
            </w:pPr>
            <w:r>
              <w:rPr>
                <w:szCs w:val="18"/>
              </w:rPr>
              <w:t>Mit diesem Bericht kann für eine Kostenstelle oder Verdichtung eine Auswertung auf Kontenebene im SOLL und IST mit Ausweis des Restbudget</w:t>
            </w:r>
            <w:r w:rsidR="008E02B5">
              <w:rPr>
                <w:szCs w:val="18"/>
              </w:rPr>
              <w:t>s</w:t>
            </w:r>
            <w:r>
              <w:rPr>
                <w:szCs w:val="18"/>
              </w:rPr>
              <w:t xml:space="preserve"> erfolgen. Der </w:t>
            </w:r>
            <w:r w:rsidR="008537F7">
              <w:rPr>
                <w:szCs w:val="18"/>
              </w:rPr>
              <w:t xml:space="preserve">selektierte </w:t>
            </w:r>
            <w:r>
              <w:rPr>
                <w:szCs w:val="18"/>
              </w:rPr>
              <w:t xml:space="preserve">Zeitraum </w:t>
            </w:r>
            <w:r w:rsidR="008537F7">
              <w:rPr>
                <w:szCs w:val="18"/>
              </w:rPr>
              <w:t xml:space="preserve">muss </w:t>
            </w:r>
            <w:r w:rsidR="007223CD">
              <w:rPr>
                <w:szCs w:val="18"/>
              </w:rPr>
              <w:t>immer das gesamte Wirtschafsjahr umfassen, da die Planung in der 12. Periode erfolgt</w:t>
            </w:r>
            <w:r>
              <w:rPr>
                <w:szCs w:val="18"/>
              </w:rPr>
              <w:t>.</w:t>
            </w:r>
            <w:r w:rsidRPr="00565A92">
              <w:rPr>
                <w:szCs w:val="18"/>
              </w:rPr>
              <w:t xml:space="preserve"> </w:t>
            </w:r>
          </w:p>
          <w:p w14:paraId="28190BA3" w14:textId="77777777" w:rsidR="004E472C" w:rsidRDefault="004E472C" w:rsidP="00653385">
            <w:pPr>
              <w:pStyle w:val="Tabelle"/>
              <w:tabs>
                <w:tab w:val="right" w:pos="3900"/>
              </w:tabs>
              <w:rPr>
                <w:szCs w:val="18"/>
              </w:rPr>
            </w:pPr>
          </w:p>
          <w:p w14:paraId="28190BA4" w14:textId="77777777" w:rsidR="004E472C" w:rsidRPr="0069227A" w:rsidRDefault="004E472C" w:rsidP="0069227A">
            <w:pPr>
              <w:pStyle w:val="Tabelle"/>
              <w:tabs>
                <w:tab w:val="right" w:pos="3900"/>
              </w:tabs>
              <w:rPr>
                <w:szCs w:val="18"/>
              </w:rPr>
            </w:pPr>
            <w:r>
              <w:rPr>
                <w:szCs w:val="18"/>
              </w:rPr>
              <w:t>Zusätzlich oder alternativ kann auch die Information über das IST des Vorjahres aufgenommen werden.</w:t>
            </w:r>
          </w:p>
        </w:tc>
        <w:tc>
          <w:tcPr>
            <w:tcW w:w="1701" w:type="dxa"/>
          </w:tcPr>
          <w:p w14:paraId="28190BA5" w14:textId="119611C4" w:rsidR="004E472C" w:rsidRDefault="004E472C" w:rsidP="00B10E40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Vierteljährlic</w:t>
            </w:r>
            <w:r w:rsidR="005D4446">
              <w:rPr>
                <w:rFonts w:cs="Arial"/>
                <w:szCs w:val="18"/>
              </w:rPr>
              <w:t xml:space="preserve">h für höchste </w:t>
            </w:r>
            <w:proofErr w:type="spellStart"/>
            <w:r w:rsidR="005D4446">
              <w:rPr>
                <w:rFonts w:cs="Arial"/>
                <w:szCs w:val="18"/>
              </w:rPr>
              <w:t>Verdich-tungsebene</w:t>
            </w:r>
            <w:proofErr w:type="spellEnd"/>
            <w:r w:rsidR="005D4446">
              <w:rPr>
                <w:rFonts w:cs="Arial"/>
                <w:szCs w:val="18"/>
              </w:rPr>
              <w:t>.</w:t>
            </w:r>
          </w:p>
          <w:p w14:paraId="28190BA6" w14:textId="77777777" w:rsidR="004E472C" w:rsidRPr="00565A92" w:rsidRDefault="00BA6B35" w:rsidP="00BA6B35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In Kombination mit 2.1 zu sehen und b</w:t>
            </w:r>
            <w:r w:rsidR="004E472C">
              <w:rPr>
                <w:rFonts w:cs="Arial"/>
                <w:szCs w:val="18"/>
              </w:rPr>
              <w:t xml:space="preserve">ei Bedarf </w:t>
            </w:r>
            <w:r>
              <w:rPr>
                <w:rFonts w:cs="Arial"/>
                <w:szCs w:val="18"/>
              </w:rPr>
              <w:t xml:space="preserve">und </w:t>
            </w:r>
            <w:r w:rsidR="004E472C">
              <w:rPr>
                <w:rFonts w:cs="Arial"/>
                <w:szCs w:val="18"/>
              </w:rPr>
              <w:t xml:space="preserve">auf Anfrage für einzelne Kostenstellen </w:t>
            </w:r>
            <w:r w:rsidR="00B323D7">
              <w:rPr>
                <w:rFonts w:cs="Arial"/>
                <w:szCs w:val="18"/>
              </w:rPr>
              <w:t>oder Verdichtungen.</w:t>
            </w:r>
          </w:p>
        </w:tc>
        <w:tc>
          <w:tcPr>
            <w:tcW w:w="1559" w:type="dxa"/>
          </w:tcPr>
          <w:p w14:paraId="28190BA7" w14:textId="77777777" w:rsidR="004E472C" w:rsidRPr="005D4446" w:rsidRDefault="004E472C" w:rsidP="00B10E40">
            <w:pPr>
              <w:pStyle w:val="Tabelle"/>
              <w:tabs>
                <w:tab w:val="right" w:pos="3900"/>
              </w:tabs>
              <w:rPr>
                <w:szCs w:val="18"/>
              </w:rPr>
            </w:pPr>
            <w:proofErr w:type="spellStart"/>
            <w:r w:rsidRPr="005D4446">
              <w:rPr>
                <w:szCs w:val="18"/>
              </w:rPr>
              <w:t>AObj</w:t>
            </w:r>
            <w:proofErr w:type="spellEnd"/>
            <w:r w:rsidRPr="005D4446">
              <w:rPr>
                <w:szCs w:val="18"/>
              </w:rPr>
              <w:t>.-Einzelbericht</w:t>
            </w:r>
          </w:p>
          <w:p w14:paraId="28190BA8" w14:textId="77777777" w:rsidR="004E472C" w:rsidRDefault="004E472C" w:rsidP="00B10E40">
            <w:pPr>
              <w:pStyle w:val="Tabelle"/>
              <w:tabs>
                <w:tab w:val="right" w:pos="3900"/>
              </w:tabs>
              <w:rPr>
                <w:i/>
                <w:szCs w:val="18"/>
              </w:rPr>
            </w:pPr>
          </w:p>
          <w:p w14:paraId="28190BA9" w14:textId="77777777" w:rsidR="004E472C" w:rsidRPr="00565A92" w:rsidRDefault="004E472C" w:rsidP="00DF74DD">
            <w:pPr>
              <w:pStyle w:val="Tabelle"/>
              <w:tabs>
                <w:tab w:val="right" w:pos="3900"/>
              </w:tabs>
              <w:rPr>
                <w:i/>
                <w:szCs w:val="18"/>
              </w:rPr>
            </w:pPr>
            <w:r w:rsidRPr="00565A92">
              <w:rPr>
                <w:rFonts w:cs="Arial"/>
                <w:b/>
                <w:szCs w:val="18"/>
                <w:u w:val="single"/>
              </w:rPr>
              <w:t>Pfad:</w:t>
            </w:r>
            <w:r w:rsidRPr="00565A92">
              <w:rPr>
                <w:rFonts w:cs="Arial"/>
                <w:szCs w:val="18"/>
              </w:rPr>
              <w:t xml:space="preserve"> </w:t>
            </w:r>
            <w:r w:rsidRPr="00565A92">
              <w:rPr>
                <w:i/>
                <w:szCs w:val="18"/>
              </w:rPr>
              <w:t>KLR / Abrechnungsobjektinfo (…)</w:t>
            </w:r>
          </w:p>
          <w:p w14:paraId="28190BAA" w14:textId="77777777" w:rsidR="004E472C" w:rsidRDefault="004E472C" w:rsidP="00AA3603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</w:p>
          <w:p w14:paraId="28190BAB" w14:textId="77777777" w:rsidR="004E472C" w:rsidRPr="00565A92" w:rsidRDefault="004963DE" w:rsidP="004963DE">
            <w:pPr>
              <w:pStyle w:val="Tabelle"/>
              <w:tabs>
                <w:tab w:val="right" w:pos="3900"/>
              </w:tabs>
              <w:jc w:val="center"/>
              <w:rPr>
                <w:rFonts w:cs="Arial"/>
                <w:szCs w:val="18"/>
              </w:rPr>
            </w:pPr>
            <w:r w:rsidRPr="005806FA">
              <w:rPr>
                <w:rFonts w:cs="Arial"/>
                <w:szCs w:val="18"/>
              </w:rPr>
              <w:object w:dxaOrig="1531" w:dyaOrig="991" w14:anchorId="28190C95">
                <v:shape id="_x0000_i1045" type="#_x0000_t75" style="width:63pt;height:40.5pt" o:ole="">
                  <v:imagedata r:id="rId53" o:title=""/>
                </v:shape>
                <o:OLEObject Type="Embed" ProgID="AcroExch.Document.DC" ShapeID="_x0000_i1045" DrawAspect="Icon" ObjectID="_1622964652" r:id="rId54"/>
              </w:object>
            </w:r>
          </w:p>
        </w:tc>
        <w:tc>
          <w:tcPr>
            <w:tcW w:w="1672" w:type="dxa"/>
          </w:tcPr>
          <w:p w14:paraId="28190BAC" w14:textId="77777777" w:rsidR="004E472C" w:rsidRPr="00565A92" w:rsidRDefault="005D21D5" w:rsidP="00610BDF">
            <w:pPr>
              <w:pStyle w:val="Tabelle"/>
              <w:tabs>
                <w:tab w:val="right" w:pos="3900"/>
              </w:tabs>
              <w:jc w:val="center"/>
              <w:rPr>
                <w:rFonts w:cs="Arial"/>
                <w:szCs w:val="18"/>
              </w:rPr>
            </w:pPr>
            <w:r w:rsidRPr="005806FA">
              <w:rPr>
                <w:rFonts w:cs="Arial"/>
                <w:szCs w:val="18"/>
              </w:rPr>
              <w:object w:dxaOrig="2040" w:dyaOrig="1320" w14:anchorId="28190C96">
                <v:shape id="_x0000_i1046" type="#_x0000_t75" style="width:81.75pt;height:52.5pt" o:ole="">
                  <v:imagedata r:id="rId55" o:title=""/>
                </v:shape>
                <o:OLEObject Type="Embed" ProgID="AcroExch.Document.DC" ShapeID="_x0000_i1046" DrawAspect="Icon" ObjectID="_1622964653" r:id="rId56"/>
              </w:object>
            </w:r>
          </w:p>
        </w:tc>
        <w:tc>
          <w:tcPr>
            <w:tcW w:w="1589" w:type="dxa"/>
          </w:tcPr>
          <w:p w14:paraId="28190BAD" w14:textId="77777777" w:rsidR="004E472C" w:rsidRDefault="007B6686" w:rsidP="0037401E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KG, KGV, FH</w:t>
            </w:r>
            <w:r w:rsidR="001D70E1">
              <w:rPr>
                <w:rFonts w:cs="Arial"/>
                <w:szCs w:val="18"/>
              </w:rPr>
              <w:t>, BgA</w:t>
            </w:r>
          </w:p>
          <w:p w14:paraId="28190BAE" w14:textId="77777777" w:rsidR="00017086" w:rsidRDefault="00017086" w:rsidP="0037401E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</w:p>
          <w:p w14:paraId="28190BAF" w14:textId="77777777" w:rsidR="004E472C" w:rsidRPr="00565A92" w:rsidRDefault="00017086" w:rsidP="00610BDF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KV, VL (zur Weitergabe an Kostenstellen-verantwortliche)</w:t>
            </w:r>
          </w:p>
        </w:tc>
      </w:tr>
      <w:tr w:rsidR="004E472C" w:rsidRPr="00565A92" w14:paraId="28190BC1" w14:textId="77777777" w:rsidTr="00017086">
        <w:trPr>
          <w:trHeight w:val="619"/>
        </w:trPr>
        <w:tc>
          <w:tcPr>
            <w:tcW w:w="600" w:type="dxa"/>
          </w:tcPr>
          <w:p w14:paraId="28190BB1" w14:textId="77777777" w:rsidR="004E472C" w:rsidRPr="00565A92" w:rsidRDefault="004E472C" w:rsidP="00AD2469">
            <w:pPr>
              <w:numPr>
                <w:ilvl w:val="0"/>
                <w:numId w:val="10"/>
              </w:numPr>
              <w:spacing w:after="0" w:line="240" w:lineRule="auto"/>
              <w:ind w:left="126" w:hanging="18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</w:tcPr>
          <w:p w14:paraId="28190BB2" w14:textId="77777777" w:rsidR="004E472C" w:rsidRDefault="004E472C" w:rsidP="00202B13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Soll-Ist-Vergleich</w:t>
            </w:r>
          </w:p>
          <w:p w14:paraId="28190BB3" w14:textId="77777777" w:rsidR="004E472C" w:rsidRPr="00565A92" w:rsidRDefault="004E472C" w:rsidP="00202B13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einzelner Kostenstellen oder Verdichtungen im Kita-Mandanten</w:t>
            </w:r>
          </w:p>
        </w:tc>
        <w:tc>
          <w:tcPr>
            <w:tcW w:w="4536" w:type="dxa"/>
            <w:shd w:val="clear" w:color="auto" w:fill="auto"/>
          </w:tcPr>
          <w:p w14:paraId="28190BB4" w14:textId="77777777" w:rsidR="004E472C" w:rsidRDefault="004E472C" w:rsidP="00202B13">
            <w:pPr>
              <w:pStyle w:val="Tabelle"/>
              <w:tabs>
                <w:tab w:val="right" w:pos="3900"/>
              </w:tabs>
              <w:rPr>
                <w:szCs w:val="18"/>
              </w:rPr>
            </w:pPr>
            <w:r>
              <w:rPr>
                <w:szCs w:val="18"/>
              </w:rPr>
              <w:t>Siehe 2.2.</w:t>
            </w:r>
          </w:p>
          <w:p w14:paraId="28190BB5" w14:textId="77777777" w:rsidR="002E5CF7" w:rsidRPr="002E5CF7" w:rsidRDefault="002E5CF7" w:rsidP="002E5CF7">
            <w:pPr>
              <w:pStyle w:val="Tabelle"/>
              <w:tabs>
                <w:tab w:val="right" w:pos="3900"/>
              </w:tabs>
              <w:rPr>
                <w:szCs w:val="18"/>
              </w:rPr>
            </w:pPr>
            <w:r w:rsidRPr="002E5CF7">
              <w:rPr>
                <w:szCs w:val="18"/>
              </w:rPr>
              <w:t>Die unterjährigen Berichte dienen überwiegend zur Sachkostensteuerung in einzelnen Bereichen.</w:t>
            </w:r>
          </w:p>
          <w:p w14:paraId="28190BB6" w14:textId="77777777" w:rsidR="00F31B09" w:rsidRDefault="002E5CF7" w:rsidP="002E5CF7">
            <w:pPr>
              <w:pStyle w:val="Tabelle"/>
              <w:tabs>
                <w:tab w:val="right" w:pos="3900"/>
              </w:tabs>
              <w:rPr>
                <w:szCs w:val="18"/>
              </w:rPr>
            </w:pPr>
            <w:r w:rsidRPr="002E5CF7">
              <w:rPr>
                <w:szCs w:val="18"/>
              </w:rPr>
              <w:t>Eine Aussage der Ergebnisentwicklung der einzelne</w:t>
            </w:r>
            <w:r>
              <w:rPr>
                <w:szCs w:val="18"/>
              </w:rPr>
              <w:t>n Kostenstellen bzw. Verdichtungen</w:t>
            </w:r>
            <w:r w:rsidRPr="002E5CF7">
              <w:rPr>
                <w:szCs w:val="18"/>
              </w:rPr>
              <w:t xml:space="preserve"> kann auf Grundlage der Berichte nicht erfolgen, weil bis November keine anteiligen Sonderzahlungen in den IST-Buchungen enthalten sind sowie im Bereich </w:t>
            </w:r>
            <w:proofErr w:type="spellStart"/>
            <w:r w:rsidRPr="002E5CF7">
              <w:rPr>
                <w:szCs w:val="18"/>
              </w:rPr>
              <w:t>Kibiz</w:t>
            </w:r>
            <w:proofErr w:type="spellEnd"/>
            <w:r w:rsidRPr="002E5CF7">
              <w:rPr>
                <w:szCs w:val="18"/>
              </w:rPr>
              <w:t xml:space="preserve"> die </w:t>
            </w:r>
            <w:proofErr w:type="spellStart"/>
            <w:r w:rsidRPr="002E5CF7">
              <w:rPr>
                <w:szCs w:val="18"/>
              </w:rPr>
              <w:t>Kindpauschalen</w:t>
            </w:r>
            <w:proofErr w:type="spellEnd"/>
            <w:r w:rsidRPr="002E5CF7">
              <w:rPr>
                <w:szCs w:val="18"/>
              </w:rPr>
              <w:t xml:space="preserve"> nach Leistungsbescheiden als Erlöse verbucht werden. </w:t>
            </w:r>
          </w:p>
          <w:p w14:paraId="28190BB7" w14:textId="77777777" w:rsidR="00610BDF" w:rsidRDefault="00610BDF" w:rsidP="002E5CF7">
            <w:pPr>
              <w:pStyle w:val="Tabelle"/>
              <w:tabs>
                <w:tab w:val="right" w:pos="3900"/>
              </w:tabs>
              <w:rPr>
                <w:szCs w:val="18"/>
              </w:rPr>
            </w:pPr>
          </w:p>
          <w:p w14:paraId="28190BB8" w14:textId="77777777" w:rsidR="00CB5513" w:rsidRDefault="00CB5513" w:rsidP="002E5CF7">
            <w:pPr>
              <w:pStyle w:val="Tabelle"/>
              <w:tabs>
                <w:tab w:val="right" w:pos="3900"/>
              </w:tabs>
              <w:rPr>
                <w:szCs w:val="18"/>
              </w:rPr>
            </w:pPr>
          </w:p>
          <w:p w14:paraId="28190BB9" w14:textId="77777777" w:rsidR="004E472C" w:rsidRDefault="002E5CF7" w:rsidP="002E5CF7">
            <w:pPr>
              <w:pStyle w:val="Tabelle"/>
              <w:tabs>
                <w:tab w:val="right" w:pos="3900"/>
              </w:tabs>
              <w:rPr>
                <w:szCs w:val="18"/>
              </w:rPr>
            </w:pPr>
            <w:r w:rsidRPr="002E5CF7">
              <w:rPr>
                <w:szCs w:val="18"/>
              </w:rPr>
              <w:lastRenderedPageBreak/>
              <w:t>Eine Abweichung der Pauschalen aufgrund von tats</w:t>
            </w:r>
            <w:r w:rsidR="008E02B5">
              <w:rPr>
                <w:szCs w:val="18"/>
              </w:rPr>
              <w:t>ä</w:t>
            </w:r>
            <w:r w:rsidRPr="002E5CF7">
              <w:rPr>
                <w:szCs w:val="18"/>
              </w:rPr>
              <w:t>chlichen Belegungszahlen wird erst nach Abschluss des VN ausgewiesen.</w:t>
            </w:r>
          </w:p>
          <w:p w14:paraId="28190BBA" w14:textId="77777777" w:rsidR="00610BDF" w:rsidRPr="0069227A" w:rsidRDefault="00610BDF" w:rsidP="002E5CF7">
            <w:pPr>
              <w:pStyle w:val="Tabelle"/>
              <w:tabs>
                <w:tab w:val="right" w:pos="3900"/>
              </w:tabs>
              <w:rPr>
                <w:szCs w:val="18"/>
              </w:rPr>
            </w:pPr>
          </w:p>
        </w:tc>
        <w:tc>
          <w:tcPr>
            <w:tcW w:w="1701" w:type="dxa"/>
          </w:tcPr>
          <w:p w14:paraId="28190BBB" w14:textId="77777777" w:rsidR="004E472C" w:rsidRPr="00565A92" w:rsidRDefault="004E472C" w:rsidP="00202B13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lastRenderedPageBreak/>
              <w:t>Vierteljährlich für Verdichtungen Kita-RL, Kostenstelle Verpflegung</w:t>
            </w:r>
          </w:p>
        </w:tc>
        <w:tc>
          <w:tcPr>
            <w:tcW w:w="1559" w:type="dxa"/>
          </w:tcPr>
          <w:p w14:paraId="28190BBC" w14:textId="77777777" w:rsidR="004E472C" w:rsidRPr="00565A92" w:rsidRDefault="004E472C" w:rsidP="00520CDD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</w:p>
        </w:tc>
        <w:tc>
          <w:tcPr>
            <w:tcW w:w="1672" w:type="dxa"/>
          </w:tcPr>
          <w:p w14:paraId="28190BBD" w14:textId="77777777" w:rsidR="004E472C" w:rsidRPr="00565A92" w:rsidRDefault="004E472C" w:rsidP="00202B13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</w:p>
        </w:tc>
        <w:tc>
          <w:tcPr>
            <w:tcW w:w="1589" w:type="dxa"/>
          </w:tcPr>
          <w:p w14:paraId="28190BBE" w14:textId="77777777" w:rsidR="004E472C" w:rsidRDefault="004E472C" w:rsidP="00202B13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Kita</w:t>
            </w:r>
          </w:p>
          <w:p w14:paraId="28190BBF" w14:textId="77777777" w:rsidR="00017086" w:rsidRDefault="00017086" w:rsidP="00202B13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</w:p>
          <w:p w14:paraId="28190BC0" w14:textId="77777777" w:rsidR="00017086" w:rsidRPr="00565A92" w:rsidRDefault="00017086" w:rsidP="00CB5513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KV, VL (zur Weitergabe an Kostenstellen-verantwortliche)</w:t>
            </w:r>
          </w:p>
        </w:tc>
      </w:tr>
      <w:tr w:rsidR="007C061D" w:rsidRPr="00565A92" w14:paraId="28190BC9" w14:textId="77777777" w:rsidTr="000F140B">
        <w:trPr>
          <w:trHeight w:val="1120"/>
        </w:trPr>
        <w:tc>
          <w:tcPr>
            <w:tcW w:w="600" w:type="dxa"/>
          </w:tcPr>
          <w:p w14:paraId="28190BC2" w14:textId="77777777" w:rsidR="007C061D" w:rsidRPr="00565A92" w:rsidRDefault="007C061D" w:rsidP="000F140B">
            <w:pPr>
              <w:numPr>
                <w:ilvl w:val="0"/>
                <w:numId w:val="10"/>
              </w:numPr>
              <w:spacing w:after="0" w:line="240" w:lineRule="auto"/>
              <w:ind w:left="126" w:hanging="18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</w:tcPr>
          <w:p w14:paraId="28190BC3" w14:textId="77777777" w:rsidR="007C061D" w:rsidRPr="00565A92" w:rsidRDefault="007C061D" w:rsidP="000F140B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Kostenstellenaus</w:t>
            </w:r>
            <w:r w:rsidR="00017086">
              <w:rPr>
                <w:rFonts w:cs="Arial"/>
                <w:szCs w:val="18"/>
              </w:rPr>
              <w:t>-</w:t>
            </w:r>
            <w:r>
              <w:rPr>
                <w:rFonts w:cs="Arial"/>
                <w:szCs w:val="18"/>
              </w:rPr>
              <w:t>wertung mit Einzelbelegausweis</w:t>
            </w:r>
          </w:p>
        </w:tc>
        <w:tc>
          <w:tcPr>
            <w:tcW w:w="4536" w:type="dxa"/>
            <w:shd w:val="clear" w:color="auto" w:fill="auto"/>
          </w:tcPr>
          <w:p w14:paraId="28190BC4" w14:textId="77777777" w:rsidR="007C061D" w:rsidRPr="00565A92" w:rsidRDefault="007C061D" w:rsidP="002E5CF7">
            <w:pPr>
              <w:pStyle w:val="Tabelle"/>
              <w:tabs>
                <w:tab w:val="right" w:pos="3900"/>
              </w:tabs>
            </w:pPr>
            <w:r>
              <w:t>Wie 2.2,</w:t>
            </w:r>
            <w:r w:rsidR="002E5CF7">
              <w:t xml:space="preserve">/2.3 </w:t>
            </w:r>
            <w:r>
              <w:t xml:space="preserve">zusätzlich mit Ausweis der </w:t>
            </w:r>
            <w:r w:rsidR="002E5CF7">
              <w:t>Einzelbuchungen</w:t>
            </w:r>
          </w:p>
        </w:tc>
        <w:tc>
          <w:tcPr>
            <w:tcW w:w="1701" w:type="dxa"/>
          </w:tcPr>
          <w:p w14:paraId="28190BC5" w14:textId="77777777" w:rsidR="007C061D" w:rsidRPr="003D6772" w:rsidRDefault="007B6686" w:rsidP="000F140B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Bei Bedarf auf Anfrage für einzelne Kostenstellen</w:t>
            </w:r>
          </w:p>
        </w:tc>
        <w:tc>
          <w:tcPr>
            <w:tcW w:w="1559" w:type="dxa"/>
          </w:tcPr>
          <w:p w14:paraId="28190BC6" w14:textId="77777777" w:rsidR="007C061D" w:rsidRPr="003D6772" w:rsidRDefault="007C061D" w:rsidP="000F140B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</w:p>
        </w:tc>
        <w:tc>
          <w:tcPr>
            <w:tcW w:w="1672" w:type="dxa"/>
          </w:tcPr>
          <w:p w14:paraId="28190BC7" w14:textId="77777777" w:rsidR="007C061D" w:rsidRPr="003D6772" w:rsidRDefault="007C061D" w:rsidP="000F140B">
            <w:pPr>
              <w:pStyle w:val="Tabelle"/>
              <w:tabs>
                <w:tab w:val="right" w:pos="3900"/>
              </w:tabs>
              <w:rPr>
                <w:szCs w:val="18"/>
              </w:rPr>
            </w:pPr>
          </w:p>
        </w:tc>
        <w:tc>
          <w:tcPr>
            <w:tcW w:w="1589" w:type="dxa"/>
          </w:tcPr>
          <w:p w14:paraId="28190BC8" w14:textId="77777777" w:rsidR="00017086" w:rsidRPr="003D6772" w:rsidRDefault="007B6686" w:rsidP="00610BDF">
            <w:pPr>
              <w:pStyle w:val="Tabelle"/>
              <w:tabs>
                <w:tab w:val="right" w:pos="3900"/>
              </w:tabs>
              <w:rPr>
                <w:szCs w:val="18"/>
              </w:rPr>
            </w:pPr>
            <w:r>
              <w:rPr>
                <w:rFonts w:cs="Arial"/>
                <w:szCs w:val="18"/>
              </w:rPr>
              <w:t>KG, KGV, FH, Kita</w:t>
            </w:r>
            <w:r w:rsidR="001D70E1">
              <w:rPr>
                <w:rFonts w:cs="Arial"/>
                <w:szCs w:val="18"/>
              </w:rPr>
              <w:t>, BgA</w:t>
            </w:r>
          </w:p>
        </w:tc>
      </w:tr>
      <w:tr w:rsidR="004E472C" w:rsidRPr="00565A92" w14:paraId="28190BE2" w14:textId="77777777" w:rsidTr="00CA0A6C">
        <w:trPr>
          <w:trHeight w:val="2557"/>
        </w:trPr>
        <w:tc>
          <w:tcPr>
            <w:tcW w:w="600" w:type="dxa"/>
          </w:tcPr>
          <w:p w14:paraId="28190BCA" w14:textId="77777777" w:rsidR="004E472C" w:rsidRPr="00565A92" w:rsidRDefault="004E472C" w:rsidP="00AD2469">
            <w:pPr>
              <w:numPr>
                <w:ilvl w:val="0"/>
                <w:numId w:val="10"/>
              </w:numPr>
              <w:spacing w:after="0" w:line="240" w:lineRule="auto"/>
              <w:ind w:left="126" w:hanging="18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</w:tcPr>
          <w:p w14:paraId="28190BCB" w14:textId="77777777" w:rsidR="004E472C" w:rsidRPr="00565A92" w:rsidRDefault="004E472C" w:rsidP="00B10E40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Vergleich mehrerer Kostenstellen oder Verdichtungen nebeneinander</w:t>
            </w:r>
          </w:p>
        </w:tc>
        <w:tc>
          <w:tcPr>
            <w:tcW w:w="4536" w:type="dxa"/>
            <w:shd w:val="clear" w:color="auto" w:fill="auto"/>
          </w:tcPr>
          <w:p w14:paraId="28190BCC" w14:textId="77777777" w:rsidR="004E472C" w:rsidRDefault="004E472C" w:rsidP="00202B13">
            <w:pPr>
              <w:pStyle w:val="Tabelle"/>
              <w:tabs>
                <w:tab w:val="right" w:pos="3900"/>
              </w:tabs>
              <w:rPr>
                <w:szCs w:val="18"/>
              </w:rPr>
            </w:pPr>
            <w:r w:rsidRPr="00202B13">
              <w:rPr>
                <w:szCs w:val="18"/>
              </w:rPr>
              <w:t>Mit diesem Bericht können die IST-Werte für mehrere Kostenstellen oder Verdichtungen nebeneinander abgebildet werden. Der Zeitraum ist frei wählbar.</w:t>
            </w:r>
          </w:p>
          <w:p w14:paraId="28190BCD" w14:textId="77777777" w:rsidR="00A50021" w:rsidRDefault="00A50021" w:rsidP="00202B13">
            <w:pPr>
              <w:pStyle w:val="Tabelle"/>
              <w:tabs>
                <w:tab w:val="right" w:pos="3900"/>
              </w:tabs>
              <w:rPr>
                <w:szCs w:val="18"/>
              </w:rPr>
            </w:pPr>
          </w:p>
          <w:p w14:paraId="28190BCE" w14:textId="77777777" w:rsidR="00A50021" w:rsidRDefault="00A50021" w:rsidP="00202B13">
            <w:pPr>
              <w:pStyle w:val="Tabelle"/>
              <w:tabs>
                <w:tab w:val="right" w:pos="3900"/>
              </w:tabs>
              <w:rPr>
                <w:szCs w:val="18"/>
              </w:rPr>
            </w:pPr>
            <w:r>
              <w:rPr>
                <w:szCs w:val="18"/>
              </w:rPr>
              <w:t>Die zur Verfügung zu stellenden Kostenstellen oder Verdichtungen sind mit dem Empfänger abzustimmen.</w:t>
            </w:r>
          </w:p>
          <w:p w14:paraId="28190BCF" w14:textId="77777777" w:rsidR="004E472C" w:rsidRDefault="004E472C" w:rsidP="00202B13">
            <w:pPr>
              <w:pStyle w:val="Tabelle"/>
              <w:tabs>
                <w:tab w:val="right" w:pos="3900"/>
              </w:tabs>
              <w:rPr>
                <w:szCs w:val="18"/>
              </w:rPr>
            </w:pPr>
          </w:p>
          <w:p w14:paraId="28190BD0" w14:textId="77777777" w:rsidR="004E472C" w:rsidRPr="00520CDD" w:rsidRDefault="00A50021" w:rsidP="00520CDD">
            <w:pPr>
              <w:pStyle w:val="Tabelle"/>
              <w:tabs>
                <w:tab w:val="right" w:pos="3900"/>
              </w:tabs>
              <w:rPr>
                <w:szCs w:val="18"/>
              </w:rPr>
            </w:pPr>
            <w:r>
              <w:rPr>
                <w:szCs w:val="18"/>
              </w:rPr>
              <w:t>Beispiele können sein:</w:t>
            </w:r>
          </w:p>
          <w:p w14:paraId="28190BD1" w14:textId="77777777" w:rsidR="004E472C" w:rsidRPr="00520CDD" w:rsidRDefault="004E472C" w:rsidP="00520CDD">
            <w:pPr>
              <w:pStyle w:val="Tabelle"/>
              <w:tabs>
                <w:tab w:val="right" w:pos="3900"/>
              </w:tabs>
              <w:rPr>
                <w:szCs w:val="18"/>
              </w:rPr>
            </w:pPr>
            <w:r w:rsidRPr="00520CDD">
              <w:rPr>
                <w:szCs w:val="18"/>
              </w:rPr>
              <w:t>Verdichtungen Kita-RL</w:t>
            </w:r>
          </w:p>
          <w:p w14:paraId="28190BD2" w14:textId="77777777" w:rsidR="004E472C" w:rsidRPr="00520CDD" w:rsidRDefault="004E472C" w:rsidP="00520CDD">
            <w:pPr>
              <w:pStyle w:val="Tabelle"/>
              <w:tabs>
                <w:tab w:val="right" w:pos="3900"/>
              </w:tabs>
              <w:rPr>
                <w:szCs w:val="18"/>
              </w:rPr>
            </w:pPr>
            <w:r w:rsidRPr="00520CDD">
              <w:rPr>
                <w:szCs w:val="18"/>
              </w:rPr>
              <w:t>Kostenstellen Verpflegung</w:t>
            </w:r>
          </w:p>
          <w:p w14:paraId="28190BD3" w14:textId="77777777" w:rsidR="004E472C" w:rsidRPr="005E1B8B" w:rsidRDefault="004E472C" w:rsidP="00202B13">
            <w:pPr>
              <w:pStyle w:val="Tabelle"/>
              <w:tabs>
                <w:tab w:val="right" w:pos="3900"/>
              </w:tabs>
              <w:rPr>
                <w:szCs w:val="18"/>
              </w:rPr>
            </w:pPr>
            <w:r w:rsidRPr="00520CDD">
              <w:rPr>
                <w:szCs w:val="18"/>
              </w:rPr>
              <w:t xml:space="preserve">Kostenstellen </w:t>
            </w:r>
            <w:proofErr w:type="spellStart"/>
            <w:r w:rsidRPr="00520CDD">
              <w:rPr>
                <w:szCs w:val="18"/>
              </w:rPr>
              <w:t>FamZ</w:t>
            </w:r>
            <w:proofErr w:type="spellEnd"/>
          </w:p>
        </w:tc>
        <w:tc>
          <w:tcPr>
            <w:tcW w:w="1701" w:type="dxa"/>
          </w:tcPr>
          <w:p w14:paraId="28190BD4" w14:textId="77777777" w:rsidR="004E472C" w:rsidRPr="00565A92" w:rsidRDefault="004E472C" w:rsidP="00B10E40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Vierteljährlich für Kitas, ansonsten nach Bedarf.</w:t>
            </w:r>
          </w:p>
        </w:tc>
        <w:tc>
          <w:tcPr>
            <w:tcW w:w="1559" w:type="dxa"/>
          </w:tcPr>
          <w:p w14:paraId="28190BD5" w14:textId="77777777" w:rsidR="004E472C" w:rsidRPr="005D4446" w:rsidRDefault="004E472C" w:rsidP="00AA3603">
            <w:pPr>
              <w:pStyle w:val="Tabelle"/>
              <w:tabs>
                <w:tab w:val="right" w:pos="3900"/>
              </w:tabs>
              <w:rPr>
                <w:szCs w:val="18"/>
              </w:rPr>
            </w:pPr>
            <w:proofErr w:type="spellStart"/>
            <w:r w:rsidRPr="005D4446">
              <w:rPr>
                <w:szCs w:val="18"/>
              </w:rPr>
              <w:t>AObj</w:t>
            </w:r>
            <w:proofErr w:type="spellEnd"/>
            <w:r w:rsidRPr="005D4446">
              <w:rPr>
                <w:szCs w:val="18"/>
              </w:rPr>
              <w:t>.-</w:t>
            </w:r>
            <w:proofErr w:type="spellStart"/>
            <w:r w:rsidRPr="005D4446">
              <w:rPr>
                <w:szCs w:val="18"/>
              </w:rPr>
              <w:t>Vergleichsberich</w:t>
            </w:r>
            <w:proofErr w:type="spellEnd"/>
          </w:p>
          <w:p w14:paraId="28190BD6" w14:textId="77777777" w:rsidR="004E472C" w:rsidRDefault="004E472C" w:rsidP="00AA3603">
            <w:pPr>
              <w:pStyle w:val="Tabelle"/>
              <w:tabs>
                <w:tab w:val="right" w:pos="3900"/>
              </w:tabs>
              <w:rPr>
                <w:i/>
                <w:szCs w:val="18"/>
              </w:rPr>
            </w:pPr>
          </w:p>
          <w:p w14:paraId="28190BD7" w14:textId="77777777" w:rsidR="004E472C" w:rsidRDefault="004E472C" w:rsidP="00AA3603">
            <w:pPr>
              <w:pStyle w:val="Tabelle"/>
              <w:tabs>
                <w:tab w:val="right" w:pos="3900"/>
              </w:tabs>
              <w:rPr>
                <w:i/>
                <w:szCs w:val="18"/>
              </w:rPr>
            </w:pPr>
            <w:r w:rsidRPr="00565A92">
              <w:rPr>
                <w:rFonts w:cs="Arial"/>
                <w:b/>
                <w:szCs w:val="18"/>
                <w:u w:val="single"/>
              </w:rPr>
              <w:t>Pfad:</w:t>
            </w:r>
            <w:r w:rsidRPr="00565A92">
              <w:rPr>
                <w:rFonts w:cs="Arial"/>
                <w:szCs w:val="18"/>
              </w:rPr>
              <w:t xml:space="preserve"> </w:t>
            </w:r>
            <w:r w:rsidRPr="00565A92">
              <w:rPr>
                <w:i/>
                <w:szCs w:val="18"/>
              </w:rPr>
              <w:t>KLR / Abrechnungsobjektinfo (…)</w:t>
            </w:r>
          </w:p>
          <w:p w14:paraId="28190BD8" w14:textId="77777777" w:rsidR="004E472C" w:rsidRDefault="004E472C" w:rsidP="00AA3603">
            <w:pPr>
              <w:pStyle w:val="Tabelle"/>
              <w:tabs>
                <w:tab w:val="right" w:pos="3900"/>
              </w:tabs>
              <w:rPr>
                <w:i/>
                <w:szCs w:val="18"/>
              </w:rPr>
            </w:pPr>
          </w:p>
          <w:p w14:paraId="28190BD9" w14:textId="77777777" w:rsidR="004E472C" w:rsidRPr="00565A92" w:rsidRDefault="00936B0F" w:rsidP="004963DE">
            <w:pPr>
              <w:pStyle w:val="Tabelle"/>
              <w:tabs>
                <w:tab w:val="right" w:pos="3900"/>
              </w:tabs>
              <w:jc w:val="center"/>
              <w:rPr>
                <w:rFonts w:cs="Arial"/>
                <w:szCs w:val="18"/>
              </w:rPr>
            </w:pPr>
            <w:r w:rsidRPr="005806FA">
              <w:rPr>
                <w:rFonts w:cs="Arial"/>
                <w:szCs w:val="18"/>
              </w:rPr>
              <w:object w:dxaOrig="1224" w:dyaOrig="793" w14:anchorId="28190C97">
                <v:shape id="_x0000_i1047" type="#_x0000_t75" style="width:1in;height:46.5pt" o:ole="">
                  <v:imagedata r:id="rId57" o:title=""/>
                </v:shape>
                <o:OLEObject Type="Embed" ProgID="AcroExch.Document.DC" ShapeID="_x0000_i1047" DrawAspect="Icon" ObjectID="_1622964654" r:id="rId58"/>
              </w:object>
            </w:r>
          </w:p>
        </w:tc>
        <w:tc>
          <w:tcPr>
            <w:tcW w:w="1672" w:type="dxa"/>
          </w:tcPr>
          <w:p w14:paraId="28190BDA" w14:textId="77777777" w:rsidR="004E472C" w:rsidRPr="00565A92" w:rsidRDefault="001D70E1" w:rsidP="004963DE">
            <w:pPr>
              <w:pStyle w:val="Tabelle"/>
              <w:tabs>
                <w:tab w:val="right" w:pos="3900"/>
              </w:tabs>
              <w:jc w:val="center"/>
              <w:rPr>
                <w:rFonts w:cs="Arial"/>
                <w:szCs w:val="18"/>
              </w:rPr>
            </w:pPr>
            <w:r w:rsidRPr="005806FA">
              <w:rPr>
                <w:rFonts w:cs="Arial"/>
                <w:szCs w:val="18"/>
              </w:rPr>
              <w:object w:dxaOrig="1531" w:dyaOrig="991" w14:anchorId="28190C98">
                <v:shape id="_x0000_i1048" type="#_x0000_t75" style="width:78pt;height:49.5pt" o:ole="">
                  <v:imagedata r:id="rId59" o:title=""/>
                </v:shape>
                <o:OLEObject Type="Embed" ProgID="AcroExch.Document.DC" ShapeID="_x0000_i1048" DrawAspect="Icon" ObjectID="_1622964655" r:id="rId60"/>
              </w:object>
            </w:r>
          </w:p>
        </w:tc>
        <w:tc>
          <w:tcPr>
            <w:tcW w:w="1589" w:type="dxa"/>
          </w:tcPr>
          <w:p w14:paraId="28190BDB" w14:textId="77777777" w:rsidR="007B6686" w:rsidRDefault="007B6686" w:rsidP="00B10E40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Kita</w:t>
            </w:r>
          </w:p>
          <w:p w14:paraId="28190BDC" w14:textId="77777777" w:rsidR="00017086" w:rsidRDefault="00017086" w:rsidP="00B10E40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</w:p>
          <w:p w14:paraId="28190BDD" w14:textId="77777777" w:rsidR="00017086" w:rsidRDefault="00017086" w:rsidP="00B10E40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VL (zur Weitergabe an Kita-Leitung)</w:t>
            </w:r>
          </w:p>
          <w:p w14:paraId="28190BDE" w14:textId="77777777" w:rsidR="007B6686" w:rsidRDefault="007B6686" w:rsidP="00B10E40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</w:p>
          <w:p w14:paraId="28190BDF" w14:textId="77777777" w:rsidR="007B6686" w:rsidRDefault="007B6686" w:rsidP="00B10E40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KG, KGV</w:t>
            </w:r>
            <w:r w:rsidR="001D70E1">
              <w:rPr>
                <w:rFonts w:cs="Arial"/>
                <w:szCs w:val="18"/>
              </w:rPr>
              <w:t>, FH, BgA</w:t>
            </w:r>
          </w:p>
          <w:p w14:paraId="28190BE0" w14:textId="77777777" w:rsidR="00017086" w:rsidRDefault="00017086" w:rsidP="00B10E40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</w:p>
          <w:p w14:paraId="28190BE1" w14:textId="77777777" w:rsidR="00017086" w:rsidRDefault="00017086" w:rsidP="00B10E40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KV, VL</w:t>
            </w:r>
          </w:p>
        </w:tc>
      </w:tr>
      <w:tr w:rsidR="004E472C" w:rsidRPr="00565A92" w14:paraId="28190BF1" w14:textId="77777777" w:rsidTr="00017086">
        <w:trPr>
          <w:trHeight w:val="1328"/>
        </w:trPr>
        <w:tc>
          <w:tcPr>
            <w:tcW w:w="600" w:type="dxa"/>
          </w:tcPr>
          <w:p w14:paraId="28190BE3" w14:textId="77777777" w:rsidR="004E472C" w:rsidRPr="00565A92" w:rsidRDefault="004E472C" w:rsidP="00AD2469">
            <w:pPr>
              <w:numPr>
                <w:ilvl w:val="0"/>
                <w:numId w:val="10"/>
              </w:numPr>
              <w:spacing w:after="0" w:line="240" w:lineRule="auto"/>
              <w:ind w:left="126" w:hanging="18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</w:tcPr>
          <w:p w14:paraId="28190BE4" w14:textId="77777777" w:rsidR="004E472C" w:rsidRPr="00565A92" w:rsidRDefault="004E472C" w:rsidP="00B10E40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 w:rsidRPr="00565A92">
              <w:rPr>
                <w:rFonts w:cs="Arial"/>
                <w:szCs w:val="18"/>
              </w:rPr>
              <w:t xml:space="preserve">Informationen über Bauprojekte und sonstige </w:t>
            </w:r>
            <w:r w:rsidRPr="001E7E63">
              <w:rPr>
                <w:rFonts w:cs="Arial"/>
                <w:b/>
                <w:szCs w:val="18"/>
              </w:rPr>
              <w:t>Projekte</w:t>
            </w:r>
          </w:p>
        </w:tc>
        <w:tc>
          <w:tcPr>
            <w:tcW w:w="4536" w:type="dxa"/>
            <w:shd w:val="clear" w:color="auto" w:fill="auto"/>
          </w:tcPr>
          <w:p w14:paraId="28190BE5" w14:textId="77777777" w:rsidR="004E472C" w:rsidRPr="00565A92" w:rsidRDefault="004E472C" w:rsidP="00610BDF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 w:rsidRPr="00565A92">
              <w:t>In der MACH Software werden Projekte als Projekt und als Projektkostenstelle abgebildet. Hierbei werden die Werte nicht mit Planwerten, sondern auf Basis der Ist-Werte verwaltet.</w:t>
            </w:r>
          </w:p>
        </w:tc>
        <w:tc>
          <w:tcPr>
            <w:tcW w:w="1701" w:type="dxa"/>
          </w:tcPr>
          <w:p w14:paraId="28190BE6" w14:textId="77777777" w:rsidR="004E472C" w:rsidRPr="003D6772" w:rsidRDefault="004E472C" w:rsidP="00017086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Bei Bedarf auf Anfrage für einzelne </w:t>
            </w:r>
            <w:r w:rsidR="00017086">
              <w:rPr>
                <w:rFonts w:cs="Arial"/>
                <w:szCs w:val="18"/>
              </w:rPr>
              <w:t>Projekte</w:t>
            </w:r>
          </w:p>
        </w:tc>
        <w:tc>
          <w:tcPr>
            <w:tcW w:w="1559" w:type="dxa"/>
          </w:tcPr>
          <w:p w14:paraId="28190BE7" w14:textId="77777777" w:rsidR="004E472C" w:rsidRPr="004E472C" w:rsidRDefault="004E472C" w:rsidP="004E472C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proofErr w:type="spellStart"/>
            <w:r w:rsidRPr="004E472C">
              <w:rPr>
                <w:rFonts w:cs="Arial"/>
                <w:szCs w:val="18"/>
              </w:rPr>
              <w:t>AObj</w:t>
            </w:r>
            <w:proofErr w:type="spellEnd"/>
            <w:r w:rsidRPr="004E472C">
              <w:rPr>
                <w:rFonts w:cs="Arial"/>
                <w:szCs w:val="18"/>
              </w:rPr>
              <w:t>.-Einzelbericht</w:t>
            </w:r>
          </w:p>
          <w:p w14:paraId="28190BE8" w14:textId="77777777" w:rsidR="004E472C" w:rsidRDefault="004E472C" w:rsidP="004E472C">
            <w:pPr>
              <w:pStyle w:val="Tabelle"/>
              <w:tabs>
                <w:tab w:val="right" w:pos="3900"/>
              </w:tabs>
              <w:rPr>
                <w:rFonts w:cs="Arial"/>
                <w:b/>
                <w:szCs w:val="18"/>
                <w:u w:val="single"/>
              </w:rPr>
            </w:pPr>
          </w:p>
          <w:p w14:paraId="28190BE9" w14:textId="77777777" w:rsidR="00017086" w:rsidRDefault="004E472C" w:rsidP="004E472C">
            <w:pPr>
              <w:pStyle w:val="Tabelle"/>
              <w:tabs>
                <w:tab w:val="right" w:pos="3900"/>
              </w:tabs>
              <w:rPr>
                <w:i/>
                <w:szCs w:val="18"/>
              </w:rPr>
            </w:pPr>
            <w:r w:rsidRPr="00565A92">
              <w:rPr>
                <w:rFonts w:cs="Arial"/>
                <w:b/>
                <w:szCs w:val="18"/>
                <w:u w:val="single"/>
              </w:rPr>
              <w:t>Pfad:</w:t>
            </w:r>
            <w:r w:rsidRPr="00565A92">
              <w:rPr>
                <w:rFonts w:cs="Arial"/>
                <w:szCs w:val="18"/>
              </w:rPr>
              <w:t xml:space="preserve"> </w:t>
            </w:r>
            <w:r w:rsidRPr="00565A92">
              <w:rPr>
                <w:i/>
                <w:szCs w:val="18"/>
              </w:rPr>
              <w:t>KLR / Abrechnungsobjektinfo</w:t>
            </w:r>
          </w:p>
          <w:p w14:paraId="28190BEA" w14:textId="77777777" w:rsidR="00017086" w:rsidRDefault="00017086" w:rsidP="004E472C">
            <w:pPr>
              <w:pStyle w:val="Tabelle"/>
              <w:tabs>
                <w:tab w:val="right" w:pos="3900"/>
              </w:tabs>
              <w:rPr>
                <w:i/>
                <w:szCs w:val="18"/>
              </w:rPr>
            </w:pPr>
          </w:p>
          <w:p w14:paraId="28190BEB" w14:textId="77777777" w:rsidR="00017086" w:rsidRPr="00565A92" w:rsidRDefault="00017086" w:rsidP="004E472C">
            <w:pPr>
              <w:pStyle w:val="Tabelle"/>
              <w:tabs>
                <w:tab w:val="right" w:pos="3900"/>
              </w:tabs>
              <w:rPr>
                <w:i/>
                <w:szCs w:val="18"/>
              </w:rPr>
            </w:pPr>
            <w:r>
              <w:rPr>
                <w:i/>
                <w:szCs w:val="18"/>
              </w:rPr>
              <w:t>BAB Projekt Stufe 2 neu</w:t>
            </w:r>
          </w:p>
          <w:p w14:paraId="28190BEC" w14:textId="77777777" w:rsidR="004E472C" w:rsidRPr="003D6772" w:rsidRDefault="0043371D" w:rsidP="004963DE">
            <w:pPr>
              <w:pStyle w:val="Tabelle"/>
              <w:tabs>
                <w:tab w:val="right" w:pos="3900"/>
              </w:tabs>
              <w:jc w:val="center"/>
              <w:rPr>
                <w:rFonts w:cs="Arial"/>
                <w:szCs w:val="18"/>
              </w:rPr>
            </w:pPr>
            <w:r w:rsidRPr="003D6772">
              <w:rPr>
                <w:rFonts w:cs="Arial"/>
                <w:szCs w:val="18"/>
              </w:rPr>
              <w:object w:dxaOrig="1454" w:dyaOrig="941" w14:anchorId="28190C99">
                <v:shape id="_x0000_i1049" type="#_x0000_t75" style="width:66pt;height:43.5pt" o:ole="">
                  <v:imagedata r:id="rId61" o:title=""/>
                </v:shape>
                <o:OLEObject Type="Embed" ProgID="AcroExch.Document.DC" ShapeID="_x0000_i1049" DrawAspect="Icon" ObjectID="_1622964656" r:id="rId62"/>
              </w:object>
            </w:r>
          </w:p>
        </w:tc>
        <w:tc>
          <w:tcPr>
            <w:tcW w:w="1672" w:type="dxa"/>
          </w:tcPr>
          <w:p w14:paraId="28190BED" w14:textId="77777777" w:rsidR="004E472C" w:rsidRPr="003D6772" w:rsidRDefault="00837A93" w:rsidP="002C440A">
            <w:pPr>
              <w:pStyle w:val="Tabelle"/>
              <w:tabs>
                <w:tab w:val="right" w:pos="3900"/>
              </w:tabs>
              <w:jc w:val="center"/>
              <w:rPr>
                <w:rFonts w:cs="Arial"/>
                <w:szCs w:val="18"/>
              </w:rPr>
            </w:pPr>
            <w:r w:rsidRPr="007F61F1">
              <w:rPr>
                <w:rFonts w:cs="Arial"/>
                <w:szCs w:val="18"/>
              </w:rPr>
              <w:object w:dxaOrig="1531" w:dyaOrig="991" w14:anchorId="28190C9A">
                <v:shape id="_x0000_i1050" type="#_x0000_t75" style="width:76.5pt;height:49.5pt" o:ole="">
                  <v:imagedata r:id="rId63" o:title=""/>
                </v:shape>
                <o:OLEObject Type="Embed" ProgID="AcroExch.Document.DC" ShapeID="_x0000_i1050" DrawAspect="Icon" ObjectID="_1622964657" r:id="rId64"/>
              </w:object>
            </w:r>
          </w:p>
        </w:tc>
        <w:tc>
          <w:tcPr>
            <w:tcW w:w="1589" w:type="dxa"/>
          </w:tcPr>
          <w:p w14:paraId="28190BEE" w14:textId="77777777" w:rsidR="00017086" w:rsidRDefault="00017086" w:rsidP="00017086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KG, KGV, FH, Kita</w:t>
            </w:r>
            <w:r w:rsidR="001D70E1">
              <w:rPr>
                <w:rFonts w:cs="Arial"/>
                <w:szCs w:val="18"/>
              </w:rPr>
              <w:t>, BgA</w:t>
            </w:r>
          </w:p>
          <w:p w14:paraId="28190BEF" w14:textId="77777777" w:rsidR="00017086" w:rsidRDefault="00017086" w:rsidP="00017086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</w:p>
          <w:p w14:paraId="28190BF0" w14:textId="77777777" w:rsidR="004E472C" w:rsidRPr="003D6772" w:rsidRDefault="00017086" w:rsidP="00610BDF">
            <w:pPr>
              <w:pStyle w:val="Tabelle"/>
              <w:tabs>
                <w:tab w:val="right" w:pos="3900"/>
              </w:tabs>
              <w:rPr>
                <w:szCs w:val="18"/>
              </w:rPr>
            </w:pPr>
            <w:r>
              <w:rPr>
                <w:rFonts w:cs="Arial"/>
                <w:szCs w:val="18"/>
              </w:rPr>
              <w:t>KV, VL</w:t>
            </w:r>
            <w:r w:rsidR="00A50021">
              <w:rPr>
                <w:rFonts w:cs="Arial"/>
                <w:szCs w:val="18"/>
              </w:rPr>
              <w:t xml:space="preserve"> für Kita</w:t>
            </w:r>
          </w:p>
        </w:tc>
      </w:tr>
      <w:tr w:rsidR="004E472C" w:rsidRPr="00565A92" w14:paraId="28190C00" w14:textId="77777777" w:rsidTr="004E472C">
        <w:trPr>
          <w:trHeight w:val="1130"/>
        </w:trPr>
        <w:tc>
          <w:tcPr>
            <w:tcW w:w="600" w:type="dxa"/>
          </w:tcPr>
          <w:p w14:paraId="28190BF2" w14:textId="77777777" w:rsidR="004E472C" w:rsidRPr="00A22ECA" w:rsidRDefault="004E472C" w:rsidP="00AD2469">
            <w:pPr>
              <w:numPr>
                <w:ilvl w:val="0"/>
                <w:numId w:val="10"/>
              </w:numPr>
              <w:spacing w:after="0" w:line="240" w:lineRule="auto"/>
              <w:ind w:left="126" w:hanging="18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</w:tcPr>
          <w:p w14:paraId="28190BF3" w14:textId="77777777" w:rsidR="004E472C" w:rsidRPr="00A22ECA" w:rsidRDefault="004E472C" w:rsidP="00B10E40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 w:rsidRPr="00A22ECA">
              <w:rPr>
                <w:rFonts w:cs="Arial"/>
                <w:szCs w:val="18"/>
              </w:rPr>
              <w:t>Mahnpostenliste</w:t>
            </w:r>
          </w:p>
        </w:tc>
        <w:tc>
          <w:tcPr>
            <w:tcW w:w="4536" w:type="dxa"/>
            <w:shd w:val="clear" w:color="auto" w:fill="auto"/>
          </w:tcPr>
          <w:p w14:paraId="28190BF4" w14:textId="77777777" w:rsidR="002B6B8D" w:rsidRDefault="004E472C" w:rsidP="00C84702">
            <w:pPr>
              <w:pStyle w:val="Tabelle"/>
              <w:tabs>
                <w:tab w:val="right" w:pos="3900"/>
              </w:tabs>
            </w:pPr>
            <w:r w:rsidRPr="00A22ECA">
              <w:t>Mahnvorschlagsliste enthält alle fälligen offenen Posten mit Angabe der Mahnstufen, die für den aktuellen Mahnlauf vorgesehen sind.</w:t>
            </w:r>
            <w:r w:rsidR="002B6B8D">
              <w:t xml:space="preserve"> </w:t>
            </w:r>
          </w:p>
          <w:p w14:paraId="28190BF5" w14:textId="77777777" w:rsidR="004E472C" w:rsidRDefault="005D21D5" w:rsidP="00610BDF">
            <w:pPr>
              <w:pStyle w:val="Tabelle"/>
              <w:tabs>
                <w:tab w:val="right" w:pos="3900"/>
              </w:tabs>
            </w:pPr>
            <w:r>
              <w:t>Für die Mahnstufen 1 und 2 ist d</w:t>
            </w:r>
            <w:r w:rsidR="002B6B8D">
              <w:t xml:space="preserve">iese </w:t>
            </w:r>
            <w:r>
              <w:t>optional und</w:t>
            </w:r>
            <w:r w:rsidR="002B6B8D">
              <w:t xml:space="preserve"> rein informatorisch! Nur für Mahnposten der Mahnstufe 3 ist zwingend eine Entscheidung der Gremien erforderlich.</w:t>
            </w:r>
          </w:p>
          <w:p w14:paraId="28190BF6" w14:textId="77777777" w:rsidR="00610BDF" w:rsidRPr="00A22ECA" w:rsidRDefault="00610BDF" w:rsidP="00610BDF">
            <w:pPr>
              <w:pStyle w:val="Tabelle"/>
              <w:tabs>
                <w:tab w:val="right" w:pos="3900"/>
              </w:tabs>
            </w:pPr>
          </w:p>
        </w:tc>
        <w:tc>
          <w:tcPr>
            <w:tcW w:w="1701" w:type="dxa"/>
          </w:tcPr>
          <w:p w14:paraId="28190BF7" w14:textId="77777777" w:rsidR="004E472C" w:rsidRPr="00A22ECA" w:rsidRDefault="004E472C" w:rsidP="005D21D5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 w:rsidRPr="00A22ECA">
              <w:rPr>
                <w:rFonts w:cs="Arial"/>
                <w:szCs w:val="18"/>
              </w:rPr>
              <w:t xml:space="preserve">mind. vierteljährlich </w:t>
            </w:r>
            <w:r w:rsidR="005D21D5">
              <w:rPr>
                <w:rFonts w:cs="Arial"/>
                <w:szCs w:val="18"/>
              </w:rPr>
              <w:t>mit</w:t>
            </w:r>
            <w:r w:rsidRPr="00A22ECA">
              <w:rPr>
                <w:rFonts w:cs="Arial"/>
                <w:szCs w:val="18"/>
              </w:rPr>
              <w:t xml:space="preserve"> jedem Mahnlauf</w:t>
            </w:r>
          </w:p>
        </w:tc>
        <w:tc>
          <w:tcPr>
            <w:tcW w:w="1559" w:type="dxa"/>
          </w:tcPr>
          <w:p w14:paraId="28190BF8" w14:textId="77777777" w:rsidR="004E472C" w:rsidRPr="00A22ECA" w:rsidRDefault="004E472C" w:rsidP="00B10E40">
            <w:pPr>
              <w:pStyle w:val="Tabelle"/>
              <w:tabs>
                <w:tab w:val="right" w:pos="3900"/>
              </w:tabs>
              <w:rPr>
                <w:rFonts w:cs="Arial"/>
                <w:b/>
                <w:szCs w:val="18"/>
                <w:u w:val="single"/>
              </w:rPr>
            </w:pPr>
            <w:r w:rsidRPr="00A22ECA">
              <w:rPr>
                <w:rFonts w:cs="Arial"/>
                <w:szCs w:val="18"/>
              </w:rPr>
              <w:t>Mahnpostenliste</w:t>
            </w:r>
            <w:r w:rsidRPr="00A22ECA">
              <w:rPr>
                <w:rFonts w:cs="Arial"/>
                <w:b/>
                <w:szCs w:val="18"/>
                <w:u w:val="single"/>
              </w:rPr>
              <w:t xml:space="preserve"> </w:t>
            </w:r>
          </w:p>
          <w:p w14:paraId="28190BF9" w14:textId="77777777" w:rsidR="004E472C" w:rsidRPr="00A22ECA" w:rsidRDefault="004E472C" w:rsidP="00B10E40">
            <w:pPr>
              <w:pStyle w:val="Tabelle"/>
              <w:tabs>
                <w:tab w:val="right" w:pos="3900"/>
              </w:tabs>
              <w:rPr>
                <w:rFonts w:cs="Arial"/>
                <w:b/>
                <w:szCs w:val="18"/>
                <w:u w:val="single"/>
              </w:rPr>
            </w:pPr>
          </w:p>
          <w:p w14:paraId="28190BFA" w14:textId="77777777" w:rsidR="004E472C" w:rsidRPr="00A22ECA" w:rsidRDefault="004E472C" w:rsidP="00B10E40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 w:rsidRPr="00A22ECA">
              <w:rPr>
                <w:rFonts w:cs="Arial"/>
                <w:b/>
                <w:szCs w:val="18"/>
                <w:u w:val="single"/>
              </w:rPr>
              <w:t>Pfad:</w:t>
            </w:r>
            <w:r w:rsidRPr="00A22ECA">
              <w:rPr>
                <w:rFonts w:cs="Arial"/>
                <w:szCs w:val="18"/>
              </w:rPr>
              <w:t xml:space="preserve"> </w:t>
            </w:r>
            <w:r w:rsidRPr="00A22ECA">
              <w:rPr>
                <w:i/>
                <w:szCs w:val="18"/>
              </w:rPr>
              <w:t>Kontokorrent/ Periodische Arbeiten/Mahnen</w:t>
            </w:r>
          </w:p>
        </w:tc>
        <w:tc>
          <w:tcPr>
            <w:tcW w:w="1672" w:type="dxa"/>
          </w:tcPr>
          <w:p w14:paraId="28190BFB" w14:textId="77777777" w:rsidR="004E472C" w:rsidRPr="00BB4FB4" w:rsidRDefault="00936B0F" w:rsidP="002C440A">
            <w:pPr>
              <w:pStyle w:val="Tabelle"/>
              <w:tabs>
                <w:tab w:val="right" w:pos="3900"/>
              </w:tabs>
              <w:jc w:val="center"/>
              <w:rPr>
                <w:rFonts w:cs="Arial"/>
                <w:szCs w:val="18"/>
                <w:highlight w:val="green"/>
              </w:rPr>
            </w:pPr>
            <w:r w:rsidRPr="005B2E5C">
              <w:rPr>
                <w:rFonts w:cs="Arial"/>
                <w:szCs w:val="18"/>
              </w:rPr>
              <w:object w:dxaOrig="1531" w:dyaOrig="991" w14:anchorId="28190C9B">
                <v:shape id="_x0000_i1051" type="#_x0000_t75" style="width:73.5pt;height:47.25pt" o:ole="">
                  <v:imagedata r:id="rId65" o:title=""/>
                </v:shape>
                <o:OLEObject Type="Embed" ProgID="AcroExch.Document.DC" ShapeID="_x0000_i1051" DrawAspect="Icon" ObjectID="_1622964658" r:id="rId66"/>
              </w:object>
            </w:r>
          </w:p>
        </w:tc>
        <w:tc>
          <w:tcPr>
            <w:tcW w:w="1589" w:type="dxa"/>
          </w:tcPr>
          <w:p w14:paraId="28190BFC" w14:textId="77777777" w:rsidR="00017086" w:rsidRDefault="00017086" w:rsidP="00017086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KG, KGV, FH, Kita</w:t>
            </w:r>
            <w:r w:rsidR="001D70E1">
              <w:rPr>
                <w:rFonts w:cs="Arial"/>
                <w:szCs w:val="18"/>
              </w:rPr>
              <w:t>, BgA</w:t>
            </w:r>
          </w:p>
          <w:p w14:paraId="28190BFD" w14:textId="77777777" w:rsidR="00017086" w:rsidRDefault="00017086" w:rsidP="00017086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</w:p>
          <w:p w14:paraId="28190BFE" w14:textId="77777777" w:rsidR="00017086" w:rsidRDefault="00017086" w:rsidP="00017086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KV, VL zur Weitergabe an Kita-Leitung</w:t>
            </w:r>
          </w:p>
          <w:p w14:paraId="28190BFF" w14:textId="77777777" w:rsidR="004E472C" w:rsidRPr="00565A92" w:rsidRDefault="004E472C" w:rsidP="00B10E40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</w:p>
        </w:tc>
      </w:tr>
      <w:tr w:rsidR="00E2218E" w:rsidRPr="00565A92" w14:paraId="28190C0C" w14:textId="77777777" w:rsidTr="00E2218E">
        <w:trPr>
          <w:trHeight w:val="1147"/>
        </w:trPr>
        <w:tc>
          <w:tcPr>
            <w:tcW w:w="600" w:type="dxa"/>
          </w:tcPr>
          <w:p w14:paraId="28190C01" w14:textId="77777777" w:rsidR="00E2218E" w:rsidRPr="00A22ECA" w:rsidRDefault="00E2218E" w:rsidP="00E2218E">
            <w:pPr>
              <w:numPr>
                <w:ilvl w:val="0"/>
                <w:numId w:val="10"/>
              </w:numPr>
              <w:spacing w:after="0" w:line="240" w:lineRule="auto"/>
              <w:ind w:left="126" w:hanging="18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</w:tcPr>
          <w:p w14:paraId="28190C02" w14:textId="77777777" w:rsidR="00E2218E" w:rsidRPr="00A22ECA" w:rsidRDefault="00E2218E" w:rsidP="00E2218E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 w:rsidRPr="00A22ECA">
              <w:rPr>
                <w:rFonts w:cs="Arial"/>
                <w:szCs w:val="18"/>
              </w:rPr>
              <w:t>Mahnbriefliste</w:t>
            </w:r>
          </w:p>
        </w:tc>
        <w:tc>
          <w:tcPr>
            <w:tcW w:w="4536" w:type="dxa"/>
            <w:shd w:val="clear" w:color="auto" w:fill="auto"/>
          </w:tcPr>
          <w:p w14:paraId="28190C03" w14:textId="77777777" w:rsidR="00E2218E" w:rsidRPr="00A22ECA" w:rsidRDefault="00E2218E" w:rsidP="00E2218E">
            <w:pPr>
              <w:pStyle w:val="Tabelle"/>
              <w:tabs>
                <w:tab w:val="right" w:pos="3900"/>
              </w:tabs>
            </w:pPr>
            <w:r w:rsidRPr="00A22ECA">
              <w:t>Übersicht der gemahnten Posten mit Angabe der Mahnstufen</w:t>
            </w:r>
            <w:r>
              <w:t>.</w:t>
            </w:r>
          </w:p>
        </w:tc>
        <w:tc>
          <w:tcPr>
            <w:tcW w:w="1701" w:type="dxa"/>
          </w:tcPr>
          <w:p w14:paraId="28190C04" w14:textId="77777777" w:rsidR="00E2218E" w:rsidRPr="00A22ECA" w:rsidRDefault="00E2218E" w:rsidP="00E2218E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Bei Bedarf </w:t>
            </w:r>
            <w:r w:rsidRPr="00A22ECA">
              <w:rPr>
                <w:rFonts w:cs="Arial"/>
                <w:szCs w:val="18"/>
              </w:rPr>
              <w:t>nach jedem Mahnlauf</w:t>
            </w:r>
          </w:p>
        </w:tc>
        <w:tc>
          <w:tcPr>
            <w:tcW w:w="1559" w:type="dxa"/>
          </w:tcPr>
          <w:p w14:paraId="28190C05" w14:textId="77777777" w:rsidR="00E2218E" w:rsidRPr="00A22ECA" w:rsidRDefault="00E2218E" w:rsidP="00E2218E">
            <w:pPr>
              <w:pStyle w:val="Tabelle"/>
              <w:tabs>
                <w:tab w:val="right" w:pos="3900"/>
              </w:tabs>
              <w:rPr>
                <w:rFonts w:cs="Arial"/>
                <w:b/>
                <w:szCs w:val="18"/>
                <w:u w:val="single"/>
              </w:rPr>
            </w:pPr>
            <w:r w:rsidRPr="00A22ECA">
              <w:rPr>
                <w:rFonts w:cs="Arial"/>
                <w:szCs w:val="18"/>
              </w:rPr>
              <w:t>Mahnbriefliste</w:t>
            </w:r>
            <w:r w:rsidRPr="00A22ECA">
              <w:rPr>
                <w:rFonts w:cs="Arial"/>
                <w:b/>
                <w:szCs w:val="18"/>
                <w:u w:val="single"/>
              </w:rPr>
              <w:t xml:space="preserve"> </w:t>
            </w:r>
          </w:p>
          <w:p w14:paraId="28190C06" w14:textId="77777777" w:rsidR="00E2218E" w:rsidRPr="00A22ECA" w:rsidRDefault="00E2218E" w:rsidP="00E2218E">
            <w:pPr>
              <w:pStyle w:val="Tabelle"/>
              <w:tabs>
                <w:tab w:val="right" w:pos="3900"/>
              </w:tabs>
              <w:rPr>
                <w:rFonts w:cs="Arial"/>
                <w:b/>
                <w:szCs w:val="18"/>
                <w:u w:val="single"/>
              </w:rPr>
            </w:pPr>
          </w:p>
          <w:p w14:paraId="28190C07" w14:textId="77777777" w:rsidR="00E2218E" w:rsidRPr="00A22ECA" w:rsidRDefault="00E2218E" w:rsidP="00E2218E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 w:rsidRPr="00A22ECA">
              <w:rPr>
                <w:rFonts w:cs="Arial"/>
                <w:b/>
                <w:szCs w:val="18"/>
                <w:u w:val="single"/>
              </w:rPr>
              <w:t>Pfad:</w:t>
            </w:r>
            <w:r w:rsidRPr="00A22ECA">
              <w:rPr>
                <w:rFonts w:cs="Arial"/>
                <w:szCs w:val="18"/>
              </w:rPr>
              <w:t xml:space="preserve"> </w:t>
            </w:r>
            <w:r w:rsidRPr="00A22ECA">
              <w:rPr>
                <w:i/>
                <w:szCs w:val="18"/>
              </w:rPr>
              <w:t>Kontokorrent/ Periodische Arbeiten/Mahnen</w:t>
            </w:r>
          </w:p>
        </w:tc>
        <w:tc>
          <w:tcPr>
            <w:tcW w:w="1672" w:type="dxa"/>
          </w:tcPr>
          <w:p w14:paraId="28190C08" w14:textId="77777777" w:rsidR="00E2218E" w:rsidRPr="007E6D1F" w:rsidRDefault="00E2218E" w:rsidP="00E2218E">
            <w:pPr>
              <w:pStyle w:val="Tabelle"/>
              <w:tabs>
                <w:tab w:val="right" w:pos="3900"/>
              </w:tabs>
              <w:jc w:val="center"/>
              <w:rPr>
                <w:rFonts w:cs="Arial"/>
                <w:szCs w:val="18"/>
              </w:rPr>
            </w:pPr>
            <w:r w:rsidRPr="00F35F2C">
              <w:rPr>
                <w:rFonts w:cs="Arial"/>
                <w:szCs w:val="18"/>
              </w:rPr>
              <w:object w:dxaOrig="1531" w:dyaOrig="991" w14:anchorId="28190C9C">
                <v:shape id="_x0000_i1052" type="#_x0000_t75" style="width:75.75pt;height:48.75pt" o:ole="">
                  <v:imagedata r:id="rId67" o:title=""/>
                </v:shape>
                <o:OLEObject Type="Embed" ProgID="AcroExch.Document.DC" ShapeID="_x0000_i1052" DrawAspect="Icon" ObjectID="_1622964659" r:id="rId68"/>
              </w:object>
            </w:r>
          </w:p>
        </w:tc>
        <w:tc>
          <w:tcPr>
            <w:tcW w:w="1589" w:type="dxa"/>
          </w:tcPr>
          <w:p w14:paraId="28190C09" w14:textId="77777777" w:rsidR="00E2218E" w:rsidRDefault="00E2218E" w:rsidP="00E2218E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KG, KGV, FH, Kita, BgA</w:t>
            </w:r>
          </w:p>
          <w:p w14:paraId="28190C0A" w14:textId="77777777" w:rsidR="00E2218E" w:rsidRDefault="00E2218E" w:rsidP="00E2218E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</w:p>
          <w:p w14:paraId="28190C0B" w14:textId="77777777" w:rsidR="00E2218E" w:rsidRPr="00565A92" w:rsidRDefault="00E2218E" w:rsidP="00E2218E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KV, VL zur Weitergabe an Kita-Leitung</w:t>
            </w:r>
          </w:p>
        </w:tc>
      </w:tr>
      <w:tr w:rsidR="00E83575" w:rsidRPr="00565A92" w14:paraId="6FAC051F" w14:textId="77777777" w:rsidTr="00E2218E">
        <w:trPr>
          <w:trHeight w:val="1147"/>
        </w:trPr>
        <w:tc>
          <w:tcPr>
            <w:tcW w:w="600" w:type="dxa"/>
          </w:tcPr>
          <w:p w14:paraId="7DE8B169" w14:textId="77777777" w:rsidR="00E83575" w:rsidRPr="00A22ECA" w:rsidRDefault="00E83575" w:rsidP="00E83575">
            <w:pPr>
              <w:numPr>
                <w:ilvl w:val="0"/>
                <w:numId w:val="10"/>
              </w:numPr>
              <w:spacing w:after="0" w:line="240" w:lineRule="auto"/>
              <w:ind w:left="126" w:hanging="18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</w:tcPr>
          <w:p w14:paraId="62EB05D3" w14:textId="449CA681" w:rsidR="00E83575" w:rsidRPr="00A22ECA" w:rsidRDefault="00E83575" w:rsidP="00E83575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 w:rsidRPr="00C94982">
              <w:rPr>
                <w:szCs w:val="18"/>
                <w:highlight w:val="yellow"/>
              </w:rPr>
              <w:t>SK Aktiv-Passiv-</w:t>
            </w:r>
            <w:r>
              <w:rPr>
                <w:szCs w:val="18"/>
                <w:highlight w:val="yellow"/>
              </w:rPr>
              <w:t>V</w:t>
            </w:r>
            <w:r w:rsidRPr="00C94982">
              <w:rPr>
                <w:szCs w:val="18"/>
                <w:highlight w:val="yellow"/>
              </w:rPr>
              <w:t>ergleich</w:t>
            </w:r>
          </w:p>
        </w:tc>
        <w:tc>
          <w:tcPr>
            <w:tcW w:w="4536" w:type="dxa"/>
            <w:shd w:val="clear" w:color="auto" w:fill="auto"/>
          </w:tcPr>
          <w:p w14:paraId="6D4B5314" w14:textId="48AC8B8A" w:rsidR="00E83575" w:rsidRPr="00A22ECA" w:rsidRDefault="00E83575" w:rsidP="00E83575">
            <w:pPr>
              <w:pStyle w:val="Tabelle"/>
              <w:tabs>
                <w:tab w:val="right" w:pos="3900"/>
              </w:tabs>
            </w:pPr>
            <w:r w:rsidRPr="00C94982">
              <w:rPr>
                <w:szCs w:val="18"/>
                <w:highlight w:val="yellow"/>
              </w:rPr>
              <w:t>Weist mögliche Differenzen zwischen den Aktiv- und Passivwerten des Substanzkapitals aus.</w:t>
            </w:r>
          </w:p>
        </w:tc>
        <w:tc>
          <w:tcPr>
            <w:tcW w:w="1701" w:type="dxa"/>
          </w:tcPr>
          <w:p w14:paraId="7DBF27E3" w14:textId="2109E709" w:rsidR="00E83575" w:rsidRDefault="00E83575" w:rsidP="00E83575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>
              <w:rPr>
                <w:szCs w:val="18"/>
              </w:rPr>
              <w:t>Bei Bedarf auf Anfrage vor Neuanlage von Substanzkapital</w:t>
            </w:r>
          </w:p>
        </w:tc>
        <w:tc>
          <w:tcPr>
            <w:tcW w:w="1559" w:type="dxa"/>
          </w:tcPr>
          <w:p w14:paraId="485A5343" w14:textId="77777777" w:rsidR="00E83575" w:rsidRDefault="00E83575" w:rsidP="00E83575">
            <w:pPr>
              <w:pStyle w:val="Tabelle"/>
              <w:tabs>
                <w:tab w:val="right" w:pos="3900"/>
              </w:tabs>
              <w:rPr>
                <w:szCs w:val="18"/>
              </w:rPr>
            </w:pPr>
            <w:r w:rsidRPr="00C94982">
              <w:rPr>
                <w:szCs w:val="18"/>
                <w:highlight w:val="yellow"/>
              </w:rPr>
              <w:t>SK Aktiv-Passiv-</w:t>
            </w:r>
            <w:r>
              <w:rPr>
                <w:szCs w:val="18"/>
                <w:highlight w:val="yellow"/>
              </w:rPr>
              <w:t>V</w:t>
            </w:r>
            <w:r w:rsidRPr="00C94982">
              <w:rPr>
                <w:szCs w:val="18"/>
                <w:highlight w:val="yellow"/>
              </w:rPr>
              <w:t>ergleich</w:t>
            </w:r>
          </w:p>
          <w:p w14:paraId="4C391CB6" w14:textId="77777777" w:rsidR="00E83575" w:rsidRDefault="00E83575" w:rsidP="00E83575">
            <w:pPr>
              <w:pStyle w:val="Tabelle"/>
              <w:tabs>
                <w:tab w:val="right" w:pos="3900"/>
              </w:tabs>
              <w:rPr>
                <w:szCs w:val="18"/>
              </w:rPr>
            </w:pPr>
          </w:p>
          <w:p w14:paraId="460F571F" w14:textId="4B61F101" w:rsidR="00E83575" w:rsidRDefault="00E83575" w:rsidP="00E83575">
            <w:pPr>
              <w:pStyle w:val="Tabelle"/>
              <w:tabs>
                <w:tab w:val="right" w:pos="3900"/>
              </w:tabs>
              <w:rPr>
                <w:i/>
                <w:szCs w:val="18"/>
              </w:rPr>
            </w:pPr>
            <w:r w:rsidRPr="00C94982">
              <w:rPr>
                <w:b/>
                <w:szCs w:val="18"/>
                <w:highlight w:val="yellow"/>
                <w:u w:val="single"/>
              </w:rPr>
              <w:t>Pfad:</w:t>
            </w:r>
            <w:r w:rsidRPr="00C94982">
              <w:rPr>
                <w:szCs w:val="18"/>
                <w:highlight w:val="yellow"/>
              </w:rPr>
              <w:t xml:space="preserve"> </w:t>
            </w:r>
            <w:r w:rsidRPr="00C94982">
              <w:rPr>
                <w:i/>
                <w:szCs w:val="18"/>
                <w:highlight w:val="yellow"/>
              </w:rPr>
              <w:t>Buchhaltung/ Summen-/Saldenliste (Auswertungstyp: Saldenliste, Auswertung: SK Aktiv-Passiv-Vergleich)</w:t>
            </w:r>
          </w:p>
          <w:p w14:paraId="07679F0A" w14:textId="77777777" w:rsidR="00E83575" w:rsidRDefault="00E83575" w:rsidP="00E83575">
            <w:pPr>
              <w:pStyle w:val="Tabelle"/>
              <w:tabs>
                <w:tab w:val="right" w:pos="3900"/>
              </w:tabs>
              <w:rPr>
                <w:i/>
                <w:szCs w:val="18"/>
              </w:rPr>
            </w:pPr>
          </w:p>
          <w:p w14:paraId="296A38F6" w14:textId="558E1468" w:rsidR="00E83575" w:rsidRPr="00A22ECA" w:rsidRDefault="00E83575" w:rsidP="00E83575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object w:dxaOrig="1532" w:dyaOrig="991" w14:anchorId="1615408E">
                <v:shape id="_x0000_i1053" type="#_x0000_t75" style="width:76.5pt;height:49.5pt" o:ole="">
                  <v:imagedata r:id="rId47" o:title=""/>
                </v:shape>
                <o:OLEObject Type="Embed" ProgID="AcroExch.Document.DC" ShapeID="_x0000_i1053" DrawAspect="Icon" ObjectID="_1622964660" r:id="rId69"/>
              </w:object>
            </w:r>
          </w:p>
        </w:tc>
        <w:tc>
          <w:tcPr>
            <w:tcW w:w="1672" w:type="dxa"/>
          </w:tcPr>
          <w:p w14:paraId="6B17F4D4" w14:textId="2A2ACD99" w:rsidR="00E83575" w:rsidRPr="00F35F2C" w:rsidRDefault="00E83575" w:rsidP="00E83575">
            <w:pPr>
              <w:pStyle w:val="Tabelle"/>
              <w:tabs>
                <w:tab w:val="right" w:pos="3900"/>
              </w:tabs>
              <w:jc w:val="center"/>
              <w:rPr>
                <w:rFonts w:cs="Arial"/>
                <w:szCs w:val="18"/>
              </w:rPr>
            </w:pPr>
            <w:r>
              <w:rPr>
                <w:szCs w:val="18"/>
              </w:rPr>
              <w:object w:dxaOrig="1532" w:dyaOrig="991" w14:anchorId="46B1B2F2">
                <v:shape id="_x0000_i1054" type="#_x0000_t75" style="width:76.5pt;height:49.5pt" o:ole="">
                  <v:imagedata r:id="rId49" o:title=""/>
                </v:shape>
                <o:OLEObject Type="Embed" ProgID="AcroExch.Document.DC" ShapeID="_x0000_i1054" DrawAspect="Icon" ObjectID="_1622964661" r:id="rId70"/>
              </w:object>
            </w:r>
          </w:p>
        </w:tc>
        <w:tc>
          <w:tcPr>
            <w:tcW w:w="1589" w:type="dxa"/>
          </w:tcPr>
          <w:p w14:paraId="471E3EB3" w14:textId="77777777" w:rsidR="00E83575" w:rsidRDefault="00E83575" w:rsidP="00E83575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KG</w:t>
            </w:r>
          </w:p>
          <w:p w14:paraId="6E5823E1" w14:textId="77777777" w:rsidR="00E83575" w:rsidRDefault="00E83575" w:rsidP="00E83575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</w:p>
          <w:p w14:paraId="11186374" w14:textId="58F80DA9" w:rsidR="00E83575" w:rsidRDefault="00E83575" w:rsidP="00E83575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Finanzausschuss KV</w:t>
            </w:r>
          </w:p>
        </w:tc>
      </w:tr>
    </w:tbl>
    <w:p w14:paraId="28190C15" w14:textId="39831828" w:rsidR="005D4446" w:rsidRDefault="005D4446" w:rsidP="00CE1DC4">
      <w:pPr>
        <w:rPr>
          <w:b/>
        </w:rPr>
      </w:pPr>
    </w:p>
    <w:p w14:paraId="7542965D" w14:textId="77777777" w:rsidR="005D4446" w:rsidRDefault="005D4446">
      <w:pPr>
        <w:spacing w:after="0" w:line="240" w:lineRule="auto"/>
        <w:jc w:val="left"/>
        <w:rPr>
          <w:b/>
        </w:rPr>
      </w:pPr>
      <w:r>
        <w:rPr>
          <w:b/>
        </w:rPr>
        <w:br w:type="page"/>
      </w:r>
    </w:p>
    <w:p w14:paraId="391D70F4" w14:textId="77777777" w:rsidR="00E2218E" w:rsidRDefault="00E2218E" w:rsidP="00CE1DC4">
      <w:pPr>
        <w:rPr>
          <w:b/>
        </w:rPr>
      </w:pPr>
    </w:p>
    <w:p w14:paraId="28190C16" w14:textId="77777777" w:rsidR="00E2218E" w:rsidRDefault="00E2218E" w:rsidP="00E2218E">
      <w:pPr>
        <w:pStyle w:val="berschrift1"/>
        <w:numPr>
          <w:ilvl w:val="0"/>
          <w:numId w:val="0"/>
        </w:numPr>
        <w:ind w:left="432"/>
      </w:pPr>
      <w:bookmarkStart w:id="2" w:name="_Toc455068174"/>
      <w:r>
        <w:t xml:space="preserve">Kapitel 3: </w:t>
      </w:r>
      <w:r w:rsidRPr="00565A92">
        <w:t xml:space="preserve">Übersicht der Auswertungen im </w:t>
      </w:r>
      <w:r>
        <w:t>Rahmen des</w:t>
      </w:r>
      <w:r w:rsidRPr="00565A92">
        <w:t xml:space="preserve"> WPA</w:t>
      </w:r>
      <w:bookmarkEnd w:id="2"/>
    </w:p>
    <w:p w14:paraId="28190C17" w14:textId="77777777" w:rsidR="00E2218E" w:rsidRPr="00565A92" w:rsidRDefault="00E2218E" w:rsidP="00E2218E">
      <w:pPr>
        <w:ind w:left="426"/>
        <w:rPr>
          <w:rFonts w:cs="Arial"/>
          <w:szCs w:val="22"/>
        </w:rPr>
      </w:pPr>
      <w:r w:rsidRPr="006459E1">
        <w:rPr>
          <w:rFonts w:cs="Arial"/>
          <w:i/>
          <w:szCs w:val="22"/>
          <w:u w:val="single"/>
        </w:rPr>
        <w:t>Hinweis:</w:t>
      </w:r>
      <w:r>
        <w:rPr>
          <w:rFonts w:cs="Arial"/>
          <w:szCs w:val="22"/>
        </w:rPr>
        <w:t xml:space="preserve"> Bis zur Freigabe des Wirtschaftsplan durch das EGV werden die Planwerte als </w:t>
      </w:r>
      <w:proofErr w:type="spellStart"/>
      <w:r>
        <w:rPr>
          <w:rFonts w:cs="Arial"/>
          <w:szCs w:val="22"/>
        </w:rPr>
        <w:t>Urbudget</w:t>
      </w:r>
      <w:proofErr w:type="spellEnd"/>
      <w:r>
        <w:rPr>
          <w:rFonts w:cs="Arial"/>
          <w:szCs w:val="22"/>
        </w:rPr>
        <w:t xml:space="preserve"> geführt. Die Werte in </w:t>
      </w:r>
      <w:r w:rsidRPr="00E41A0E">
        <w:rPr>
          <w:rFonts w:cs="Arial"/>
          <w:b/>
          <w:szCs w:val="22"/>
        </w:rPr>
        <w:t xml:space="preserve">den Spalten </w:t>
      </w:r>
      <w:proofErr w:type="spellStart"/>
      <w:r w:rsidRPr="00E41A0E">
        <w:rPr>
          <w:rFonts w:cs="Arial"/>
          <w:b/>
          <w:szCs w:val="22"/>
        </w:rPr>
        <w:t>Urbduget</w:t>
      </w:r>
      <w:proofErr w:type="spellEnd"/>
      <w:r w:rsidRPr="00E41A0E">
        <w:rPr>
          <w:rFonts w:cs="Arial"/>
          <w:b/>
          <w:szCs w:val="22"/>
        </w:rPr>
        <w:t xml:space="preserve"> un</w:t>
      </w:r>
      <w:r w:rsidR="00CB5513" w:rsidRPr="00E41A0E">
        <w:rPr>
          <w:rFonts w:cs="Arial"/>
          <w:b/>
          <w:szCs w:val="22"/>
        </w:rPr>
        <w:t>d Planung sind daher identisch.</w:t>
      </w:r>
    </w:p>
    <w:tbl>
      <w:tblPr>
        <w:tblStyle w:val="Tabellenraster"/>
        <w:tblW w:w="13609" w:type="dxa"/>
        <w:tblInd w:w="-601" w:type="dxa"/>
        <w:tblLook w:val="0480" w:firstRow="0" w:lastRow="0" w:firstColumn="1" w:lastColumn="0" w:noHBand="0" w:noVBand="1"/>
      </w:tblPr>
      <w:tblGrid>
        <w:gridCol w:w="538"/>
        <w:gridCol w:w="1921"/>
        <w:gridCol w:w="3977"/>
        <w:gridCol w:w="1672"/>
        <w:gridCol w:w="2098"/>
        <w:gridCol w:w="1746"/>
        <w:gridCol w:w="1657"/>
      </w:tblGrid>
      <w:tr w:rsidR="00257672" w14:paraId="28190C1F" w14:textId="77777777" w:rsidTr="00E41A0E">
        <w:trPr>
          <w:tblHeader/>
        </w:trPr>
        <w:tc>
          <w:tcPr>
            <w:tcW w:w="549" w:type="dxa"/>
            <w:shd w:val="clear" w:color="auto" w:fill="D9D9D9" w:themeFill="background1" w:themeFillShade="D9"/>
            <w:vAlign w:val="center"/>
          </w:tcPr>
          <w:p w14:paraId="28190C18" w14:textId="77777777" w:rsidR="00257672" w:rsidRPr="00565A92" w:rsidRDefault="00257672" w:rsidP="00257672">
            <w:pPr>
              <w:pStyle w:val="Tabelle"/>
              <w:spacing w:before="60" w:after="60"/>
              <w:jc w:val="center"/>
              <w:rPr>
                <w:b/>
                <w:szCs w:val="18"/>
              </w:rPr>
            </w:pPr>
            <w:r w:rsidRPr="00565A92">
              <w:rPr>
                <w:b/>
                <w:szCs w:val="18"/>
              </w:rPr>
              <w:t>Nr.</w:t>
            </w:r>
          </w:p>
        </w:tc>
        <w:tc>
          <w:tcPr>
            <w:tcW w:w="1928" w:type="dxa"/>
            <w:shd w:val="clear" w:color="auto" w:fill="D9D9D9" w:themeFill="background1" w:themeFillShade="D9"/>
            <w:vAlign w:val="center"/>
          </w:tcPr>
          <w:p w14:paraId="28190C19" w14:textId="77777777" w:rsidR="00257672" w:rsidRPr="00565A92" w:rsidRDefault="00257672" w:rsidP="00257672">
            <w:pPr>
              <w:pStyle w:val="Tabelle"/>
              <w:spacing w:before="60" w:after="60"/>
              <w:jc w:val="center"/>
              <w:rPr>
                <w:b/>
                <w:szCs w:val="18"/>
              </w:rPr>
            </w:pPr>
            <w:r w:rsidRPr="00565A92">
              <w:rPr>
                <w:b/>
                <w:szCs w:val="18"/>
              </w:rPr>
              <w:t>Auswertung</w:t>
            </w:r>
          </w:p>
        </w:tc>
        <w:tc>
          <w:tcPr>
            <w:tcW w:w="4144" w:type="dxa"/>
            <w:shd w:val="clear" w:color="auto" w:fill="D9D9D9" w:themeFill="background1" w:themeFillShade="D9"/>
            <w:vAlign w:val="center"/>
          </w:tcPr>
          <w:p w14:paraId="28190C1A" w14:textId="77777777" w:rsidR="00257672" w:rsidRPr="00565A92" w:rsidRDefault="00257672" w:rsidP="00257672">
            <w:pPr>
              <w:pStyle w:val="Tabelle"/>
              <w:spacing w:before="60" w:after="60"/>
              <w:jc w:val="center"/>
              <w:rPr>
                <w:b/>
                <w:szCs w:val="18"/>
              </w:rPr>
            </w:pPr>
            <w:r w:rsidRPr="00565A92">
              <w:rPr>
                <w:b/>
                <w:szCs w:val="18"/>
              </w:rPr>
              <w:t>Beschreibung</w:t>
            </w:r>
          </w:p>
        </w:tc>
        <w:tc>
          <w:tcPr>
            <w:tcW w:w="1679" w:type="dxa"/>
            <w:shd w:val="clear" w:color="auto" w:fill="D9D9D9" w:themeFill="background1" w:themeFillShade="D9"/>
          </w:tcPr>
          <w:p w14:paraId="28190C1B" w14:textId="77777777" w:rsidR="00257672" w:rsidRDefault="00257672" w:rsidP="00257672">
            <w:pPr>
              <w:pStyle w:val="Tabelle"/>
              <w:spacing w:before="60" w:after="60"/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Bereitstellungs-rhythmus</w:t>
            </w:r>
          </w:p>
        </w:tc>
        <w:tc>
          <w:tcPr>
            <w:tcW w:w="1977" w:type="dxa"/>
            <w:shd w:val="clear" w:color="auto" w:fill="D9D9D9" w:themeFill="background1" w:themeFillShade="D9"/>
            <w:vAlign w:val="center"/>
          </w:tcPr>
          <w:p w14:paraId="28190C1C" w14:textId="77777777" w:rsidR="00257672" w:rsidRPr="00565A92" w:rsidRDefault="00257672" w:rsidP="00257672">
            <w:pPr>
              <w:pStyle w:val="Tabelle"/>
              <w:spacing w:before="60" w:after="60"/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Bezeichnung MACH</w:t>
            </w:r>
          </w:p>
        </w:tc>
        <w:tc>
          <w:tcPr>
            <w:tcW w:w="1675" w:type="dxa"/>
            <w:shd w:val="clear" w:color="auto" w:fill="D9D9D9" w:themeFill="background1" w:themeFillShade="D9"/>
            <w:vAlign w:val="center"/>
          </w:tcPr>
          <w:p w14:paraId="28190C1D" w14:textId="77777777" w:rsidR="00257672" w:rsidRPr="00565A92" w:rsidRDefault="00257672" w:rsidP="00257672">
            <w:pPr>
              <w:pStyle w:val="Tabelle"/>
              <w:tabs>
                <w:tab w:val="right" w:pos="3900"/>
              </w:tabs>
              <w:spacing w:before="60"/>
              <w:jc w:val="center"/>
              <w:rPr>
                <w:b/>
                <w:szCs w:val="18"/>
              </w:rPr>
            </w:pPr>
            <w:r w:rsidRPr="00565A92">
              <w:rPr>
                <w:b/>
                <w:szCs w:val="18"/>
              </w:rPr>
              <w:t>Beispiel</w:t>
            </w:r>
          </w:p>
        </w:tc>
        <w:tc>
          <w:tcPr>
            <w:tcW w:w="1657" w:type="dxa"/>
            <w:shd w:val="clear" w:color="auto" w:fill="D9D9D9" w:themeFill="background1" w:themeFillShade="D9"/>
            <w:vAlign w:val="center"/>
          </w:tcPr>
          <w:p w14:paraId="28190C1E" w14:textId="77777777" w:rsidR="00257672" w:rsidRPr="00565A92" w:rsidRDefault="00257672" w:rsidP="00257672">
            <w:pPr>
              <w:pStyle w:val="Tabelle"/>
              <w:tabs>
                <w:tab w:val="right" w:pos="3900"/>
              </w:tabs>
              <w:spacing w:before="60"/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Mandanten/ Empfänger</w:t>
            </w:r>
          </w:p>
        </w:tc>
      </w:tr>
      <w:tr w:rsidR="00E41A0E" w:rsidRPr="00BB692F" w14:paraId="28190C2B" w14:textId="77777777" w:rsidTr="00E41A0E">
        <w:tc>
          <w:tcPr>
            <w:tcW w:w="549" w:type="dxa"/>
          </w:tcPr>
          <w:p w14:paraId="28190C20" w14:textId="77777777" w:rsidR="00E41A0E" w:rsidRPr="00E41A0E" w:rsidRDefault="00E41A0E" w:rsidP="00E41A0E">
            <w:pPr>
              <w:numPr>
                <w:ilvl w:val="0"/>
                <w:numId w:val="9"/>
              </w:numPr>
              <w:spacing w:after="0" w:line="240" w:lineRule="auto"/>
              <w:ind w:left="126" w:hanging="180"/>
              <w:jc w:val="left"/>
              <w:rPr>
                <w:rFonts w:cs="Arial"/>
                <w:b/>
                <w:sz w:val="20"/>
              </w:rPr>
            </w:pPr>
          </w:p>
        </w:tc>
        <w:tc>
          <w:tcPr>
            <w:tcW w:w="1928" w:type="dxa"/>
          </w:tcPr>
          <w:p w14:paraId="28190C21" w14:textId="77777777" w:rsidR="00E41A0E" w:rsidRPr="00E17023" w:rsidRDefault="00E41A0E" w:rsidP="00E41A0E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>
              <w:rPr>
                <w:szCs w:val="18"/>
              </w:rPr>
              <w:t>Planungsergebnis</w:t>
            </w:r>
          </w:p>
        </w:tc>
        <w:tc>
          <w:tcPr>
            <w:tcW w:w="4144" w:type="dxa"/>
          </w:tcPr>
          <w:p w14:paraId="28190C22" w14:textId="77777777" w:rsidR="00E41A0E" w:rsidRPr="00E17023" w:rsidRDefault="00E41A0E" w:rsidP="00E41A0E">
            <w:pPr>
              <w:pStyle w:val="Tabelle"/>
              <w:rPr>
                <w:rFonts w:cs="Arial"/>
                <w:szCs w:val="18"/>
              </w:rPr>
            </w:pPr>
            <w:r w:rsidRPr="008228FC">
              <w:rPr>
                <w:rFonts w:cs="Arial"/>
                <w:szCs w:val="18"/>
              </w:rPr>
              <w:t xml:space="preserve">Dieser Report stellt die </w:t>
            </w:r>
            <w:r>
              <w:rPr>
                <w:rFonts w:cs="Arial"/>
                <w:szCs w:val="18"/>
              </w:rPr>
              <w:t>Urbudgetsummen (geplanten Werte) pro Kostenstelle</w:t>
            </w:r>
            <w:r w:rsidRPr="008228FC">
              <w:rPr>
                <w:rFonts w:cs="Arial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i</w:t>
            </w:r>
            <w:r w:rsidRPr="008228FC">
              <w:rPr>
                <w:rFonts w:cs="Arial"/>
                <w:szCs w:val="18"/>
              </w:rPr>
              <w:t>n einer Übersicht</w:t>
            </w:r>
            <w:r>
              <w:rPr>
                <w:rFonts w:cs="Arial"/>
                <w:szCs w:val="18"/>
              </w:rPr>
              <w:t>,</w:t>
            </w:r>
            <w:r w:rsidRPr="008228FC">
              <w:rPr>
                <w:rFonts w:cs="Arial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gegliedert</w:t>
            </w:r>
            <w:r w:rsidRPr="008228FC">
              <w:rPr>
                <w:rFonts w:cs="Arial"/>
                <w:szCs w:val="18"/>
              </w:rPr>
              <w:t xml:space="preserve"> nach Ausprägungen</w:t>
            </w:r>
            <w:r>
              <w:rPr>
                <w:rFonts w:cs="Arial"/>
                <w:szCs w:val="18"/>
              </w:rPr>
              <w:t>/Zuordnung der Kostenstellen, zusammen.</w:t>
            </w:r>
          </w:p>
        </w:tc>
        <w:tc>
          <w:tcPr>
            <w:tcW w:w="1679" w:type="dxa"/>
          </w:tcPr>
          <w:p w14:paraId="28190C23" w14:textId="77777777" w:rsidR="00E41A0E" w:rsidRPr="00E17023" w:rsidRDefault="00E41A0E" w:rsidP="00E41A0E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>
              <w:rPr>
                <w:szCs w:val="18"/>
              </w:rPr>
              <w:t xml:space="preserve">1x </w:t>
            </w:r>
            <w:proofErr w:type="spellStart"/>
            <w:r>
              <w:rPr>
                <w:szCs w:val="18"/>
              </w:rPr>
              <w:t>jährl</w:t>
            </w:r>
            <w:proofErr w:type="spellEnd"/>
            <w:r>
              <w:rPr>
                <w:szCs w:val="18"/>
              </w:rPr>
              <w:t>. im WPA nach Abschluss der Planung.</w:t>
            </w:r>
          </w:p>
        </w:tc>
        <w:tc>
          <w:tcPr>
            <w:tcW w:w="1977" w:type="dxa"/>
          </w:tcPr>
          <w:p w14:paraId="28190C24" w14:textId="77777777" w:rsidR="00E41A0E" w:rsidRDefault="00E41A0E" w:rsidP="00E41A0E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Report 128</w:t>
            </w:r>
          </w:p>
          <w:p w14:paraId="28190C25" w14:textId="77777777" w:rsidR="00E41A0E" w:rsidRDefault="00E41A0E" w:rsidP="00E41A0E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</w:p>
          <w:p w14:paraId="28190C26" w14:textId="77777777" w:rsidR="00E41A0E" w:rsidRPr="00E17023" w:rsidRDefault="00E41A0E" w:rsidP="00E41A0E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 w:rsidRPr="00E17023">
              <w:rPr>
                <w:b/>
                <w:szCs w:val="18"/>
                <w:u w:val="single"/>
              </w:rPr>
              <w:t>Pfad:</w:t>
            </w:r>
            <w:r w:rsidRPr="00E17023">
              <w:rPr>
                <w:szCs w:val="18"/>
              </w:rPr>
              <w:t xml:space="preserve"> KLR/ Reporte/ </w:t>
            </w:r>
            <w:proofErr w:type="spellStart"/>
            <w:r w:rsidRPr="00E17023">
              <w:rPr>
                <w:szCs w:val="18"/>
              </w:rPr>
              <w:t>WPA_AObj_</w:t>
            </w:r>
            <w:r>
              <w:rPr>
                <w:szCs w:val="18"/>
              </w:rPr>
              <w:t>Vergleich</w:t>
            </w:r>
            <w:proofErr w:type="spellEnd"/>
            <w:r>
              <w:rPr>
                <w:szCs w:val="18"/>
              </w:rPr>
              <w:t xml:space="preserve"> (128_</w:t>
            </w:r>
            <w:r w:rsidRPr="00E17023">
              <w:rPr>
                <w:szCs w:val="18"/>
              </w:rPr>
              <w:t>20120719)</w:t>
            </w:r>
          </w:p>
        </w:tc>
        <w:tc>
          <w:tcPr>
            <w:tcW w:w="1675" w:type="dxa"/>
          </w:tcPr>
          <w:p w14:paraId="28190C27" w14:textId="77777777" w:rsidR="00E41A0E" w:rsidRPr="00E17023" w:rsidRDefault="00E41A0E" w:rsidP="00E41A0E">
            <w:pPr>
              <w:pStyle w:val="Tabelle"/>
              <w:tabs>
                <w:tab w:val="right" w:pos="3900"/>
              </w:tabs>
              <w:jc w:val="center"/>
              <w:rPr>
                <w:rFonts w:cs="Arial"/>
                <w:szCs w:val="18"/>
              </w:rPr>
            </w:pPr>
            <w:r w:rsidRPr="00A96EA6">
              <w:rPr>
                <w:rFonts w:cs="Arial"/>
                <w:szCs w:val="18"/>
              </w:rPr>
              <w:object w:dxaOrig="1531" w:dyaOrig="991" w14:anchorId="28190C9D">
                <v:shape id="_x0000_i1055" type="#_x0000_t75" style="width:65.25pt;height:42pt" o:ole="">
                  <v:imagedata r:id="rId71" o:title=""/>
                </v:shape>
                <o:OLEObject Type="Embed" ProgID="AcroExch.Document.DC" ShapeID="_x0000_i1055" DrawAspect="Icon" ObjectID="_1622964662" r:id="rId72"/>
              </w:object>
            </w:r>
          </w:p>
        </w:tc>
        <w:tc>
          <w:tcPr>
            <w:tcW w:w="1657" w:type="dxa"/>
          </w:tcPr>
          <w:p w14:paraId="28190C28" w14:textId="77777777" w:rsidR="00E41A0E" w:rsidRDefault="00E41A0E" w:rsidP="00E41A0E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KG, KGV, FH, Kita, BgA</w:t>
            </w:r>
          </w:p>
          <w:p w14:paraId="28190C29" w14:textId="77777777" w:rsidR="00E41A0E" w:rsidRDefault="00E41A0E" w:rsidP="00E41A0E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</w:p>
          <w:p w14:paraId="28190C2A" w14:textId="77777777" w:rsidR="00E41A0E" w:rsidRPr="00565A92" w:rsidRDefault="00E41A0E" w:rsidP="00E41A0E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Finanzausschuss, KV, VL (Kita) im Rahmen Planungsprozess</w:t>
            </w:r>
          </w:p>
        </w:tc>
      </w:tr>
      <w:tr w:rsidR="00E41A0E" w:rsidRPr="00BB692F" w14:paraId="28190C39" w14:textId="77777777" w:rsidTr="00E41A0E">
        <w:tc>
          <w:tcPr>
            <w:tcW w:w="549" w:type="dxa"/>
          </w:tcPr>
          <w:p w14:paraId="28190C2C" w14:textId="77777777" w:rsidR="00E41A0E" w:rsidRPr="00E41A0E" w:rsidRDefault="00E41A0E" w:rsidP="00E41A0E">
            <w:pPr>
              <w:numPr>
                <w:ilvl w:val="0"/>
                <w:numId w:val="9"/>
              </w:numPr>
              <w:spacing w:after="0" w:line="240" w:lineRule="auto"/>
              <w:ind w:left="126" w:hanging="180"/>
              <w:jc w:val="left"/>
              <w:rPr>
                <w:rFonts w:cs="Arial"/>
                <w:b/>
                <w:sz w:val="20"/>
              </w:rPr>
            </w:pPr>
          </w:p>
        </w:tc>
        <w:tc>
          <w:tcPr>
            <w:tcW w:w="1928" w:type="dxa"/>
          </w:tcPr>
          <w:p w14:paraId="28190C2D" w14:textId="77777777" w:rsidR="00E41A0E" w:rsidRPr="00565A92" w:rsidRDefault="00E41A0E" w:rsidP="00E41A0E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 w:rsidRPr="00565A92">
              <w:rPr>
                <w:rFonts w:cs="Arial"/>
                <w:szCs w:val="18"/>
              </w:rPr>
              <w:t xml:space="preserve">Planmaßnahmen </w:t>
            </w:r>
          </w:p>
        </w:tc>
        <w:tc>
          <w:tcPr>
            <w:tcW w:w="4144" w:type="dxa"/>
          </w:tcPr>
          <w:p w14:paraId="28190C2E" w14:textId="77777777" w:rsidR="00E41A0E" w:rsidRPr="00565A92" w:rsidRDefault="00E41A0E" w:rsidP="00E41A0E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Auswertung der je Kostenstelle tatsächlich </w:t>
            </w:r>
            <w:proofErr w:type="spellStart"/>
            <w:r>
              <w:rPr>
                <w:rFonts w:cs="Arial"/>
                <w:szCs w:val="18"/>
              </w:rPr>
              <w:t>beplanten</w:t>
            </w:r>
            <w:proofErr w:type="spellEnd"/>
            <w:r>
              <w:rPr>
                <w:rFonts w:cs="Arial"/>
                <w:szCs w:val="18"/>
              </w:rPr>
              <w:t xml:space="preserve"> Sachkonten, ggf. mit Erläuterungstexten und Ergebnis je Kostenstelle.</w:t>
            </w:r>
          </w:p>
        </w:tc>
        <w:tc>
          <w:tcPr>
            <w:tcW w:w="1679" w:type="dxa"/>
          </w:tcPr>
          <w:p w14:paraId="28190C2F" w14:textId="77777777" w:rsidR="00E41A0E" w:rsidRPr="00565A92" w:rsidRDefault="00E41A0E" w:rsidP="00E41A0E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>
              <w:rPr>
                <w:szCs w:val="18"/>
              </w:rPr>
              <w:t xml:space="preserve">1x </w:t>
            </w:r>
            <w:proofErr w:type="spellStart"/>
            <w:r>
              <w:rPr>
                <w:szCs w:val="18"/>
              </w:rPr>
              <w:t>jährl</w:t>
            </w:r>
            <w:proofErr w:type="spellEnd"/>
            <w:r>
              <w:rPr>
                <w:szCs w:val="18"/>
              </w:rPr>
              <w:t>. im WPA</w:t>
            </w:r>
          </w:p>
        </w:tc>
        <w:tc>
          <w:tcPr>
            <w:tcW w:w="1977" w:type="dxa"/>
          </w:tcPr>
          <w:p w14:paraId="28190C30" w14:textId="77777777" w:rsidR="00E41A0E" w:rsidRDefault="00E41A0E" w:rsidP="00E41A0E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Planmaßnahmen</w:t>
            </w:r>
          </w:p>
          <w:p w14:paraId="28190C31" w14:textId="77777777" w:rsidR="00E41A0E" w:rsidRDefault="00E41A0E" w:rsidP="00E41A0E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</w:p>
          <w:p w14:paraId="28190C32" w14:textId="77777777" w:rsidR="00E41A0E" w:rsidRPr="00565A92" w:rsidRDefault="00E41A0E" w:rsidP="00E41A0E">
            <w:pPr>
              <w:pStyle w:val="Tabelle"/>
              <w:tabs>
                <w:tab w:val="right" w:pos="3900"/>
              </w:tabs>
              <w:rPr>
                <w:i/>
                <w:szCs w:val="18"/>
              </w:rPr>
            </w:pPr>
            <w:r w:rsidRPr="00565A92">
              <w:rPr>
                <w:rFonts w:cs="Arial"/>
                <w:b/>
                <w:szCs w:val="18"/>
                <w:u w:val="single"/>
              </w:rPr>
              <w:t>Pfad:</w:t>
            </w:r>
            <w:r w:rsidRPr="00565A92">
              <w:rPr>
                <w:rFonts w:cs="Arial"/>
                <w:szCs w:val="18"/>
              </w:rPr>
              <w:t xml:space="preserve"> </w:t>
            </w:r>
            <w:r w:rsidRPr="00565A92">
              <w:rPr>
                <w:i/>
                <w:szCs w:val="18"/>
              </w:rPr>
              <w:t>KLR/ Periodische Arbeiten/ Planung Kostenrechnung/ Planmaßnahmen drucken</w:t>
            </w:r>
          </w:p>
          <w:p w14:paraId="28190C33" w14:textId="77777777" w:rsidR="00E41A0E" w:rsidRDefault="00E41A0E" w:rsidP="00E41A0E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</w:p>
          <w:p w14:paraId="28190C34" w14:textId="77777777" w:rsidR="00E41A0E" w:rsidRPr="00565A92" w:rsidRDefault="00E41A0E" w:rsidP="00E41A0E">
            <w:pPr>
              <w:pStyle w:val="Tabelle"/>
              <w:tabs>
                <w:tab w:val="right" w:pos="3900"/>
              </w:tabs>
              <w:jc w:val="center"/>
              <w:rPr>
                <w:rFonts w:cs="Arial"/>
                <w:szCs w:val="18"/>
              </w:rPr>
            </w:pPr>
            <w:r w:rsidRPr="00F35F2C">
              <w:rPr>
                <w:rFonts w:cs="Arial"/>
                <w:szCs w:val="18"/>
              </w:rPr>
              <w:object w:dxaOrig="1531" w:dyaOrig="991" w14:anchorId="28190C9E">
                <v:shape id="_x0000_i1056" type="#_x0000_t75" style="width:63pt;height:40.5pt" o:ole="">
                  <v:imagedata r:id="rId73" o:title=""/>
                </v:shape>
                <o:OLEObject Type="Embed" ProgID="AcroExch.Document.DC" ShapeID="_x0000_i1056" DrawAspect="Icon" ObjectID="_1622964663" r:id="rId74"/>
              </w:object>
            </w:r>
          </w:p>
        </w:tc>
        <w:tc>
          <w:tcPr>
            <w:tcW w:w="1675" w:type="dxa"/>
          </w:tcPr>
          <w:p w14:paraId="28190C35" w14:textId="77777777" w:rsidR="00E41A0E" w:rsidRPr="00565A92" w:rsidRDefault="00E41A0E" w:rsidP="00E41A0E">
            <w:pPr>
              <w:pStyle w:val="Tabelle"/>
              <w:tabs>
                <w:tab w:val="right" w:pos="3900"/>
              </w:tabs>
              <w:jc w:val="center"/>
              <w:rPr>
                <w:rFonts w:cs="Arial"/>
                <w:szCs w:val="18"/>
              </w:rPr>
            </w:pPr>
            <w:r w:rsidRPr="00F35F2C">
              <w:rPr>
                <w:rFonts w:cs="Arial"/>
                <w:szCs w:val="18"/>
              </w:rPr>
              <w:object w:dxaOrig="2040" w:dyaOrig="1320" w14:anchorId="28190C9F">
                <v:shape id="_x0000_i1057" type="#_x0000_t75" style="width:66.75pt;height:43.5pt" o:ole="">
                  <v:imagedata r:id="rId75" o:title=""/>
                </v:shape>
                <o:OLEObject Type="Embed" ProgID="AcroExch.Document.DC" ShapeID="_x0000_i1057" DrawAspect="Icon" ObjectID="_1622964664" r:id="rId76"/>
              </w:object>
            </w:r>
          </w:p>
        </w:tc>
        <w:tc>
          <w:tcPr>
            <w:tcW w:w="1657" w:type="dxa"/>
          </w:tcPr>
          <w:p w14:paraId="28190C36" w14:textId="77777777" w:rsidR="00E41A0E" w:rsidRDefault="00E41A0E" w:rsidP="00E41A0E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KG, KGV, FH, Kita, BgA</w:t>
            </w:r>
          </w:p>
          <w:p w14:paraId="28190C37" w14:textId="77777777" w:rsidR="00E41A0E" w:rsidRDefault="00E41A0E" w:rsidP="00E41A0E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</w:p>
          <w:p w14:paraId="28190C38" w14:textId="77777777" w:rsidR="00E41A0E" w:rsidRPr="00565A92" w:rsidRDefault="00E41A0E" w:rsidP="00E41A0E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Finanzausschuss, KV, VL (Kita) im Rahmen Planungsprozess</w:t>
            </w:r>
          </w:p>
        </w:tc>
      </w:tr>
      <w:tr w:rsidR="00E41A0E" w:rsidRPr="00BB692F" w14:paraId="28190C4D" w14:textId="77777777" w:rsidTr="00E41A0E">
        <w:tc>
          <w:tcPr>
            <w:tcW w:w="549" w:type="dxa"/>
          </w:tcPr>
          <w:p w14:paraId="28190C3A" w14:textId="77777777" w:rsidR="00E41A0E" w:rsidRPr="00E41A0E" w:rsidRDefault="00E41A0E" w:rsidP="00E41A0E">
            <w:pPr>
              <w:numPr>
                <w:ilvl w:val="0"/>
                <w:numId w:val="9"/>
              </w:numPr>
              <w:spacing w:after="0" w:line="240" w:lineRule="auto"/>
              <w:ind w:left="126" w:hanging="180"/>
              <w:jc w:val="left"/>
              <w:rPr>
                <w:rFonts w:cs="Arial"/>
                <w:b/>
                <w:sz w:val="20"/>
              </w:rPr>
            </w:pPr>
          </w:p>
        </w:tc>
        <w:tc>
          <w:tcPr>
            <w:tcW w:w="1928" w:type="dxa"/>
          </w:tcPr>
          <w:p w14:paraId="28190C3B" w14:textId="77777777" w:rsidR="00E41A0E" w:rsidRPr="00565A92" w:rsidRDefault="00E41A0E" w:rsidP="00E41A0E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proofErr w:type="spellStart"/>
            <w:r w:rsidRPr="00565A92">
              <w:rPr>
                <w:rFonts w:cs="Arial"/>
                <w:szCs w:val="18"/>
              </w:rPr>
              <w:t>AObj</w:t>
            </w:r>
            <w:proofErr w:type="spellEnd"/>
            <w:r w:rsidRPr="00565A92">
              <w:rPr>
                <w:rFonts w:cs="Arial"/>
                <w:szCs w:val="18"/>
              </w:rPr>
              <w:t>.-Einzelbericht</w:t>
            </w:r>
          </w:p>
        </w:tc>
        <w:tc>
          <w:tcPr>
            <w:tcW w:w="4144" w:type="dxa"/>
          </w:tcPr>
          <w:p w14:paraId="28190C3C" w14:textId="77777777" w:rsidR="00E41A0E" w:rsidRDefault="00E41A0E" w:rsidP="00E41A0E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 w:rsidRPr="00615A44">
              <w:rPr>
                <w:rFonts w:cs="Arial"/>
                <w:szCs w:val="18"/>
              </w:rPr>
              <w:t xml:space="preserve">Mit dem </w:t>
            </w:r>
            <w:proofErr w:type="spellStart"/>
            <w:r w:rsidRPr="00615A44">
              <w:rPr>
                <w:rFonts w:cs="Arial"/>
                <w:szCs w:val="18"/>
              </w:rPr>
              <w:t>AObj</w:t>
            </w:r>
            <w:proofErr w:type="spellEnd"/>
            <w:r w:rsidRPr="00615A44">
              <w:rPr>
                <w:rFonts w:cs="Arial"/>
                <w:szCs w:val="18"/>
              </w:rPr>
              <w:t>.-Einzelbericht im WPA ist eine Auswertung der Kostenstellen mit frei definierbaren Spalten möglich</w:t>
            </w:r>
            <w:r>
              <w:rPr>
                <w:rFonts w:cs="Arial"/>
                <w:szCs w:val="18"/>
              </w:rPr>
              <w:t>,</w:t>
            </w:r>
            <w:r w:rsidRPr="00615A44">
              <w:rPr>
                <w:rFonts w:cs="Arial"/>
                <w:szCs w:val="18"/>
              </w:rPr>
              <w:t xml:space="preserve"> um einen Vergleich der Buchungen der vergangenen Jahre mit dem </w:t>
            </w:r>
            <w:proofErr w:type="spellStart"/>
            <w:r w:rsidRPr="00615A44">
              <w:rPr>
                <w:rFonts w:cs="Arial"/>
                <w:szCs w:val="18"/>
              </w:rPr>
              <w:t>Urbudget</w:t>
            </w:r>
            <w:proofErr w:type="spellEnd"/>
            <w:r w:rsidRPr="00615A44">
              <w:rPr>
                <w:rFonts w:cs="Arial"/>
                <w:szCs w:val="18"/>
              </w:rPr>
              <w:t xml:space="preserve"> zu erhalten.</w:t>
            </w:r>
            <w:r>
              <w:rPr>
                <w:rFonts w:cs="Arial"/>
                <w:szCs w:val="18"/>
              </w:rPr>
              <w:t xml:space="preserve"> </w:t>
            </w:r>
          </w:p>
          <w:p w14:paraId="28190C3D" w14:textId="77777777" w:rsidR="00E41A0E" w:rsidRDefault="00E41A0E" w:rsidP="00E41A0E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</w:p>
          <w:p w14:paraId="28190C3E" w14:textId="77777777" w:rsidR="00E41A0E" w:rsidRPr="00565A92" w:rsidRDefault="00E41A0E" w:rsidP="00E41A0E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lastRenderedPageBreak/>
              <w:t>Die Auswertung dient hauptsächlich als Arbeitsunterlagen für Rendantur und Finanzausschuss.</w:t>
            </w:r>
          </w:p>
          <w:p w14:paraId="28190C3F" w14:textId="77777777" w:rsidR="00E41A0E" w:rsidRDefault="00E41A0E" w:rsidP="00E41A0E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Sinnvolle Spalten:</w:t>
            </w:r>
          </w:p>
          <w:p w14:paraId="28190C40" w14:textId="77777777" w:rsidR="00E41A0E" w:rsidRDefault="00E41A0E" w:rsidP="00E41A0E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Buchung VVJ / Buchung VJ / </w:t>
            </w:r>
            <w:proofErr w:type="spellStart"/>
            <w:r>
              <w:rPr>
                <w:rFonts w:cs="Arial"/>
                <w:szCs w:val="18"/>
              </w:rPr>
              <w:t>Urbudget</w:t>
            </w:r>
            <w:proofErr w:type="spellEnd"/>
            <w:r>
              <w:rPr>
                <w:rFonts w:cs="Arial"/>
                <w:szCs w:val="18"/>
              </w:rPr>
              <w:t xml:space="preserve"> VJ / </w:t>
            </w:r>
            <w:proofErr w:type="spellStart"/>
            <w:r>
              <w:rPr>
                <w:rFonts w:cs="Arial"/>
                <w:szCs w:val="18"/>
              </w:rPr>
              <w:t>Urbudget</w:t>
            </w:r>
            <w:proofErr w:type="spellEnd"/>
          </w:p>
          <w:p w14:paraId="28190C41" w14:textId="77777777" w:rsidR="00E41A0E" w:rsidRDefault="00E41A0E" w:rsidP="00E41A0E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</w:p>
          <w:p w14:paraId="28190C42" w14:textId="77777777" w:rsidR="00E41A0E" w:rsidRPr="00565A92" w:rsidRDefault="00E41A0E" w:rsidP="00E41A0E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Die Spaltenüberschriften beziehen sich immer auf das in der Kopfzeile ausgewiesene Jahr.</w:t>
            </w:r>
          </w:p>
        </w:tc>
        <w:tc>
          <w:tcPr>
            <w:tcW w:w="1679" w:type="dxa"/>
          </w:tcPr>
          <w:p w14:paraId="28190C43" w14:textId="77777777" w:rsidR="00E41A0E" w:rsidRPr="00565A92" w:rsidRDefault="00E41A0E" w:rsidP="00E41A0E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>
              <w:rPr>
                <w:szCs w:val="18"/>
              </w:rPr>
              <w:lastRenderedPageBreak/>
              <w:t xml:space="preserve">1x </w:t>
            </w:r>
            <w:proofErr w:type="spellStart"/>
            <w:r>
              <w:rPr>
                <w:szCs w:val="18"/>
              </w:rPr>
              <w:t>jährl</w:t>
            </w:r>
            <w:proofErr w:type="spellEnd"/>
            <w:r>
              <w:rPr>
                <w:szCs w:val="18"/>
              </w:rPr>
              <w:t>. im WPA</w:t>
            </w:r>
          </w:p>
        </w:tc>
        <w:tc>
          <w:tcPr>
            <w:tcW w:w="1977" w:type="dxa"/>
          </w:tcPr>
          <w:p w14:paraId="28190C44" w14:textId="77777777" w:rsidR="00E41A0E" w:rsidRPr="00590FD6" w:rsidRDefault="00E41A0E" w:rsidP="00E41A0E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proofErr w:type="spellStart"/>
            <w:r w:rsidRPr="00590FD6">
              <w:rPr>
                <w:rFonts w:cs="Arial"/>
                <w:szCs w:val="18"/>
              </w:rPr>
              <w:t>AObj</w:t>
            </w:r>
            <w:proofErr w:type="spellEnd"/>
            <w:r w:rsidRPr="00590FD6">
              <w:rPr>
                <w:rFonts w:cs="Arial"/>
                <w:szCs w:val="18"/>
              </w:rPr>
              <w:t>-Einzelbericht</w:t>
            </w:r>
          </w:p>
          <w:p w14:paraId="28190C45" w14:textId="77777777" w:rsidR="00E41A0E" w:rsidRDefault="00E41A0E" w:rsidP="00E41A0E">
            <w:pPr>
              <w:pStyle w:val="Tabelle"/>
              <w:tabs>
                <w:tab w:val="right" w:pos="3900"/>
              </w:tabs>
              <w:rPr>
                <w:rFonts w:cs="Arial"/>
                <w:b/>
                <w:szCs w:val="18"/>
                <w:u w:val="single"/>
              </w:rPr>
            </w:pPr>
          </w:p>
          <w:p w14:paraId="28190C46" w14:textId="77777777" w:rsidR="00E41A0E" w:rsidRPr="00565A92" w:rsidRDefault="00E41A0E" w:rsidP="00E41A0E">
            <w:pPr>
              <w:pStyle w:val="Tabelle"/>
              <w:tabs>
                <w:tab w:val="right" w:pos="3900"/>
              </w:tabs>
              <w:rPr>
                <w:i/>
                <w:szCs w:val="18"/>
              </w:rPr>
            </w:pPr>
            <w:r w:rsidRPr="00565A92">
              <w:rPr>
                <w:rFonts w:cs="Arial"/>
                <w:b/>
                <w:szCs w:val="18"/>
                <w:u w:val="single"/>
              </w:rPr>
              <w:t>Pfad:</w:t>
            </w:r>
            <w:r w:rsidRPr="00565A92">
              <w:rPr>
                <w:rFonts w:cs="Arial"/>
                <w:szCs w:val="18"/>
              </w:rPr>
              <w:t xml:space="preserve"> </w:t>
            </w:r>
            <w:r>
              <w:rPr>
                <w:i/>
                <w:szCs w:val="18"/>
              </w:rPr>
              <w:t xml:space="preserve">KLR/ Abrechnungsobjektinfo/ </w:t>
            </w:r>
            <w:proofErr w:type="spellStart"/>
            <w:r w:rsidRPr="00565A92">
              <w:rPr>
                <w:i/>
                <w:szCs w:val="18"/>
              </w:rPr>
              <w:t>AObj</w:t>
            </w:r>
            <w:proofErr w:type="spellEnd"/>
            <w:r w:rsidRPr="00565A92">
              <w:rPr>
                <w:i/>
                <w:szCs w:val="18"/>
              </w:rPr>
              <w:t>.-Einzelbericht drucken</w:t>
            </w:r>
          </w:p>
          <w:p w14:paraId="28190C47" w14:textId="77777777" w:rsidR="00E41A0E" w:rsidRDefault="00E41A0E" w:rsidP="00E41A0E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</w:p>
          <w:p w14:paraId="28190C48" w14:textId="77777777" w:rsidR="00E41A0E" w:rsidRPr="00565A92" w:rsidRDefault="00E41A0E" w:rsidP="00E41A0E">
            <w:pPr>
              <w:pStyle w:val="Tabelle"/>
              <w:tabs>
                <w:tab w:val="right" w:pos="3900"/>
              </w:tabs>
              <w:jc w:val="center"/>
              <w:rPr>
                <w:rFonts w:cs="Arial"/>
                <w:szCs w:val="18"/>
              </w:rPr>
            </w:pPr>
            <w:r w:rsidRPr="00565A92">
              <w:rPr>
                <w:rFonts w:cs="Arial"/>
                <w:szCs w:val="18"/>
              </w:rPr>
              <w:object w:dxaOrig="1454" w:dyaOrig="941" w14:anchorId="28190CA0">
                <v:shape id="_x0000_i1058" type="#_x0000_t75" style="width:65.25pt;height:42.75pt" o:ole="">
                  <v:imagedata r:id="rId77" o:title=""/>
                </v:shape>
                <o:OLEObject Type="Embed" ProgID="AcroExch.Document.DC" ShapeID="_x0000_i1058" DrawAspect="Icon" ObjectID="_1622964665" r:id="rId78"/>
              </w:object>
            </w:r>
          </w:p>
        </w:tc>
        <w:tc>
          <w:tcPr>
            <w:tcW w:w="1675" w:type="dxa"/>
          </w:tcPr>
          <w:p w14:paraId="28190C49" w14:textId="77777777" w:rsidR="00E41A0E" w:rsidRPr="00565A92" w:rsidRDefault="00E41A0E" w:rsidP="00E41A0E">
            <w:pPr>
              <w:pStyle w:val="Tabelle"/>
              <w:tabs>
                <w:tab w:val="right" w:pos="3900"/>
              </w:tabs>
              <w:jc w:val="center"/>
              <w:rPr>
                <w:rFonts w:cs="Arial"/>
                <w:szCs w:val="18"/>
              </w:rPr>
            </w:pPr>
            <w:r w:rsidRPr="00F76050">
              <w:rPr>
                <w:rFonts w:cs="Arial"/>
                <w:szCs w:val="18"/>
              </w:rPr>
              <w:object w:dxaOrig="1531" w:dyaOrig="991" w14:anchorId="28190CA1">
                <v:shape id="_x0000_i1059" type="#_x0000_t75" style="width:62.25pt;height:40.5pt" o:ole="">
                  <v:imagedata r:id="rId79" o:title=""/>
                </v:shape>
                <o:OLEObject Type="Embed" ProgID="AcroExch.Document.DC" ShapeID="_x0000_i1059" DrawAspect="Icon" ObjectID="_1622964666" r:id="rId80"/>
              </w:object>
            </w:r>
          </w:p>
        </w:tc>
        <w:tc>
          <w:tcPr>
            <w:tcW w:w="1657" w:type="dxa"/>
          </w:tcPr>
          <w:p w14:paraId="28190C4A" w14:textId="77777777" w:rsidR="00E41A0E" w:rsidRDefault="00E41A0E" w:rsidP="00E41A0E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KG, KGV, FH, Kita, BgA</w:t>
            </w:r>
          </w:p>
          <w:p w14:paraId="28190C4B" w14:textId="77777777" w:rsidR="00E41A0E" w:rsidRDefault="00E41A0E" w:rsidP="00E41A0E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</w:p>
          <w:p w14:paraId="28190C4C" w14:textId="77777777" w:rsidR="00E41A0E" w:rsidRPr="00565A92" w:rsidRDefault="00E41A0E" w:rsidP="00E41A0E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Finanzausschuss, KV, VL (Kita) im </w:t>
            </w:r>
            <w:r>
              <w:rPr>
                <w:rFonts w:cs="Arial"/>
                <w:szCs w:val="18"/>
              </w:rPr>
              <w:lastRenderedPageBreak/>
              <w:t>Rahmen Planungsprozess</w:t>
            </w:r>
          </w:p>
        </w:tc>
      </w:tr>
      <w:tr w:rsidR="00E41A0E" w:rsidRPr="00BB692F" w14:paraId="28190C5B" w14:textId="77777777" w:rsidTr="00E41A0E">
        <w:tc>
          <w:tcPr>
            <w:tcW w:w="549" w:type="dxa"/>
          </w:tcPr>
          <w:p w14:paraId="28190C4E" w14:textId="77777777" w:rsidR="00E41A0E" w:rsidRPr="00E41A0E" w:rsidRDefault="00E41A0E" w:rsidP="00E41A0E">
            <w:pPr>
              <w:numPr>
                <w:ilvl w:val="0"/>
                <w:numId w:val="9"/>
              </w:numPr>
              <w:spacing w:after="0" w:line="240" w:lineRule="auto"/>
              <w:ind w:left="126" w:hanging="180"/>
              <w:jc w:val="left"/>
              <w:rPr>
                <w:rFonts w:cs="Arial"/>
                <w:b/>
                <w:sz w:val="20"/>
              </w:rPr>
            </w:pPr>
          </w:p>
        </w:tc>
        <w:tc>
          <w:tcPr>
            <w:tcW w:w="1928" w:type="dxa"/>
          </w:tcPr>
          <w:p w14:paraId="28190C4F" w14:textId="77777777" w:rsidR="00E41A0E" w:rsidRPr="00565A92" w:rsidRDefault="00E41A0E" w:rsidP="00E41A0E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proofErr w:type="spellStart"/>
            <w:r>
              <w:rPr>
                <w:rFonts w:cs="Arial"/>
                <w:szCs w:val="18"/>
              </w:rPr>
              <w:t>AObj</w:t>
            </w:r>
            <w:proofErr w:type="spellEnd"/>
            <w:r>
              <w:rPr>
                <w:rFonts w:cs="Arial"/>
                <w:szCs w:val="18"/>
              </w:rPr>
              <w:t>.-Vergleichsbericht</w:t>
            </w:r>
          </w:p>
        </w:tc>
        <w:tc>
          <w:tcPr>
            <w:tcW w:w="4144" w:type="dxa"/>
          </w:tcPr>
          <w:p w14:paraId="28190C50" w14:textId="77777777" w:rsidR="00E41A0E" w:rsidRPr="00565A92" w:rsidRDefault="00E41A0E" w:rsidP="00E41A0E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Mit dem Vergleichsbericht können die Planungsergebnisse jeder Kita mit Ausweis der Sachkonten nebeneinander dargestellt werden.</w:t>
            </w:r>
          </w:p>
        </w:tc>
        <w:tc>
          <w:tcPr>
            <w:tcW w:w="1679" w:type="dxa"/>
          </w:tcPr>
          <w:p w14:paraId="28190C51" w14:textId="77777777" w:rsidR="00E41A0E" w:rsidRPr="00565A92" w:rsidRDefault="00E41A0E" w:rsidP="00E41A0E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>
              <w:rPr>
                <w:szCs w:val="18"/>
              </w:rPr>
              <w:t xml:space="preserve">1x </w:t>
            </w:r>
            <w:proofErr w:type="spellStart"/>
            <w:r>
              <w:rPr>
                <w:szCs w:val="18"/>
              </w:rPr>
              <w:t>jährl</w:t>
            </w:r>
            <w:proofErr w:type="spellEnd"/>
            <w:r>
              <w:rPr>
                <w:szCs w:val="18"/>
              </w:rPr>
              <w:t>. im WPA</w:t>
            </w:r>
          </w:p>
        </w:tc>
        <w:tc>
          <w:tcPr>
            <w:tcW w:w="1977" w:type="dxa"/>
          </w:tcPr>
          <w:p w14:paraId="28190C52" w14:textId="77777777" w:rsidR="00E41A0E" w:rsidRPr="004B12A4" w:rsidRDefault="00E41A0E" w:rsidP="00E41A0E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proofErr w:type="spellStart"/>
            <w:r>
              <w:rPr>
                <w:rFonts w:cs="Arial"/>
                <w:szCs w:val="18"/>
              </w:rPr>
              <w:t>AObj</w:t>
            </w:r>
            <w:proofErr w:type="spellEnd"/>
            <w:r>
              <w:rPr>
                <w:rFonts w:cs="Arial"/>
                <w:szCs w:val="18"/>
              </w:rPr>
              <w:t>-Vergleichsbericht</w:t>
            </w:r>
          </w:p>
          <w:p w14:paraId="28190C53" w14:textId="77777777" w:rsidR="00E41A0E" w:rsidRDefault="00E41A0E" w:rsidP="00E41A0E">
            <w:pPr>
              <w:pStyle w:val="Tabelle"/>
              <w:tabs>
                <w:tab w:val="right" w:pos="3900"/>
              </w:tabs>
              <w:rPr>
                <w:rFonts w:cs="Arial"/>
                <w:b/>
                <w:szCs w:val="18"/>
                <w:u w:val="single"/>
              </w:rPr>
            </w:pPr>
          </w:p>
          <w:p w14:paraId="28190C54" w14:textId="77777777" w:rsidR="00E41A0E" w:rsidRDefault="00E41A0E" w:rsidP="00E41A0E">
            <w:pPr>
              <w:pStyle w:val="Tabelle"/>
              <w:tabs>
                <w:tab w:val="right" w:pos="3900"/>
              </w:tabs>
              <w:rPr>
                <w:i/>
                <w:szCs w:val="18"/>
              </w:rPr>
            </w:pPr>
            <w:r w:rsidRPr="00565A92">
              <w:rPr>
                <w:rFonts w:cs="Arial"/>
                <w:b/>
                <w:szCs w:val="18"/>
                <w:u w:val="single"/>
              </w:rPr>
              <w:t>Pfad:</w:t>
            </w:r>
            <w:r w:rsidRPr="00565A92">
              <w:rPr>
                <w:rFonts w:cs="Arial"/>
                <w:szCs w:val="18"/>
              </w:rPr>
              <w:t xml:space="preserve"> </w:t>
            </w:r>
            <w:r>
              <w:rPr>
                <w:i/>
                <w:szCs w:val="18"/>
              </w:rPr>
              <w:t xml:space="preserve">KLR/ Abrechnungsobjektinfo/ </w:t>
            </w:r>
            <w:proofErr w:type="spellStart"/>
            <w:r w:rsidRPr="00565A92">
              <w:rPr>
                <w:i/>
                <w:szCs w:val="18"/>
              </w:rPr>
              <w:t>AObj</w:t>
            </w:r>
            <w:proofErr w:type="spellEnd"/>
            <w:r w:rsidRPr="00565A92">
              <w:rPr>
                <w:i/>
                <w:szCs w:val="18"/>
              </w:rPr>
              <w:t>.-</w:t>
            </w:r>
            <w:r>
              <w:rPr>
                <w:i/>
                <w:szCs w:val="18"/>
              </w:rPr>
              <w:t>Vergleichsbericht drucken</w:t>
            </w:r>
          </w:p>
          <w:p w14:paraId="28190C55" w14:textId="77777777" w:rsidR="00E41A0E" w:rsidRDefault="00E41A0E" w:rsidP="00E41A0E">
            <w:pPr>
              <w:pStyle w:val="Tabelle"/>
              <w:tabs>
                <w:tab w:val="right" w:pos="3900"/>
              </w:tabs>
              <w:rPr>
                <w:i/>
                <w:szCs w:val="18"/>
              </w:rPr>
            </w:pPr>
          </w:p>
          <w:p w14:paraId="28190C56" w14:textId="77777777" w:rsidR="00E41A0E" w:rsidRPr="00565A92" w:rsidRDefault="00E41A0E" w:rsidP="00E41A0E">
            <w:pPr>
              <w:pStyle w:val="Tabelle"/>
              <w:tabs>
                <w:tab w:val="right" w:pos="3900"/>
              </w:tabs>
              <w:jc w:val="center"/>
              <w:rPr>
                <w:rFonts w:cs="Arial"/>
                <w:szCs w:val="18"/>
              </w:rPr>
            </w:pPr>
            <w:r w:rsidRPr="005806FA">
              <w:rPr>
                <w:i/>
                <w:szCs w:val="18"/>
              </w:rPr>
              <w:object w:dxaOrig="1531" w:dyaOrig="991" w14:anchorId="28190CA2">
                <v:shape id="_x0000_i1060" type="#_x0000_t75" style="width:66.75pt;height:42.75pt" o:ole="">
                  <v:imagedata r:id="rId81" o:title=""/>
                </v:shape>
                <o:OLEObject Type="Embed" ProgID="AcroExch.Document.DC" ShapeID="_x0000_i1060" DrawAspect="Icon" ObjectID="_1622964667" r:id="rId82"/>
              </w:object>
            </w:r>
          </w:p>
        </w:tc>
        <w:tc>
          <w:tcPr>
            <w:tcW w:w="1675" w:type="dxa"/>
          </w:tcPr>
          <w:p w14:paraId="28190C57" w14:textId="77777777" w:rsidR="00E41A0E" w:rsidRPr="00565A92" w:rsidRDefault="00E41A0E" w:rsidP="00E41A0E">
            <w:pPr>
              <w:pStyle w:val="Tabelle"/>
              <w:tabs>
                <w:tab w:val="right" w:pos="3900"/>
              </w:tabs>
              <w:jc w:val="center"/>
              <w:rPr>
                <w:rFonts w:cs="Arial"/>
                <w:szCs w:val="18"/>
              </w:rPr>
            </w:pPr>
            <w:r w:rsidRPr="00A96EA6">
              <w:rPr>
                <w:rFonts w:cs="Arial"/>
                <w:szCs w:val="18"/>
              </w:rPr>
              <w:object w:dxaOrig="1531" w:dyaOrig="991" w14:anchorId="28190CA3">
                <v:shape id="_x0000_i1061" type="#_x0000_t75" style="width:65.25pt;height:42pt" o:ole="">
                  <v:imagedata r:id="rId83" o:title=""/>
                </v:shape>
                <o:OLEObject Type="Embed" ProgID="AcroExch.Document.DC" ShapeID="_x0000_i1061" DrawAspect="Icon" ObjectID="_1622964668" r:id="rId84"/>
              </w:object>
            </w:r>
          </w:p>
        </w:tc>
        <w:tc>
          <w:tcPr>
            <w:tcW w:w="1657" w:type="dxa"/>
          </w:tcPr>
          <w:p w14:paraId="28190C58" w14:textId="77777777" w:rsidR="00E41A0E" w:rsidRDefault="00E41A0E" w:rsidP="00E41A0E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Kita</w:t>
            </w:r>
          </w:p>
          <w:p w14:paraId="28190C59" w14:textId="77777777" w:rsidR="00E41A0E" w:rsidRDefault="00E41A0E" w:rsidP="00E41A0E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</w:p>
          <w:p w14:paraId="28190C5A" w14:textId="77777777" w:rsidR="00E41A0E" w:rsidRPr="00565A92" w:rsidRDefault="00E41A0E" w:rsidP="00E41A0E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Finanzausschuss, KV, VL (Kita) im Rahmen Planungsprozess</w:t>
            </w:r>
          </w:p>
        </w:tc>
      </w:tr>
      <w:tr w:rsidR="00E41A0E" w:rsidRPr="00BB692F" w14:paraId="28190C6D" w14:textId="77777777" w:rsidTr="00E41A0E">
        <w:tc>
          <w:tcPr>
            <w:tcW w:w="549" w:type="dxa"/>
          </w:tcPr>
          <w:p w14:paraId="28190C5C" w14:textId="77777777" w:rsidR="00E41A0E" w:rsidRPr="00E41A0E" w:rsidRDefault="00E41A0E" w:rsidP="00E41A0E">
            <w:pPr>
              <w:numPr>
                <w:ilvl w:val="0"/>
                <w:numId w:val="9"/>
              </w:numPr>
              <w:spacing w:after="0" w:line="240" w:lineRule="auto"/>
              <w:ind w:left="126" w:hanging="180"/>
              <w:jc w:val="left"/>
              <w:rPr>
                <w:rFonts w:cs="Arial"/>
                <w:b/>
                <w:sz w:val="20"/>
              </w:rPr>
            </w:pPr>
          </w:p>
        </w:tc>
        <w:tc>
          <w:tcPr>
            <w:tcW w:w="1928" w:type="dxa"/>
          </w:tcPr>
          <w:p w14:paraId="28190C5D" w14:textId="77777777" w:rsidR="00E41A0E" w:rsidRPr="00565A92" w:rsidRDefault="00E41A0E" w:rsidP="00E41A0E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 w:rsidRPr="00565A92">
              <w:rPr>
                <w:rFonts w:cs="Arial"/>
                <w:szCs w:val="18"/>
              </w:rPr>
              <w:t>Standardauswertung WPA</w:t>
            </w:r>
          </w:p>
        </w:tc>
        <w:tc>
          <w:tcPr>
            <w:tcW w:w="4144" w:type="dxa"/>
          </w:tcPr>
          <w:p w14:paraId="28190C5E" w14:textId="77777777" w:rsidR="00E41A0E" w:rsidRDefault="00E41A0E" w:rsidP="00E41A0E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 w:rsidRPr="00565A92">
              <w:rPr>
                <w:rFonts w:cs="Arial"/>
                <w:szCs w:val="18"/>
              </w:rPr>
              <w:t>Die Standardauswertung gibt den Aufbau des BAB mit den entsprechenden Werten (</w:t>
            </w:r>
            <w:proofErr w:type="spellStart"/>
            <w:r w:rsidRPr="00565A92">
              <w:rPr>
                <w:rFonts w:cs="Arial"/>
                <w:szCs w:val="18"/>
              </w:rPr>
              <w:t>Urbudget</w:t>
            </w:r>
            <w:proofErr w:type="spellEnd"/>
            <w:r w:rsidRPr="00565A92">
              <w:rPr>
                <w:rFonts w:cs="Arial"/>
                <w:szCs w:val="18"/>
              </w:rPr>
              <w:t xml:space="preserve">, Planung VJ, Buchung VVJ, prozentuale und absolute Veränderung zwischen </w:t>
            </w:r>
            <w:proofErr w:type="spellStart"/>
            <w:r w:rsidRPr="00565A92">
              <w:rPr>
                <w:rFonts w:cs="Arial"/>
                <w:szCs w:val="18"/>
              </w:rPr>
              <w:t>Urbudget</w:t>
            </w:r>
            <w:proofErr w:type="spellEnd"/>
            <w:r w:rsidRPr="00565A92">
              <w:rPr>
                <w:rFonts w:cs="Arial"/>
                <w:szCs w:val="18"/>
              </w:rPr>
              <w:t xml:space="preserve"> und Planung VJ) aus. Der Bericht wird über die Verdichtungsabrechnungsobjekte (auch Basisabrechnungsobjekte möglich) aufgerufen </w:t>
            </w:r>
            <w:r>
              <w:rPr>
                <w:rFonts w:cs="Arial"/>
                <w:szCs w:val="18"/>
              </w:rPr>
              <w:t>und soll zur Beschlussfassung der Gremien verwendet werden.</w:t>
            </w:r>
          </w:p>
          <w:p w14:paraId="28190C5F" w14:textId="77777777" w:rsidR="00E41A0E" w:rsidRDefault="00E41A0E" w:rsidP="00E41A0E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</w:p>
          <w:p w14:paraId="28190C60" w14:textId="77777777" w:rsidR="00E41A0E" w:rsidRDefault="00E41A0E" w:rsidP="00E41A0E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</w:p>
          <w:p w14:paraId="28190C61" w14:textId="77777777" w:rsidR="00E41A0E" w:rsidRDefault="00E41A0E" w:rsidP="00E41A0E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</w:p>
          <w:p w14:paraId="28190C62" w14:textId="77777777" w:rsidR="00E41A0E" w:rsidRPr="00565A92" w:rsidRDefault="00E41A0E" w:rsidP="00E41A0E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</w:p>
        </w:tc>
        <w:tc>
          <w:tcPr>
            <w:tcW w:w="1679" w:type="dxa"/>
          </w:tcPr>
          <w:p w14:paraId="28190C63" w14:textId="77777777" w:rsidR="00E41A0E" w:rsidRDefault="00E41A0E" w:rsidP="00E41A0E">
            <w:pPr>
              <w:pStyle w:val="Tabelle"/>
              <w:tabs>
                <w:tab w:val="right" w:pos="3900"/>
              </w:tabs>
              <w:rPr>
                <w:szCs w:val="18"/>
              </w:rPr>
            </w:pPr>
            <w:r>
              <w:rPr>
                <w:szCs w:val="18"/>
              </w:rPr>
              <w:t xml:space="preserve">1x </w:t>
            </w:r>
            <w:proofErr w:type="spellStart"/>
            <w:r>
              <w:rPr>
                <w:szCs w:val="18"/>
              </w:rPr>
              <w:t>jährl</w:t>
            </w:r>
            <w:proofErr w:type="spellEnd"/>
            <w:r>
              <w:rPr>
                <w:szCs w:val="18"/>
              </w:rPr>
              <w:t>. im WPA</w:t>
            </w:r>
          </w:p>
          <w:p w14:paraId="28190C64" w14:textId="77777777" w:rsidR="00E41A0E" w:rsidRDefault="00E41A0E" w:rsidP="00E41A0E">
            <w:pPr>
              <w:pStyle w:val="Tabelle"/>
              <w:tabs>
                <w:tab w:val="right" w:pos="3900"/>
              </w:tabs>
              <w:rPr>
                <w:szCs w:val="18"/>
              </w:rPr>
            </w:pPr>
          </w:p>
          <w:p w14:paraId="28190C65" w14:textId="77777777" w:rsidR="00E41A0E" w:rsidRPr="00C903D2" w:rsidRDefault="00E41A0E" w:rsidP="00E41A0E">
            <w:pPr>
              <w:pStyle w:val="Tabelle"/>
              <w:tabs>
                <w:tab w:val="right" w:pos="3900"/>
              </w:tabs>
              <w:rPr>
                <w:rFonts w:cs="Arial"/>
                <w:b/>
                <w:szCs w:val="18"/>
              </w:rPr>
            </w:pPr>
            <w:r w:rsidRPr="00C903D2">
              <w:rPr>
                <w:b/>
                <w:szCs w:val="18"/>
              </w:rPr>
              <w:t>als Beschluss-vorlage</w:t>
            </w:r>
          </w:p>
        </w:tc>
        <w:tc>
          <w:tcPr>
            <w:tcW w:w="1977" w:type="dxa"/>
          </w:tcPr>
          <w:p w14:paraId="28190C66" w14:textId="77777777" w:rsidR="00E41A0E" w:rsidRPr="005F0337" w:rsidRDefault="00E41A0E" w:rsidP="00E41A0E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 w:rsidRPr="005F0337">
              <w:rPr>
                <w:rFonts w:cs="Arial"/>
                <w:szCs w:val="18"/>
              </w:rPr>
              <w:t>WPA Standardauswertung</w:t>
            </w:r>
          </w:p>
          <w:p w14:paraId="28190C67" w14:textId="77777777" w:rsidR="00E41A0E" w:rsidRDefault="00E41A0E" w:rsidP="00E41A0E">
            <w:pPr>
              <w:pStyle w:val="Tabelle"/>
              <w:tabs>
                <w:tab w:val="right" w:pos="3900"/>
              </w:tabs>
              <w:rPr>
                <w:rFonts w:cs="Arial"/>
                <w:b/>
                <w:szCs w:val="18"/>
                <w:u w:val="single"/>
              </w:rPr>
            </w:pPr>
          </w:p>
          <w:p w14:paraId="28190C68" w14:textId="77777777" w:rsidR="00E41A0E" w:rsidRPr="00565A92" w:rsidRDefault="00E41A0E" w:rsidP="00E41A0E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 w:rsidRPr="00565A92">
              <w:rPr>
                <w:rFonts w:cs="Arial"/>
                <w:b/>
                <w:szCs w:val="18"/>
                <w:u w:val="single"/>
              </w:rPr>
              <w:t>Pfad:</w:t>
            </w:r>
            <w:r w:rsidRPr="00565A92">
              <w:rPr>
                <w:rFonts w:cs="Arial"/>
                <w:szCs w:val="18"/>
              </w:rPr>
              <w:t xml:space="preserve"> </w:t>
            </w:r>
            <w:r w:rsidRPr="00565A92">
              <w:rPr>
                <w:i/>
                <w:szCs w:val="18"/>
              </w:rPr>
              <w:t>KLR/ Abrechnungsobjektinfo/ BAB-Info drucken</w:t>
            </w:r>
            <w:r w:rsidRPr="00D65E47">
              <w:rPr>
                <w:rFonts w:cs="Arial"/>
                <w:szCs w:val="18"/>
              </w:rPr>
              <w:object w:dxaOrig="1531" w:dyaOrig="991" w14:anchorId="28190CA4">
                <v:shape id="_x0000_i1062" type="#_x0000_t75" style="width:70.5pt;height:45.75pt" o:ole="">
                  <v:imagedata r:id="rId85" o:title=""/>
                </v:shape>
                <o:OLEObject Type="Embed" ProgID="AcroExch.Document.DC" ShapeID="_x0000_i1062" DrawAspect="Icon" ObjectID="_1622964669" r:id="rId86"/>
              </w:object>
            </w:r>
          </w:p>
        </w:tc>
        <w:tc>
          <w:tcPr>
            <w:tcW w:w="1675" w:type="dxa"/>
          </w:tcPr>
          <w:p w14:paraId="28190C69" w14:textId="77777777" w:rsidR="00E41A0E" w:rsidRPr="00565A92" w:rsidRDefault="00C121C7" w:rsidP="00E41A0E">
            <w:pPr>
              <w:pStyle w:val="Tabelle"/>
              <w:tabs>
                <w:tab w:val="right" w:pos="3900"/>
              </w:tabs>
              <w:jc w:val="center"/>
              <w:rPr>
                <w:rFonts w:cs="Arial"/>
                <w:szCs w:val="18"/>
              </w:rPr>
            </w:pPr>
            <w:r w:rsidRPr="007F61F1">
              <w:rPr>
                <w:rFonts w:cs="Arial"/>
                <w:szCs w:val="18"/>
              </w:rPr>
              <w:object w:dxaOrig="1531" w:dyaOrig="991" w14:anchorId="28190CA5">
                <v:shape id="_x0000_i1063" type="#_x0000_t75" style="width:76.5pt;height:49.5pt" o:ole="">
                  <v:imagedata r:id="rId87" o:title=""/>
                </v:shape>
                <o:OLEObject Type="Embed" ProgID="AcroExch.Document.DC" ShapeID="_x0000_i1063" DrawAspect="Icon" ObjectID="_1622964670" r:id="rId88"/>
              </w:object>
            </w:r>
          </w:p>
        </w:tc>
        <w:tc>
          <w:tcPr>
            <w:tcW w:w="1657" w:type="dxa"/>
          </w:tcPr>
          <w:p w14:paraId="28190C6A" w14:textId="77777777" w:rsidR="00E41A0E" w:rsidRDefault="00E41A0E" w:rsidP="00E41A0E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KG, KGV, FH, Kita, BgA</w:t>
            </w:r>
          </w:p>
          <w:p w14:paraId="28190C6B" w14:textId="77777777" w:rsidR="00E41A0E" w:rsidRDefault="00E41A0E" w:rsidP="00E41A0E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</w:p>
          <w:p w14:paraId="28190C6C" w14:textId="77777777" w:rsidR="00E41A0E" w:rsidRPr="00565A92" w:rsidRDefault="00E41A0E" w:rsidP="00E41A0E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Finanzausschuss, KV, VL (Kita) </w:t>
            </w:r>
          </w:p>
        </w:tc>
      </w:tr>
      <w:tr w:rsidR="00E41A0E" w:rsidRPr="00BB692F" w14:paraId="28190C7F" w14:textId="77777777" w:rsidTr="00E41A0E">
        <w:tc>
          <w:tcPr>
            <w:tcW w:w="549" w:type="dxa"/>
          </w:tcPr>
          <w:p w14:paraId="28190C6E" w14:textId="77777777" w:rsidR="00E41A0E" w:rsidRPr="00E41A0E" w:rsidRDefault="00E41A0E" w:rsidP="00E41A0E">
            <w:pPr>
              <w:numPr>
                <w:ilvl w:val="0"/>
                <w:numId w:val="9"/>
              </w:numPr>
              <w:spacing w:after="0" w:line="240" w:lineRule="auto"/>
              <w:ind w:left="126" w:hanging="180"/>
              <w:jc w:val="left"/>
              <w:rPr>
                <w:rFonts w:cs="Arial"/>
                <w:b/>
                <w:sz w:val="20"/>
              </w:rPr>
            </w:pPr>
          </w:p>
        </w:tc>
        <w:tc>
          <w:tcPr>
            <w:tcW w:w="1928" w:type="dxa"/>
          </w:tcPr>
          <w:p w14:paraId="28190C6F" w14:textId="77777777" w:rsidR="00E41A0E" w:rsidRPr="00565A92" w:rsidRDefault="00E41A0E" w:rsidP="00E41A0E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proofErr w:type="spellStart"/>
            <w:r>
              <w:rPr>
                <w:rFonts w:cs="Arial"/>
                <w:szCs w:val="18"/>
              </w:rPr>
              <w:t>AObj</w:t>
            </w:r>
            <w:proofErr w:type="spellEnd"/>
            <w:r>
              <w:rPr>
                <w:rFonts w:cs="Arial"/>
                <w:szCs w:val="18"/>
              </w:rPr>
              <w:t>-Einzelbericht als Detailauswertung zur Standardauswertung</w:t>
            </w:r>
            <w:r w:rsidRPr="00565A92">
              <w:rPr>
                <w:rFonts w:cs="Arial"/>
                <w:szCs w:val="18"/>
              </w:rPr>
              <w:t xml:space="preserve"> WPA</w:t>
            </w:r>
          </w:p>
        </w:tc>
        <w:tc>
          <w:tcPr>
            <w:tcW w:w="4144" w:type="dxa"/>
          </w:tcPr>
          <w:p w14:paraId="28190C70" w14:textId="77777777" w:rsidR="00E41A0E" w:rsidRPr="00565A92" w:rsidRDefault="00E41A0E" w:rsidP="00E41A0E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 w:rsidRPr="00565A92">
              <w:rPr>
                <w:rFonts w:cs="Arial"/>
                <w:szCs w:val="18"/>
              </w:rPr>
              <w:t>Der Detailbericht listet im Gegensatz zu der Standardauswertung auch die Konten mit auf.</w:t>
            </w:r>
          </w:p>
          <w:p w14:paraId="28190C71" w14:textId="77777777" w:rsidR="00E41A0E" w:rsidRPr="00565A92" w:rsidRDefault="00E41A0E" w:rsidP="00E41A0E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</w:p>
          <w:p w14:paraId="28190C72" w14:textId="77777777" w:rsidR="00E41A0E" w:rsidRPr="00565A92" w:rsidRDefault="00E41A0E" w:rsidP="00E41A0E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 w:rsidRPr="00565A92">
              <w:rPr>
                <w:rFonts w:cs="Arial"/>
                <w:b/>
                <w:szCs w:val="18"/>
                <w:u w:val="single"/>
              </w:rPr>
              <w:t>Pfad:</w:t>
            </w:r>
            <w:r w:rsidRPr="00565A92">
              <w:rPr>
                <w:rFonts w:cs="Arial"/>
                <w:szCs w:val="18"/>
              </w:rPr>
              <w:t xml:space="preserve"> </w:t>
            </w:r>
            <w:r>
              <w:rPr>
                <w:i/>
                <w:szCs w:val="18"/>
              </w:rPr>
              <w:t>KLR/ Abrechnungsobjektinfo</w:t>
            </w:r>
            <w:r w:rsidRPr="0023750B">
              <w:rPr>
                <w:i/>
                <w:szCs w:val="18"/>
              </w:rPr>
              <w:t xml:space="preserve">/ </w:t>
            </w:r>
            <w:proofErr w:type="spellStart"/>
            <w:r w:rsidRPr="0023750B">
              <w:rPr>
                <w:i/>
                <w:szCs w:val="18"/>
              </w:rPr>
              <w:t>AObj</w:t>
            </w:r>
            <w:proofErr w:type="spellEnd"/>
            <w:r w:rsidRPr="0023750B">
              <w:rPr>
                <w:i/>
                <w:szCs w:val="18"/>
              </w:rPr>
              <w:t>.-Einzelbericht drucken</w:t>
            </w:r>
            <w:r w:rsidRPr="00565A92">
              <w:rPr>
                <w:rFonts w:cs="Arial"/>
                <w:szCs w:val="18"/>
              </w:rPr>
              <w:t xml:space="preserve"> </w:t>
            </w:r>
          </w:p>
        </w:tc>
        <w:tc>
          <w:tcPr>
            <w:tcW w:w="1679" w:type="dxa"/>
          </w:tcPr>
          <w:p w14:paraId="28190C73" w14:textId="77777777" w:rsidR="00E41A0E" w:rsidRDefault="00E41A0E" w:rsidP="00E41A0E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>
              <w:rPr>
                <w:szCs w:val="18"/>
              </w:rPr>
              <w:t xml:space="preserve">1x </w:t>
            </w:r>
            <w:proofErr w:type="spellStart"/>
            <w:r>
              <w:rPr>
                <w:szCs w:val="18"/>
              </w:rPr>
              <w:t>jährl</w:t>
            </w:r>
            <w:proofErr w:type="spellEnd"/>
            <w:r>
              <w:rPr>
                <w:szCs w:val="18"/>
              </w:rPr>
              <w:t>. im WPA</w:t>
            </w:r>
          </w:p>
          <w:p w14:paraId="28190C74" w14:textId="77777777" w:rsidR="00E41A0E" w:rsidRDefault="00E41A0E" w:rsidP="00E41A0E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</w:p>
          <w:p w14:paraId="28190C75" w14:textId="77777777" w:rsidR="00E41A0E" w:rsidRPr="00565A92" w:rsidRDefault="00E41A0E" w:rsidP="00E41A0E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Ergänzung zur Beschlussvorlage</w:t>
            </w:r>
          </w:p>
        </w:tc>
        <w:tc>
          <w:tcPr>
            <w:tcW w:w="1977" w:type="dxa"/>
          </w:tcPr>
          <w:p w14:paraId="28190C76" w14:textId="77777777" w:rsidR="00E41A0E" w:rsidRPr="004B12A4" w:rsidRDefault="00E41A0E" w:rsidP="00E41A0E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proofErr w:type="spellStart"/>
            <w:r>
              <w:rPr>
                <w:rFonts w:cs="Arial"/>
                <w:szCs w:val="18"/>
              </w:rPr>
              <w:t>AObj</w:t>
            </w:r>
            <w:proofErr w:type="spellEnd"/>
            <w:r>
              <w:rPr>
                <w:rFonts w:cs="Arial"/>
                <w:szCs w:val="18"/>
              </w:rPr>
              <w:t>-Vergleichsbericht</w:t>
            </w:r>
          </w:p>
          <w:p w14:paraId="28190C77" w14:textId="77777777" w:rsidR="00E41A0E" w:rsidRDefault="00E41A0E" w:rsidP="00E41A0E">
            <w:pPr>
              <w:pStyle w:val="Tabelle"/>
              <w:tabs>
                <w:tab w:val="right" w:pos="3900"/>
              </w:tabs>
              <w:rPr>
                <w:rFonts w:cs="Arial"/>
                <w:b/>
                <w:szCs w:val="18"/>
                <w:u w:val="single"/>
              </w:rPr>
            </w:pPr>
          </w:p>
          <w:p w14:paraId="28190C78" w14:textId="77777777" w:rsidR="00E41A0E" w:rsidRDefault="00E41A0E" w:rsidP="00E41A0E">
            <w:pPr>
              <w:pStyle w:val="Tabelle"/>
              <w:tabs>
                <w:tab w:val="right" w:pos="3900"/>
              </w:tabs>
              <w:rPr>
                <w:i/>
                <w:szCs w:val="18"/>
              </w:rPr>
            </w:pPr>
            <w:r w:rsidRPr="00565A92">
              <w:rPr>
                <w:rFonts w:cs="Arial"/>
                <w:b/>
                <w:szCs w:val="18"/>
                <w:u w:val="single"/>
              </w:rPr>
              <w:t>Pfad:</w:t>
            </w:r>
            <w:r w:rsidRPr="00565A92">
              <w:rPr>
                <w:rFonts w:cs="Arial"/>
                <w:szCs w:val="18"/>
              </w:rPr>
              <w:t xml:space="preserve"> </w:t>
            </w:r>
            <w:r w:rsidRPr="00565A92">
              <w:rPr>
                <w:i/>
                <w:szCs w:val="18"/>
              </w:rPr>
              <w:t xml:space="preserve">KLR/ Abrechnungsobjektinfo/ </w:t>
            </w:r>
          </w:p>
          <w:p w14:paraId="28190C79" w14:textId="77777777" w:rsidR="00E41A0E" w:rsidRDefault="00E41A0E" w:rsidP="00E41A0E">
            <w:pPr>
              <w:pStyle w:val="Tabelle"/>
              <w:tabs>
                <w:tab w:val="right" w:pos="3900"/>
              </w:tabs>
              <w:rPr>
                <w:i/>
                <w:szCs w:val="18"/>
              </w:rPr>
            </w:pPr>
          </w:p>
          <w:p w14:paraId="28190C7A" w14:textId="77777777" w:rsidR="00E41A0E" w:rsidRPr="00565A92" w:rsidRDefault="00E41A0E" w:rsidP="00E41A0E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 w:rsidRPr="00986E36">
              <w:rPr>
                <w:rFonts w:cs="Arial"/>
                <w:szCs w:val="18"/>
              </w:rPr>
              <w:object w:dxaOrig="1531" w:dyaOrig="991" w14:anchorId="28190CA6">
                <v:shape id="_x0000_i1064" type="#_x0000_t75" style="width:65.25pt;height:42.75pt" o:ole="">
                  <v:imagedata r:id="rId89" o:title=""/>
                </v:shape>
                <o:OLEObject Type="Embed" ProgID="AcroExch.Document.DC" ShapeID="_x0000_i1064" DrawAspect="Icon" ObjectID="_1622964671" r:id="rId90"/>
              </w:object>
            </w:r>
          </w:p>
        </w:tc>
        <w:tc>
          <w:tcPr>
            <w:tcW w:w="1675" w:type="dxa"/>
          </w:tcPr>
          <w:p w14:paraId="28190C7B" w14:textId="77777777" w:rsidR="00E41A0E" w:rsidRPr="00986E36" w:rsidRDefault="00E41A0E" w:rsidP="00E41A0E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 w:rsidRPr="00986E36">
              <w:rPr>
                <w:rFonts w:cs="Arial"/>
                <w:szCs w:val="18"/>
              </w:rPr>
              <w:object w:dxaOrig="2040" w:dyaOrig="1320" w14:anchorId="28190CA7">
                <v:shape id="_x0000_i1065" type="#_x0000_t75" style="width:76.5pt;height:48.75pt" o:ole="">
                  <v:imagedata r:id="rId91" o:title=""/>
                </v:shape>
                <o:OLEObject Type="Embed" ProgID="AcroExch.Document.DC" ShapeID="_x0000_i1065" DrawAspect="Icon" ObjectID="_1622964672" r:id="rId92"/>
              </w:object>
            </w:r>
          </w:p>
        </w:tc>
        <w:tc>
          <w:tcPr>
            <w:tcW w:w="1657" w:type="dxa"/>
          </w:tcPr>
          <w:p w14:paraId="28190C7C" w14:textId="77777777" w:rsidR="00E41A0E" w:rsidRDefault="00E41A0E" w:rsidP="00E41A0E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KG, KGV, FH, Kita, BgA</w:t>
            </w:r>
          </w:p>
          <w:p w14:paraId="28190C7D" w14:textId="77777777" w:rsidR="00E41A0E" w:rsidRDefault="00E41A0E" w:rsidP="00E41A0E">
            <w:pPr>
              <w:pStyle w:val="Tabelle"/>
              <w:tabs>
                <w:tab w:val="right" w:pos="3900"/>
              </w:tabs>
              <w:rPr>
                <w:rFonts w:cs="Arial"/>
                <w:szCs w:val="18"/>
              </w:rPr>
            </w:pPr>
          </w:p>
          <w:p w14:paraId="28190C7E" w14:textId="77777777" w:rsidR="00E41A0E" w:rsidRPr="00F71DDD" w:rsidRDefault="00E41A0E" w:rsidP="00E41A0E">
            <w:pPr>
              <w:pStyle w:val="Tabelle"/>
              <w:tabs>
                <w:tab w:val="right" w:pos="3900"/>
              </w:tabs>
              <w:rPr>
                <w:rFonts w:cs="Arial"/>
                <w:szCs w:val="18"/>
                <w:highlight w:val="red"/>
              </w:rPr>
            </w:pPr>
            <w:r>
              <w:rPr>
                <w:rFonts w:cs="Arial"/>
                <w:szCs w:val="18"/>
              </w:rPr>
              <w:t>Finanzausschuss, KV, VL (Kita</w:t>
            </w:r>
          </w:p>
        </w:tc>
      </w:tr>
    </w:tbl>
    <w:p w14:paraId="28190C80" w14:textId="77777777" w:rsidR="00E2218E" w:rsidRPr="00BB692F" w:rsidRDefault="00E2218E" w:rsidP="00CB5513">
      <w:pPr>
        <w:rPr>
          <w:sz w:val="18"/>
          <w:szCs w:val="18"/>
        </w:rPr>
      </w:pPr>
    </w:p>
    <w:sectPr w:rsidR="00E2218E" w:rsidRPr="00BB692F" w:rsidSect="00A32461">
      <w:headerReference w:type="default" r:id="rId93"/>
      <w:footerReference w:type="default" r:id="rId94"/>
      <w:footerReference w:type="first" r:id="rId95"/>
      <w:pgSz w:w="16838" w:h="11906" w:orient="landscape" w:code="9"/>
      <w:pgMar w:top="1438" w:right="2268" w:bottom="1701" w:left="2268" w:header="879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190CAA" w14:textId="77777777" w:rsidR="005D4446" w:rsidRDefault="005D4446">
      <w:r>
        <w:separator/>
      </w:r>
    </w:p>
  </w:endnote>
  <w:endnote w:type="continuationSeparator" w:id="0">
    <w:p w14:paraId="28190CAB" w14:textId="77777777" w:rsidR="005D4446" w:rsidRDefault="005D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190CAE" w14:textId="77777777" w:rsidR="005D4446" w:rsidRDefault="005D4446" w:rsidP="006C52FA">
    <w:pPr>
      <w:pStyle w:val="Fuzeile"/>
      <w:pBdr>
        <w:top w:val="thinThickSmallGap" w:sz="24" w:space="1" w:color="622423"/>
      </w:pBdr>
      <w:jc w:val="right"/>
      <w:rPr>
        <w:rFonts w:ascii="Cambria" w:hAnsi="Cambria"/>
      </w:rPr>
    </w:pPr>
  </w:p>
  <w:p w14:paraId="28190CAF" w14:textId="7448DFD9" w:rsidR="005D4446" w:rsidRDefault="005D4446" w:rsidP="006C52FA">
    <w:pPr>
      <w:pStyle w:val="Fuzeile"/>
      <w:jc w:val="right"/>
    </w:pPr>
    <w:r>
      <w:t xml:space="preserve">Seite </w:t>
    </w:r>
    <w:r>
      <w:fldChar w:fldCharType="begin"/>
    </w:r>
    <w:r>
      <w:instrText>PAGE</w:instrText>
    </w:r>
    <w:r>
      <w:fldChar w:fldCharType="separate"/>
    </w:r>
    <w:r w:rsidR="00E67766">
      <w:rPr>
        <w:noProof/>
      </w:rPr>
      <w:t>3</w:t>
    </w:r>
    <w:r>
      <w:rPr>
        <w:noProof/>
      </w:rPr>
      <w:fldChar w:fldCharType="end"/>
    </w:r>
    <w:r>
      <w:t xml:space="preserve"> von </w:t>
    </w:r>
    <w:r>
      <w:fldChar w:fldCharType="begin"/>
    </w:r>
    <w:r>
      <w:instrText>NUMPAGES</w:instrText>
    </w:r>
    <w:r>
      <w:fldChar w:fldCharType="separate"/>
    </w:r>
    <w:r w:rsidR="00E67766">
      <w:rPr>
        <w:noProof/>
      </w:rPr>
      <w:t>13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190CB0" w14:textId="77777777" w:rsidR="005D4446" w:rsidRPr="003B15CD" w:rsidRDefault="005D4446">
    <w:pPr>
      <w:rPr>
        <w:sz w:val="8"/>
        <w:szCs w:val="8"/>
      </w:rPr>
    </w:pPr>
  </w:p>
  <w:p w14:paraId="28190CB1" w14:textId="77777777" w:rsidR="005D4446" w:rsidRDefault="005D444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190CA8" w14:textId="77777777" w:rsidR="005D4446" w:rsidRDefault="005D4446">
      <w:r>
        <w:separator/>
      </w:r>
    </w:p>
  </w:footnote>
  <w:footnote w:type="continuationSeparator" w:id="0">
    <w:p w14:paraId="28190CA9" w14:textId="77777777" w:rsidR="005D4446" w:rsidRDefault="005D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190CAC" w14:textId="03E4065B" w:rsidR="005D4446" w:rsidRDefault="00E67766">
    <w:pPr>
      <w:pStyle w:val="Kopfzeile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sdt>
      <w:sdtPr>
        <w:rPr>
          <w:rFonts w:asciiTheme="majorHAnsi" w:eastAsiaTheme="majorEastAsia" w:hAnsiTheme="majorHAnsi" w:cstheme="majorBidi"/>
          <w:sz w:val="32"/>
          <w:szCs w:val="32"/>
        </w:rPr>
        <w:alias w:val="Titel"/>
        <w:id w:val="77738743"/>
        <w:placeholder>
          <w:docPart w:val="7AD5460653DC47D596A0700C788B7D06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>
          <w:rPr>
            <w:rFonts w:asciiTheme="majorHAnsi" w:eastAsiaTheme="majorEastAsia" w:hAnsiTheme="majorHAnsi" w:cstheme="majorBidi"/>
            <w:sz w:val="32"/>
            <w:szCs w:val="32"/>
          </w:rPr>
          <w:t>Standardberichte für Gremien und Verwaltungsleitungen</w:t>
        </w:r>
      </w:sdtContent>
    </w:sdt>
  </w:p>
  <w:p w14:paraId="28190CAD" w14:textId="77777777" w:rsidR="005D4446" w:rsidRDefault="005D444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10A5C"/>
    <w:multiLevelType w:val="hybridMultilevel"/>
    <w:tmpl w:val="3028E58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13CB5"/>
    <w:multiLevelType w:val="hybridMultilevel"/>
    <w:tmpl w:val="34CE2B74"/>
    <w:lvl w:ilvl="0" w:tplc="4B8A7E7A">
      <w:start w:val="1"/>
      <w:numFmt w:val="ordinal"/>
      <w:lvlText w:val="3.%1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BC1742"/>
    <w:multiLevelType w:val="hybridMultilevel"/>
    <w:tmpl w:val="96D61160"/>
    <w:lvl w:ilvl="0" w:tplc="4B8A7E7A">
      <w:start w:val="1"/>
      <w:numFmt w:val="ordinal"/>
      <w:lvlText w:val="3.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A5CFD"/>
    <w:multiLevelType w:val="hybridMultilevel"/>
    <w:tmpl w:val="275433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7B1817"/>
    <w:multiLevelType w:val="hybridMultilevel"/>
    <w:tmpl w:val="BE64928C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222E96"/>
    <w:multiLevelType w:val="hybridMultilevel"/>
    <w:tmpl w:val="A2E00B94"/>
    <w:lvl w:ilvl="0" w:tplc="F55C631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CDA16DF"/>
    <w:multiLevelType w:val="hybridMultilevel"/>
    <w:tmpl w:val="9B326A5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31172D"/>
    <w:multiLevelType w:val="hybridMultilevel"/>
    <w:tmpl w:val="78CE10E6"/>
    <w:lvl w:ilvl="0" w:tplc="4B8A7E7A">
      <w:start w:val="1"/>
      <w:numFmt w:val="ordinal"/>
      <w:lvlText w:val="3.%1"/>
      <w:lvlJc w:val="left"/>
      <w:pPr>
        <w:ind w:left="66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86" w:hanging="360"/>
      </w:pPr>
    </w:lvl>
    <w:lvl w:ilvl="2" w:tplc="0407001B" w:tentative="1">
      <w:start w:val="1"/>
      <w:numFmt w:val="lowerRoman"/>
      <w:lvlText w:val="%3."/>
      <w:lvlJc w:val="right"/>
      <w:pPr>
        <w:ind w:left="2106" w:hanging="180"/>
      </w:pPr>
    </w:lvl>
    <w:lvl w:ilvl="3" w:tplc="0407000F" w:tentative="1">
      <w:start w:val="1"/>
      <w:numFmt w:val="decimal"/>
      <w:lvlText w:val="%4."/>
      <w:lvlJc w:val="left"/>
      <w:pPr>
        <w:ind w:left="2826" w:hanging="360"/>
      </w:pPr>
    </w:lvl>
    <w:lvl w:ilvl="4" w:tplc="04070019" w:tentative="1">
      <w:start w:val="1"/>
      <w:numFmt w:val="lowerLetter"/>
      <w:lvlText w:val="%5."/>
      <w:lvlJc w:val="left"/>
      <w:pPr>
        <w:ind w:left="3546" w:hanging="360"/>
      </w:pPr>
    </w:lvl>
    <w:lvl w:ilvl="5" w:tplc="0407001B" w:tentative="1">
      <w:start w:val="1"/>
      <w:numFmt w:val="lowerRoman"/>
      <w:lvlText w:val="%6."/>
      <w:lvlJc w:val="right"/>
      <w:pPr>
        <w:ind w:left="4266" w:hanging="180"/>
      </w:pPr>
    </w:lvl>
    <w:lvl w:ilvl="6" w:tplc="0407000F" w:tentative="1">
      <w:start w:val="1"/>
      <w:numFmt w:val="decimal"/>
      <w:lvlText w:val="%7."/>
      <w:lvlJc w:val="left"/>
      <w:pPr>
        <w:ind w:left="4986" w:hanging="360"/>
      </w:pPr>
    </w:lvl>
    <w:lvl w:ilvl="7" w:tplc="04070019" w:tentative="1">
      <w:start w:val="1"/>
      <w:numFmt w:val="lowerLetter"/>
      <w:lvlText w:val="%8."/>
      <w:lvlJc w:val="left"/>
      <w:pPr>
        <w:ind w:left="5706" w:hanging="360"/>
      </w:pPr>
    </w:lvl>
    <w:lvl w:ilvl="8" w:tplc="0407001B" w:tentative="1">
      <w:start w:val="1"/>
      <w:numFmt w:val="lowerRoman"/>
      <w:lvlText w:val="%9."/>
      <w:lvlJc w:val="right"/>
      <w:pPr>
        <w:ind w:left="6426" w:hanging="180"/>
      </w:pPr>
    </w:lvl>
  </w:abstractNum>
  <w:abstractNum w:abstractNumId="8" w15:restartNumberingAfterBreak="0">
    <w:nsid w:val="309B6674"/>
    <w:multiLevelType w:val="hybridMultilevel"/>
    <w:tmpl w:val="909E9B80"/>
    <w:lvl w:ilvl="0" w:tplc="2E64FD98">
      <w:start w:val="1"/>
      <w:numFmt w:val="decimal"/>
      <w:lvlText w:val="2.%1"/>
      <w:lvlJc w:val="left"/>
      <w:pPr>
        <w:tabs>
          <w:tab w:val="num" w:pos="502"/>
        </w:tabs>
        <w:ind w:left="502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2720FB"/>
    <w:multiLevelType w:val="hybridMultilevel"/>
    <w:tmpl w:val="F7006148"/>
    <w:lvl w:ilvl="0" w:tplc="686A2F7A">
      <w:start w:val="1"/>
      <w:numFmt w:val="decimal"/>
      <w:lvlText w:val="2.%1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FC2C4E"/>
    <w:multiLevelType w:val="multilevel"/>
    <w:tmpl w:val="04070025"/>
    <w:lvl w:ilvl="0">
      <w:start w:val="1"/>
      <w:numFmt w:val="decimal"/>
      <w:pStyle w:val="berschrift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1" w15:restartNumberingAfterBreak="0">
    <w:nsid w:val="3FDC1194"/>
    <w:multiLevelType w:val="hybridMultilevel"/>
    <w:tmpl w:val="AEE4DAB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E036CE"/>
    <w:multiLevelType w:val="hybridMultilevel"/>
    <w:tmpl w:val="AEE4DAB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DB56FD"/>
    <w:multiLevelType w:val="hybridMultilevel"/>
    <w:tmpl w:val="487AE62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FB15CE"/>
    <w:multiLevelType w:val="hybridMultilevel"/>
    <w:tmpl w:val="6468517C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7AF3536"/>
    <w:multiLevelType w:val="hybridMultilevel"/>
    <w:tmpl w:val="FA621D8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1F1DDF"/>
    <w:multiLevelType w:val="hybridMultilevel"/>
    <w:tmpl w:val="FC863BA8"/>
    <w:lvl w:ilvl="0" w:tplc="03EA8DF2">
      <w:start w:val="1"/>
      <w:numFmt w:val="decimal"/>
      <w:lvlText w:val="1.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D240148"/>
    <w:multiLevelType w:val="hybridMultilevel"/>
    <w:tmpl w:val="E3188AB8"/>
    <w:lvl w:ilvl="0" w:tplc="ECDC5DC4">
      <w:start w:val="1"/>
      <w:numFmt w:val="decimal"/>
      <w:lvlText w:val="%1."/>
      <w:lvlJc w:val="center"/>
      <w:pPr>
        <w:tabs>
          <w:tab w:val="num" w:pos="720"/>
        </w:tabs>
        <w:ind w:left="720" w:hanging="360"/>
      </w:pPr>
      <w:rPr>
        <w:rFonts w:hint="default"/>
      </w:rPr>
    </w:lvl>
    <w:lvl w:ilvl="1" w:tplc="B20AAF18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40802E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  <w:sz w:val="20"/>
        <w:szCs w:val="20"/>
      </w:rPr>
    </w:lvl>
    <w:lvl w:ilvl="3" w:tplc="3F7615A0">
      <w:start w:val="1"/>
      <w:numFmt w:val="bullet"/>
      <w:lvlText w:val=""/>
      <w:lvlJc w:val="left"/>
      <w:pPr>
        <w:tabs>
          <w:tab w:val="num" w:pos="2727"/>
        </w:tabs>
        <w:ind w:left="2727" w:hanging="207"/>
      </w:pPr>
      <w:rPr>
        <w:rFonts w:ascii="Wingdings" w:hAnsi="Wingdings" w:hint="default"/>
        <w:sz w:val="20"/>
        <w:szCs w:val="20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FBE5003"/>
    <w:multiLevelType w:val="hybridMultilevel"/>
    <w:tmpl w:val="FEC447FE"/>
    <w:lvl w:ilvl="0" w:tplc="B0B483F6"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801DA3"/>
    <w:multiLevelType w:val="hybridMultilevel"/>
    <w:tmpl w:val="7DE40D9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55C631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684846"/>
    <w:multiLevelType w:val="hybridMultilevel"/>
    <w:tmpl w:val="D8EEBE30"/>
    <w:lvl w:ilvl="0" w:tplc="3F7615A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i w:val="0"/>
        <w:sz w:val="20"/>
        <w:szCs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D87823"/>
    <w:multiLevelType w:val="hybridMultilevel"/>
    <w:tmpl w:val="35C67AF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B737B6"/>
    <w:multiLevelType w:val="hybridMultilevel"/>
    <w:tmpl w:val="E2B00EF0"/>
    <w:lvl w:ilvl="0" w:tplc="686A2F7A">
      <w:start w:val="1"/>
      <w:numFmt w:val="decimal"/>
      <w:lvlText w:val="2.%1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931498"/>
    <w:multiLevelType w:val="hybridMultilevel"/>
    <w:tmpl w:val="7B8AC9A8"/>
    <w:lvl w:ilvl="0" w:tplc="AD484492">
      <w:start w:val="1"/>
      <w:numFmt w:val="decimal"/>
      <w:lvlText w:val="3.%1"/>
      <w:lvlJc w:val="left"/>
      <w:pPr>
        <w:tabs>
          <w:tab w:val="num" w:pos="360"/>
        </w:tabs>
        <w:ind w:left="360" w:hanging="360"/>
      </w:pPr>
      <w:rPr>
        <w:rFonts w:hint="default"/>
        <w:sz w:val="18"/>
        <w:szCs w:val="18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CDB3A6B"/>
    <w:multiLevelType w:val="multilevel"/>
    <w:tmpl w:val="9B326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7"/>
  </w:num>
  <w:num w:numId="3">
    <w:abstractNumId w:val="6"/>
  </w:num>
  <w:num w:numId="4">
    <w:abstractNumId w:val="14"/>
  </w:num>
  <w:num w:numId="5">
    <w:abstractNumId w:val="4"/>
  </w:num>
  <w:num w:numId="6">
    <w:abstractNumId w:val="16"/>
  </w:num>
  <w:num w:numId="7">
    <w:abstractNumId w:val="24"/>
  </w:num>
  <w:num w:numId="8">
    <w:abstractNumId w:val="19"/>
  </w:num>
  <w:num w:numId="9">
    <w:abstractNumId w:val="23"/>
  </w:num>
  <w:num w:numId="10">
    <w:abstractNumId w:val="9"/>
  </w:num>
  <w:num w:numId="11">
    <w:abstractNumId w:val="10"/>
  </w:num>
  <w:num w:numId="12">
    <w:abstractNumId w:val="10"/>
  </w:num>
  <w:num w:numId="13">
    <w:abstractNumId w:val="10"/>
  </w:num>
  <w:num w:numId="14">
    <w:abstractNumId w:val="10"/>
  </w:num>
  <w:num w:numId="15">
    <w:abstractNumId w:val="10"/>
  </w:num>
  <w:num w:numId="16">
    <w:abstractNumId w:val="10"/>
  </w:num>
  <w:num w:numId="17">
    <w:abstractNumId w:val="18"/>
  </w:num>
  <w:num w:numId="18">
    <w:abstractNumId w:val="10"/>
  </w:num>
  <w:num w:numId="19">
    <w:abstractNumId w:val="10"/>
  </w:num>
  <w:num w:numId="20">
    <w:abstractNumId w:val="3"/>
  </w:num>
  <w:num w:numId="21">
    <w:abstractNumId w:val="20"/>
  </w:num>
  <w:num w:numId="22">
    <w:abstractNumId w:val="15"/>
  </w:num>
  <w:num w:numId="23">
    <w:abstractNumId w:val="11"/>
  </w:num>
  <w:num w:numId="24">
    <w:abstractNumId w:val="13"/>
  </w:num>
  <w:num w:numId="25">
    <w:abstractNumId w:val="0"/>
  </w:num>
  <w:num w:numId="26">
    <w:abstractNumId w:val="21"/>
  </w:num>
  <w:num w:numId="27">
    <w:abstractNumId w:val="12"/>
  </w:num>
  <w:num w:numId="28">
    <w:abstractNumId w:val="5"/>
  </w:num>
  <w:num w:numId="29">
    <w:abstractNumId w:val="22"/>
  </w:num>
  <w:num w:numId="30">
    <w:abstractNumId w:val="2"/>
  </w:num>
  <w:num w:numId="31">
    <w:abstractNumId w:val="8"/>
  </w:num>
  <w:num w:numId="32">
    <w:abstractNumId w:val="7"/>
  </w:num>
  <w:num w:numId="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3F2"/>
    <w:rsid w:val="0000471A"/>
    <w:rsid w:val="00004988"/>
    <w:rsid w:val="00004DB0"/>
    <w:rsid w:val="00005959"/>
    <w:rsid w:val="00017086"/>
    <w:rsid w:val="00026B8F"/>
    <w:rsid w:val="00030054"/>
    <w:rsid w:val="00030081"/>
    <w:rsid w:val="0003041C"/>
    <w:rsid w:val="0003203E"/>
    <w:rsid w:val="00034438"/>
    <w:rsid w:val="00034B87"/>
    <w:rsid w:val="000374F8"/>
    <w:rsid w:val="00043023"/>
    <w:rsid w:val="00044C87"/>
    <w:rsid w:val="00047A16"/>
    <w:rsid w:val="00061F71"/>
    <w:rsid w:val="00065F61"/>
    <w:rsid w:val="0006737D"/>
    <w:rsid w:val="00070A9C"/>
    <w:rsid w:val="00070BA9"/>
    <w:rsid w:val="00075780"/>
    <w:rsid w:val="0007680E"/>
    <w:rsid w:val="00076B76"/>
    <w:rsid w:val="000778A8"/>
    <w:rsid w:val="00077AAB"/>
    <w:rsid w:val="00081E59"/>
    <w:rsid w:val="00081FB1"/>
    <w:rsid w:val="000862E1"/>
    <w:rsid w:val="0009774C"/>
    <w:rsid w:val="000A1765"/>
    <w:rsid w:val="000A37BE"/>
    <w:rsid w:val="000A3E35"/>
    <w:rsid w:val="000A71F6"/>
    <w:rsid w:val="000A7CD0"/>
    <w:rsid w:val="000B17BF"/>
    <w:rsid w:val="000B1BE0"/>
    <w:rsid w:val="000B394E"/>
    <w:rsid w:val="000B6366"/>
    <w:rsid w:val="000B65C3"/>
    <w:rsid w:val="000B788C"/>
    <w:rsid w:val="000C20E5"/>
    <w:rsid w:val="000C437F"/>
    <w:rsid w:val="000C43D1"/>
    <w:rsid w:val="000C568B"/>
    <w:rsid w:val="000D05CC"/>
    <w:rsid w:val="000D0869"/>
    <w:rsid w:val="000D1415"/>
    <w:rsid w:val="000D1467"/>
    <w:rsid w:val="000D31C4"/>
    <w:rsid w:val="000D3F5B"/>
    <w:rsid w:val="000D651E"/>
    <w:rsid w:val="000D69F1"/>
    <w:rsid w:val="000D73B3"/>
    <w:rsid w:val="000E1726"/>
    <w:rsid w:val="000E2EB7"/>
    <w:rsid w:val="000E3696"/>
    <w:rsid w:val="000E77D0"/>
    <w:rsid w:val="000F108C"/>
    <w:rsid w:val="000F140B"/>
    <w:rsid w:val="000F1F64"/>
    <w:rsid w:val="000F2F8A"/>
    <w:rsid w:val="000F36BF"/>
    <w:rsid w:val="000F5621"/>
    <w:rsid w:val="00101AAD"/>
    <w:rsid w:val="00102AC3"/>
    <w:rsid w:val="001033C3"/>
    <w:rsid w:val="00103DA5"/>
    <w:rsid w:val="00110C5C"/>
    <w:rsid w:val="00112327"/>
    <w:rsid w:val="00113215"/>
    <w:rsid w:val="001143F1"/>
    <w:rsid w:val="0011523D"/>
    <w:rsid w:val="00115D6C"/>
    <w:rsid w:val="001171A1"/>
    <w:rsid w:val="00120065"/>
    <w:rsid w:val="00122869"/>
    <w:rsid w:val="001255D6"/>
    <w:rsid w:val="00126D57"/>
    <w:rsid w:val="0012778A"/>
    <w:rsid w:val="001309EC"/>
    <w:rsid w:val="00132030"/>
    <w:rsid w:val="0013361B"/>
    <w:rsid w:val="00133CC3"/>
    <w:rsid w:val="0013672A"/>
    <w:rsid w:val="00136833"/>
    <w:rsid w:val="00137414"/>
    <w:rsid w:val="00144A76"/>
    <w:rsid w:val="00151776"/>
    <w:rsid w:val="0015312F"/>
    <w:rsid w:val="0015364A"/>
    <w:rsid w:val="00154982"/>
    <w:rsid w:val="001554F9"/>
    <w:rsid w:val="00162146"/>
    <w:rsid w:val="00163A7B"/>
    <w:rsid w:val="00164472"/>
    <w:rsid w:val="00167005"/>
    <w:rsid w:val="00175EAA"/>
    <w:rsid w:val="0018218C"/>
    <w:rsid w:val="001857BE"/>
    <w:rsid w:val="001921BF"/>
    <w:rsid w:val="001A056A"/>
    <w:rsid w:val="001A170B"/>
    <w:rsid w:val="001A17C2"/>
    <w:rsid w:val="001A23E3"/>
    <w:rsid w:val="001A58EA"/>
    <w:rsid w:val="001B3326"/>
    <w:rsid w:val="001B6F93"/>
    <w:rsid w:val="001C226A"/>
    <w:rsid w:val="001C2D4C"/>
    <w:rsid w:val="001D0682"/>
    <w:rsid w:val="001D0D3D"/>
    <w:rsid w:val="001D13DF"/>
    <w:rsid w:val="001D3FA8"/>
    <w:rsid w:val="001D40F5"/>
    <w:rsid w:val="001D70E1"/>
    <w:rsid w:val="001E3C87"/>
    <w:rsid w:val="001E7E63"/>
    <w:rsid w:val="001F452F"/>
    <w:rsid w:val="001F5C55"/>
    <w:rsid w:val="001F7009"/>
    <w:rsid w:val="001F7436"/>
    <w:rsid w:val="002005BE"/>
    <w:rsid w:val="00202B13"/>
    <w:rsid w:val="00205CD0"/>
    <w:rsid w:val="002103DA"/>
    <w:rsid w:val="00210927"/>
    <w:rsid w:val="00212762"/>
    <w:rsid w:val="00214908"/>
    <w:rsid w:val="002150E9"/>
    <w:rsid w:val="00216650"/>
    <w:rsid w:val="00220885"/>
    <w:rsid w:val="00223D22"/>
    <w:rsid w:val="00223DE8"/>
    <w:rsid w:val="00226D3A"/>
    <w:rsid w:val="00227E01"/>
    <w:rsid w:val="00232E02"/>
    <w:rsid w:val="0023750B"/>
    <w:rsid w:val="00245DCD"/>
    <w:rsid w:val="0025154D"/>
    <w:rsid w:val="00252369"/>
    <w:rsid w:val="00252A89"/>
    <w:rsid w:val="00252ED9"/>
    <w:rsid w:val="00253413"/>
    <w:rsid w:val="002554C6"/>
    <w:rsid w:val="002555B9"/>
    <w:rsid w:val="00256CFB"/>
    <w:rsid w:val="0025758E"/>
    <w:rsid w:val="00257672"/>
    <w:rsid w:val="00260D89"/>
    <w:rsid w:val="00261E03"/>
    <w:rsid w:val="00262B6A"/>
    <w:rsid w:val="00263322"/>
    <w:rsid w:val="00266B04"/>
    <w:rsid w:val="00267A78"/>
    <w:rsid w:val="00270C64"/>
    <w:rsid w:val="00270DDA"/>
    <w:rsid w:val="00273E1B"/>
    <w:rsid w:val="002779C5"/>
    <w:rsid w:val="00281F9F"/>
    <w:rsid w:val="00283131"/>
    <w:rsid w:val="0028364D"/>
    <w:rsid w:val="0028591E"/>
    <w:rsid w:val="00285FD7"/>
    <w:rsid w:val="002871F6"/>
    <w:rsid w:val="00287264"/>
    <w:rsid w:val="00293B74"/>
    <w:rsid w:val="00295DA9"/>
    <w:rsid w:val="002969CC"/>
    <w:rsid w:val="002A3819"/>
    <w:rsid w:val="002A3C66"/>
    <w:rsid w:val="002A5AF6"/>
    <w:rsid w:val="002B0505"/>
    <w:rsid w:val="002B2778"/>
    <w:rsid w:val="002B5282"/>
    <w:rsid w:val="002B53DA"/>
    <w:rsid w:val="002B56C0"/>
    <w:rsid w:val="002B6B8D"/>
    <w:rsid w:val="002B7454"/>
    <w:rsid w:val="002B79A4"/>
    <w:rsid w:val="002C440A"/>
    <w:rsid w:val="002C7180"/>
    <w:rsid w:val="002D26F5"/>
    <w:rsid w:val="002D74C2"/>
    <w:rsid w:val="002D7614"/>
    <w:rsid w:val="002E11DA"/>
    <w:rsid w:val="002E21BD"/>
    <w:rsid w:val="002E4AB1"/>
    <w:rsid w:val="002E53C5"/>
    <w:rsid w:val="002E5CF7"/>
    <w:rsid w:val="002F6ED8"/>
    <w:rsid w:val="00301D9C"/>
    <w:rsid w:val="003023AA"/>
    <w:rsid w:val="00302DB5"/>
    <w:rsid w:val="003030A6"/>
    <w:rsid w:val="00303C1D"/>
    <w:rsid w:val="00311B3B"/>
    <w:rsid w:val="003146E4"/>
    <w:rsid w:val="00314F6C"/>
    <w:rsid w:val="003151B5"/>
    <w:rsid w:val="003171C9"/>
    <w:rsid w:val="0032040E"/>
    <w:rsid w:val="0032436C"/>
    <w:rsid w:val="003264B1"/>
    <w:rsid w:val="00333584"/>
    <w:rsid w:val="00333BC2"/>
    <w:rsid w:val="00334195"/>
    <w:rsid w:val="003360EB"/>
    <w:rsid w:val="00336D17"/>
    <w:rsid w:val="00340C8E"/>
    <w:rsid w:val="00347A7B"/>
    <w:rsid w:val="003508C0"/>
    <w:rsid w:val="003552B0"/>
    <w:rsid w:val="00357AF5"/>
    <w:rsid w:val="00361C4E"/>
    <w:rsid w:val="003628BB"/>
    <w:rsid w:val="00364BBB"/>
    <w:rsid w:val="00366C1A"/>
    <w:rsid w:val="00371B6B"/>
    <w:rsid w:val="00371CBE"/>
    <w:rsid w:val="0037271F"/>
    <w:rsid w:val="00372F19"/>
    <w:rsid w:val="0037401E"/>
    <w:rsid w:val="00374E02"/>
    <w:rsid w:val="003756DF"/>
    <w:rsid w:val="00375811"/>
    <w:rsid w:val="003839C7"/>
    <w:rsid w:val="003903CE"/>
    <w:rsid w:val="003927E5"/>
    <w:rsid w:val="003968B4"/>
    <w:rsid w:val="00397F17"/>
    <w:rsid w:val="003A1DC3"/>
    <w:rsid w:val="003B15CD"/>
    <w:rsid w:val="003B5783"/>
    <w:rsid w:val="003B612B"/>
    <w:rsid w:val="003B7645"/>
    <w:rsid w:val="003C0AA9"/>
    <w:rsid w:val="003D3B14"/>
    <w:rsid w:val="003D5759"/>
    <w:rsid w:val="003D607E"/>
    <w:rsid w:val="003D6772"/>
    <w:rsid w:val="003E29A6"/>
    <w:rsid w:val="003E70F5"/>
    <w:rsid w:val="003E757E"/>
    <w:rsid w:val="003F0D74"/>
    <w:rsid w:val="003F5016"/>
    <w:rsid w:val="003F7403"/>
    <w:rsid w:val="00401609"/>
    <w:rsid w:val="00402736"/>
    <w:rsid w:val="00407AD0"/>
    <w:rsid w:val="00410D8F"/>
    <w:rsid w:val="00413519"/>
    <w:rsid w:val="00416413"/>
    <w:rsid w:val="004173F1"/>
    <w:rsid w:val="00417917"/>
    <w:rsid w:val="004219C8"/>
    <w:rsid w:val="0042533B"/>
    <w:rsid w:val="004267F9"/>
    <w:rsid w:val="0042680D"/>
    <w:rsid w:val="0043039A"/>
    <w:rsid w:val="0043371D"/>
    <w:rsid w:val="00434424"/>
    <w:rsid w:val="00434A8E"/>
    <w:rsid w:val="0043575F"/>
    <w:rsid w:val="00437698"/>
    <w:rsid w:val="00437CCB"/>
    <w:rsid w:val="00437CD5"/>
    <w:rsid w:val="004434B1"/>
    <w:rsid w:val="0044533E"/>
    <w:rsid w:val="004476DA"/>
    <w:rsid w:val="004479A1"/>
    <w:rsid w:val="0045042C"/>
    <w:rsid w:val="00450D43"/>
    <w:rsid w:val="00451902"/>
    <w:rsid w:val="00454BFB"/>
    <w:rsid w:val="00457968"/>
    <w:rsid w:val="0046390A"/>
    <w:rsid w:val="00465A81"/>
    <w:rsid w:val="004673A7"/>
    <w:rsid w:val="00467C9C"/>
    <w:rsid w:val="00474765"/>
    <w:rsid w:val="00477A42"/>
    <w:rsid w:val="00481EA0"/>
    <w:rsid w:val="00481F7B"/>
    <w:rsid w:val="00482B87"/>
    <w:rsid w:val="00485058"/>
    <w:rsid w:val="00486468"/>
    <w:rsid w:val="0049008B"/>
    <w:rsid w:val="004909D7"/>
    <w:rsid w:val="004963DE"/>
    <w:rsid w:val="004A0D76"/>
    <w:rsid w:val="004A20E8"/>
    <w:rsid w:val="004B12A4"/>
    <w:rsid w:val="004B54F7"/>
    <w:rsid w:val="004B5BF2"/>
    <w:rsid w:val="004B7FB3"/>
    <w:rsid w:val="004C2215"/>
    <w:rsid w:val="004C2280"/>
    <w:rsid w:val="004C2BC6"/>
    <w:rsid w:val="004C3019"/>
    <w:rsid w:val="004C52B3"/>
    <w:rsid w:val="004C59EA"/>
    <w:rsid w:val="004C5C07"/>
    <w:rsid w:val="004D4B15"/>
    <w:rsid w:val="004D56EA"/>
    <w:rsid w:val="004D59FC"/>
    <w:rsid w:val="004E0EFE"/>
    <w:rsid w:val="004E104A"/>
    <w:rsid w:val="004E1289"/>
    <w:rsid w:val="004E2374"/>
    <w:rsid w:val="004E472C"/>
    <w:rsid w:val="004E72F2"/>
    <w:rsid w:val="004F0D88"/>
    <w:rsid w:val="004F11CD"/>
    <w:rsid w:val="004F5C88"/>
    <w:rsid w:val="004F67B1"/>
    <w:rsid w:val="004F78E9"/>
    <w:rsid w:val="00500858"/>
    <w:rsid w:val="005061EE"/>
    <w:rsid w:val="00511150"/>
    <w:rsid w:val="00512432"/>
    <w:rsid w:val="00513612"/>
    <w:rsid w:val="00514217"/>
    <w:rsid w:val="00515572"/>
    <w:rsid w:val="00517197"/>
    <w:rsid w:val="00520CDD"/>
    <w:rsid w:val="005253BF"/>
    <w:rsid w:val="00531DF9"/>
    <w:rsid w:val="00534A67"/>
    <w:rsid w:val="0053785C"/>
    <w:rsid w:val="00542631"/>
    <w:rsid w:val="00545272"/>
    <w:rsid w:val="00547690"/>
    <w:rsid w:val="005621D1"/>
    <w:rsid w:val="0056427C"/>
    <w:rsid w:val="00565A92"/>
    <w:rsid w:val="005675A8"/>
    <w:rsid w:val="00570B4D"/>
    <w:rsid w:val="00571DF2"/>
    <w:rsid w:val="0057680E"/>
    <w:rsid w:val="00577238"/>
    <w:rsid w:val="00577385"/>
    <w:rsid w:val="005806FA"/>
    <w:rsid w:val="00586297"/>
    <w:rsid w:val="00586B68"/>
    <w:rsid w:val="00590FD6"/>
    <w:rsid w:val="005977C6"/>
    <w:rsid w:val="005A04BE"/>
    <w:rsid w:val="005A1A9F"/>
    <w:rsid w:val="005A3DDE"/>
    <w:rsid w:val="005A57F1"/>
    <w:rsid w:val="005B2C02"/>
    <w:rsid w:val="005B2E5C"/>
    <w:rsid w:val="005B2ECB"/>
    <w:rsid w:val="005B658D"/>
    <w:rsid w:val="005B6BB5"/>
    <w:rsid w:val="005C119B"/>
    <w:rsid w:val="005C3C0B"/>
    <w:rsid w:val="005C6105"/>
    <w:rsid w:val="005C6B15"/>
    <w:rsid w:val="005D21D5"/>
    <w:rsid w:val="005D2229"/>
    <w:rsid w:val="005D3AAE"/>
    <w:rsid w:val="005D4446"/>
    <w:rsid w:val="005E047E"/>
    <w:rsid w:val="005E1B8B"/>
    <w:rsid w:val="005E7C7E"/>
    <w:rsid w:val="005F0337"/>
    <w:rsid w:val="005F0B14"/>
    <w:rsid w:val="005F4149"/>
    <w:rsid w:val="005F41EC"/>
    <w:rsid w:val="005F4653"/>
    <w:rsid w:val="00600E98"/>
    <w:rsid w:val="00606A44"/>
    <w:rsid w:val="00607678"/>
    <w:rsid w:val="0061087F"/>
    <w:rsid w:val="00610BDF"/>
    <w:rsid w:val="006115EB"/>
    <w:rsid w:val="0061220F"/>
    <w:rsid w:val="00615A44"/>
    <w:rsid w:val="00620261"/>
    <w:rsid w:val="00621583"/>
    <w:rsid w:val="00621D7F"/>
    <w:rsid w:val="00621EA5"/>
    <w:rsid w:val="00624102"/>
    <w:rsid w:val="00625696"/>
    <w:rsid w:val="00626261"/>
    <w:rsid w:val="006303BF"/>
    <w:rsid w:val="0063659D"/>
    <w:rsid w:val="006371E3"/>
    <w:rsid w:val="00637E6D"/>
    <w:rsid w:val="006459E1"/>
    <w:rsid w:val="00647FB6"/>
    <w:rsid w:val="006503D3"/>
    <w:rsid w:val="00653385"/>
    <w:rsid w:val="00653B6F"/>
    <w:rsid w:val="006653E6"/>
    <w:rsid w:val="00666C6A"/>
    <w:rsid w:val="00667351"/>
    <w:rsid w:val="006676DE"/>
    <w:rsid w:val="00672EAA"/>
    <w:rsid w:val="00677539"/>
    <w:rsid w:val="0068224B"/>
    <w:rsid w:val="00682DAB"/>
    <w:rsid w:val="00683A1A"/>
    <w:rsid w:val="00690960"/>
    <w:rsid w:val="006919B7"/>
    <w:rsid w:val="0069227A"/>
    <w:rsid w:val="00692FF2"/>
    <w:rsid w:val="00694F2D"/>
    <w:rsid w:val="00697120"/>
    <w:rsid w:val="006A1531"/>
    <w:rsid w:val="006A31E2"/>
    <w:rsid w:val="006A6FC5"/>
    <w:rsid w:val="006B65E5"/>
    <w:rsid w:val="006B720D"/>
    <w:rsid w:val="006C0693"/>
    <w:rsid w:val="006C1558"/>
    <w:rsid w:val="006C32BC"/>
    <w:rsid w:val="006C3575"/>
    <w:rsid w:val="006C3E57"/>
    <w:rsid w:val="006C52FA"/>
    <w:rsid w:val="006C7A7B"/>
    <w:rsid w:val="006D039F"/>
    <w:rsid w:val="006D151B"/>
    <w:rsid w:val="006D767D"/>
    <w:rsid w:val="006E153B"/>
    <w:rsid w:val="006E67B5"/>
    <w:rsid w:val="006E6AF3"/>
    <w:rsid w:val="006E6FFD"/>
    <w:rsid w:val="006F3BCB"/>
    <w:rsid w:val="006F7519"/>
    <w:rsid w:val="00706816"/>
    <w:rsid w:val="00706D3D"/>
    <w:rsid w:val="00711046"/>
    <w:rsid w:val="00712BAF"/>
    <w:rsid w:val="00716B5E"/>
    <w:rsid w:val="00722041"/>
    <w:rsid w:val="007223CD"/>
    <w:rsid w:val="00722858"/>
    <w:rsid w:val="00722C6B"/>
    <w:rsid w:val="00726338"/>
    <w:rsid w:val="007271D5"/>
    <w:rsid w:val="007302CB"/>
    <w:rsid w:val="00730EE2"/>
    <w:rsid w:val="0073105A"/>
    <w:rsid w:val="00732119"/>
    <w:rsid w:val="00732A82"/>
    <w:rsid w:val="007334B4"/>
    <w:rsid w:val="00733936"/>
    <w:rsid w:val="00735782"/>
    <w:rsid w:val="00735E3B"/>
    <w:rsid w:val="007414BA"/>
    <w:rsid w:val="007418C0"/>
    <w:rsid w:val="007438B7"/>
    <w:rsid w:val="007457A0"/>
    <w:rsid w:val="007466F3"/>
    <w:rsid w:val="00751663"/>
    <w:rsid w:val="00755B0F"/>
    <w:rsid w:val="00756F69"/>
    <w:rsid w:val="007600CA"/>
    <w:rsid w:val="00760341"/>
    <w:rsid w:val="00762E61"/>
    <w:rsid w:val="0076333D"/>
    <w:rsid w:val="00763487"/>
    <w:rsid w:val="00763848"/>
    <w:rsid w:val="00765490"/>
    <w:rsid w:val="007670E2"/>
    <w:rsid w:val="00771367"/>
    <w:rsid w:val="0077274B"/>
    <w:rsid w:val="0077504E"/>
    <w:rsid w:val="00775D5D"/>
    <w:rsid w:val="0077799C"/>
    <w:rsid w:val="0078008B"/>
    <w:rsid w:val="00781882"/>
    <w:rsid w:val="007826E7"/>
    <w:rsid w:val="00782CDB"/>
    <w:rsid w:val="00784123"/>
    <w:rsid w:val="007849F0"/>
    <w:rsid w:val="00785F47"/>
    <w:rsid w:val="007912D6"/>
    <w:rsid w:val="007918F8"/>
    <w:rsid w:val="00792D5E"/>
    <w:rsid w:val="00793DF9"/>
    <w:rsid w:val="00794C0A"/>
    <w:rsid w:val="007A3B17"/>
    <w:rsid w:val="007B1E30"/>
    <w:rsid w:val="007B5905"/>
    <w:rsid w:val="007B6686"/>
    <w:rsid w:val="007B729F"/>
    <w:rsid w:val="007C061D"/>
    <w:rsid w:val="007C201D"/>
    <w:rsid w:val="007C6752"/>
    <w:rsid w:val="007D41B2"/>
    <w:rsid w:val="007D4901"/>
    <w:rsid w:val="007D6CAE"/>
    <w:rsid w:val="007E6D1F"/>
    <w:rsid w:val="007E7249"/>
    <w:rsid w:val="007F11C6"/>
    <w:rsid w:val="007F4DA9"/>
    <w:rsid w:val="007F61F1"/>
    <w:rsid w:val="007F6E4E"/>
    <w:rsid w:val="007F6F21"/>
    <w:rsid w:val="0080077A"/>
    <w:rsid w:val="008019D0"/>
    <w:rsid w:val="0081333D"/>
    <w:rsid w:val="0081493F"/>
    <w:rsid w:val="00817828"/>
    <w:rsid w:val="00820839"/>
    <w:rsid w:val="008228FC"/>
    <w:rsid w:val="00823841"/>
    <w:rsid w:val="00824AEA"/>
    <w:rsid w:val="00825F70"/>
    <w:rsid w:val="00830CD0"/>
    <w:rsid w:val="0083102A"/>
    <w:rsid w:val="008324DD"/>
    <w:rsid w:val="00832B8B"/>
    <w:rsid w:val="00837A93"/>
    <w:rsid w:val="008465B8"/>
    <w:rsid w:val="00851075"/>
    <w:rsid w:val="00851F02"/>
    <w:rsid w:val="008537F7"/>
    <w:rsid w:val="00857A1D"/>
    <w:rsid w:val="00857D3A"/>
    <w:rsid w:val="00862E10"/>
    <w:rsid w:val="0087617F"/>
    <w:rsid w:val="00877EA3"/>
    <w:rsid w:val="00884C2A"/>
    <w:rsid w:val="0088699F"/>
    <w:rsid w:val="0089393C"/>
    <w:rsid w:val="00894D00"/>
    <w:rsid w:val="00897097"/>
    <w:rsid w:val="008A464F"/>
    <w:rsid w:val="008A64CD"/>
    <w:rsid w:val="008A772E"/>
    <w:rsid w:val="008B16B5"/>
    <w:rsid w:val="008B2005"/>
    <w:rsid w:val="008B216E"/>
    <w:rsid w:val="008B5D60"/>
    <w:rsid w:val="008C0565"/>
    <w:rsid w:val="008C3F8A"/>
    <w:rsid w:val="008C4F5E"/>
    <w:rsid w:val="008C52B6"/>
    <w:rsid w:val="008C6183"/>
    <w:rsid w:val="008D0699"/>
    <w:rsid w:val="008D25F5"/>
    <w:rsid w:val="008D3ACB"/>
    <w:rsid w:val="008D3C69"/>
    <w:rsid w:val="008D6D8A"/>
    <w:rsid w:val="008D7E58"/>
    <w:rsid w:val="008E02B5"/>
    <w:rsid w:val="008E61D8"/>
    <w:rsid w:val="008F1B30"/>
    <w:rsid w:val="008F3A5C"/>
    <w:rsid w:val="008F7234"/>
    <w:rsid w:val="008F74F6"/>
    <w:rsid w:val="009010F5"/>
    <w:rsid w:val="00901AD7"/>
    <w:rsid w:val="009029CE"/>
    <w:rsid w:val="00905637"/>
    <w:rsid w:val="009132BC"/>
    <w:rsid w:val="0091560A"/>
    <w:rsid w:val="00917153"/>
    <w:rsid w:val="00922638"/>
    <w:rsid w:val="00922888"/>
    <w:rsid w:val="0092384E"/>
    <w:rsid w:val="0092457B"/>
    <w:rsid w:val="00924F78"/>
    <w:rsid w:val="00925709"/>
    <w:rsid w:val="00930A47"/>
    <w:rsid w:val="00930EB8"/>
    <w:rsid w:val="00936B0F"/>
    <w:rsid w:val="00940478"/>
    <w:rsid w:val="00944469"/>
    <w:rsid w:val="009463E8"/>
    <w:rsid w:val="009533B7"/>
    <w:rsid w:val="0095649F"/>
    <w:rsid w:val="00962052"/>
    <w:rsid w:val="009627F0"/>
    <w:rsid w:val="00967A04"/>
    <w:rsid w:val="00967D4C"/>
    <w:rsid w:val="00967D64"/>
    <w:rsid w:val="00970A8C"/>
    <w:rsid w:val="00972EEC"/>
    <w:rsid w:val="009736DC"/>
    <w:rsid w:val="00973C59"/>
    <w:rsid w:val="009812C5"/>
    <w:rsid w:val="009813D4"/>
    <w:rsid w:val="009866AB"/>
    <w:rsid w:val="00986E36"/>
    <w:rsid w:val="00987D73"/>
    <w:rsid w:val="00990E6B"/>
    <w:rsid w:val="00992370"/>
    <w:rsid w:val="00994620"/>
    <w:rsid w:val="00995B6E"/>
    <w:rsid w:val="00997B75"/>
    <w:rsid w:val="009A00D4"/>
    <w:rsid w:val="009B135A"/>
    <w:rsid w:val="009B4A47"/>
    <w:rsid w:val="009B52B3"/>
    <w:rsid w:val="009C13F2"/>
    <w:rsid w:val="009C1827"/>
    <w:rsid w:val="009C78CA"/>
    <w:rsid w:val="009D049F"/>
    <w:rsid w:val="009D1BA1"/>
    <w:rsid w:val="009D73C9"/>
    <w:rsid w:val="009E0159"/>
    <w:rsid w:val="009E6D56"/>
    <w:rsid w:val="009E6F31"/>
    <w:rsid w:val="009F0351"/>
    <w:rsid w:val="009F0BE4"/>
    <w:rsid w:val="009F30EB"/>
    <w:rsid w:val="009F3D47"/>
    <w:rsid w:val="009F6721"/>
    <w:rsid w:val="00A01909"/>
    <w:rsid w:val="00A02B8A"/>
    <w:rsid w:val="00A03053"/>
    <w:rsid w:val="00A033D3"/>
    <w:rsid w:val="00A03CB9"/>
    <w:rsid w:val="00A0539E"/>
    <w:rsid w:val="00A07597"/>
    <w:rsid w:val="00A1292E"/>
    <w:rsid w:val="00A1476C"/>
    <w:rsid w:val="00A14AC3"/>
    <w:rsid w:val="00A161B4"/>
    <w:rsid w:val="00A16F25"/>
    <w:rsid w:val="00A17238"/>
    <w:rsid w:val="00A17556"/>
    <w:rsid w:val="00A21E7D"/>
    <w:rsid w:val="00A22ECA"/>
    <w:rsid w:val="00A241EA"/>
    <w:rsid w:val="00A253A8"/>
    <w:rsid w:val="00A25B2A"/>
    <w:rsid w:val="00A27096"/>
    <w:rsid w:val="00A310B5"/>
    <w:rsid w:val="00A32461"/>
    <w:rsid w:val="00A32BA9"/>
    <w:rsid w:val="00A341F8"/>
    <w:rsid w:val="00A36338"/>
    <w:rsid w:val="00A40C06"/>
    <w:rsid w:val="00A4329D"/>
    <w:rsid w:val="00A50021"/>
    <w:rsid w:val="00A50EBE"/>
    <w:rsid w:val="00A51277"/>
    <w:rsid w:val="00A66977"/>
    <w:rsid w:val="00A70C26"/>
    <w:rsid w:val="00A73FBC"/>
    <w:rsid w:val="00A756FC"/>
    <w:rsid w:val="00A76C9D"/>
    <w:rsid w:val="00A93D1F"/>
    <w:rsid w:val="00A96EA6"/>
    <w:rsid w:val="00AA3603"/>
    <w:rsid w:val="00AA7C00"/>
    <w:rsid w:val="00AB255A"/>
    <w:rsid w:val="00AB2E94"/>
    <w:rsid w:val="00AC09B1"/>
    <w:rsid w:val="00AC7914"/>
    <w:rsid w:val="00AD039F"/>
    <w:rsid w:val="00AD0700"/>
    <w:rsid w:val="00AD1E4B"/>
    <w:rsid w:val="00AD2469"/>
    <w:rsid w:val="00AD646E"/>
    <w:rsid w:val="00AE0BD1"/>
    <w:rsid w:val="00AE11F6"/>
    <w:rsid w:val="00AE196E"/>
    <w:rsid w:val="00AE6C33"/>
    <w:rsid w:val="00AF0286"/>
    <w:rsid w:val="00AF3642"/>
    <w:rsid w:val="00AF4981"/>
    <w:rsid w:val="00AF565D"/>
    <w:rsid w:val="00AF798C"/>
    <w:rsid w:val="00AF7A29"/>
    <w:rsid w:val="00AF7D72"/>
    <w:rsid w:val="00B0135A"/>
    <w:rsid w:val="00B01781"/>
    <w:rsid w:val="00B04816"/>
    <w:rsid w:val="00B04A61"/>
    <w:rsid w:val="00B050FF"/>
    <w:rsid w:val="00B10433"/>
    <w:rsid w:val="00B10D5B"/>
    <w:rsid w:val="00B10E40"/>
    <w:rsid w:val="00B118E3"/>
    <w:rsid w:val="00B1285F"/>
    <w:rsid w:val="00B142EB"/>
    <w:rsid w:val="00B148C1"/>
    <w:rsid w:val="00B15651"/>
    <w:rsid w:val="00B16428"/>
    <w:rsid w:val="00B16C28"/>
    <w:rsid w:val="00B22C73"/>
    <w:rsid w:val="00B305E0"/>
    <w:rsid w:val="00B30BED"/>
    <w:rsid w:val="00B31DFC"/>
    <w:rsid w:val="00B323D7"/>
    <w:rsid w:val="00B4436E"/>
    <w:rsid w:val="00B47604"/>
    <w:rsid w:val="00B51C5D"/>
    <w:rsid w:val="00B530F5"/>
    <w:rsid w:val="00B55729"/>
    <w:rsid w:val="00B5588D"/>
    <w:rsid w:val="00B5600E"/>
    <w:rsid w:val="00B6058F"/>
    <w:rsid w:val="00B64819"/>
    <w:rsid w:val="00B64E13"/>
    <w:rsid w:val="00B64E92"/>
    <w:rsid w:val="00B671D2"/>
    <w:rsid w:val="00B70601"/>
    <w:rsid w:val="00B750D0"/>
    <w:rsid w:val="00B76AB4"/>
    <w:rsid w:val="00B80014"/>
    <w:rsid w:val="00B82D5A"/>
    <w:rsid w:val="00B82F96"/>
    <w:rsid w:val="00B84F27"/>
    <w:rsid w:val="00B8515A"/>
    <w:rsid w:val="00B87438"/>
    <w:rsid w:val="00B9214E"/>
    <w:rsid w:val="00BA4BFC"/>
    <w:rsid w:val="00BA6B35"/>
    <w:rsid w:val="00BA7E44"/>
    <w:rsid w:val="00BB07C9"/>
    <w:rsid w:val="00BB306E"/>
    <w:rsid w:val="00BB3815"/>
    <w:rsid w:val="00BB4216"/>
    <w:rsid w:val="00BB4FB4"/>
    <w:rsid w:val="00BB6158"/>
    <w:rsid w:val="00BB692F"/>
    <w:rsid w:val="00BB768F"/>
    <w:rsid w:val="00BC26D5"/>
    <w:rsid w:val="00BC3FDD"/>
    <w:rsid w:val="00BC5F03"/>
    <w:rsid w:val="00BE07A2"/>
    <w:rsid w:val="00BE0B4A"/>
    <w:rsid w:val="00BE1553"/>
    <w:rsid w:val="00BE5047"/>
    <w:rsid w:val="00BF0B48"/>
    <w:rsid w:val="00BF33A5"/>
    <w:rsid w:val="00BF3D1D"/>
    <w:rsid w:val="00BF4911"/>
    <w:rsid w:val="00BF4FDF"/>
    <w:rsid w:val="00BF7CEC"/>
    <w:rsid w:val="00BF7D84"/>
    <w:rsid w:val="00C010F3"/>
    <w:rsid w:val="00C03924"/>
    <w:rsid w:val="00C0450B"/>
    <w:rsid w:val="00C04E67"/>
    <w:rsid w:val="00C05757"/>
    <w:rsid w:val="00C07C12"/>
    <w:rsid w:val="00C121C7"/>
    <w:rsid w:val="00C159BF"/>
    <w:rsid w:val="00C246FC"/>
    <w:rsid w:val="00C247AE"/>
    <w:rsid w:val="00C250AD"/>
    <w:rsid w:val="00C31398"/>
    <w:rsid w:val="00C31835"/>
    <w:rsid w:val="00C31988"/>
    <w:rsid w:val="00C35C72"/>
    <w:rsid w:val="00C36AFB"/>
    <w:rsid w:val="00C37436"/>
    <w:rsid w:val="00C408FA"/>
    <w:rsid w:val="00C42C53"/>
    <w:rsid w:val="00C50E61"/>
    <w:rsid w:val="00C522DF"/>
    <w:rsid w:val="00C547C0"/>
    <w:rsid w:val="00C555EE"/>
    <w:rsid w:val="00C56E2E"/>
    <w:rsid w:val="00C570DE"/>
    <w:rsid w:val="00C60E9A"/>
    <w:rsid w:val="00C621EE"/>
    <w:rsid w:val="00C62495"/>
    <w:rsid w:val="00C64045"/>
    <w:rsid w:val="00C6493F"/>
    <w:rsid w:val="00C73B78"/>
    <w:rsid w:val="00C73E4F"/>
    <w:rsid w:val="00C76B4A"/>
    <w:rsid w:val="00C8122F"/>
    <w:rsid w:val="00C84702"/>
    <w:rsid w:val="00C84719"/>
    <w:rsid w:val="00C847C5"/>
    <w:rsid w:val="00C86BDD"/>
    <w:rsid w:val="00C903D2"/>
    <w:rsid w:val="00C92EBA"/>
    <w:rsid w:val="00C95D5A"/>
    <w:rsid w:val="00C9735D"/>
    <w:rsid w:val="00CA06CC"/>
    <w:rsid w:val="00CA0A6C"/>
    <w:rsid w:val="00CA0DFF"/>
    <w:rsid w:val="00CA19D8"/>
    <w:rsid w:val="00CA1D7F"/>
    <w:rsid w:val="00CA30F6"/>
    <w:rsid w:val="00CA57D8"/>
    <w:rsid w:val="00CA68CF"/>
    <w:rsid w:val="00CB0B26"/>
    <w:rsid w:val="00CB3500"/>
    <w:rsid w:val="00CB38D4"/>
    <w:rsid w:val="00CB5358"/>
    <w:rsid w:val="00CB5513"/>
    <w:rsid w:val="00CB7D3C"/>
    <w:rsid w:val="00CC1CA0"/>
    <w:rsid w:val="00CC3A13"/>
    <w:rsid w:val="00CC4C2B"/>
    <w:rsid w:val="00CC4FCC"/>
    <w:rsid w:val="00CC5FFF"/>
    <w:rsid w:val="00CC6824"/>
    <w:rsid w:val="00CC7435"/>
    <w:rsid w:val="00CC7B5E"/>
    <w:rsid w:val="00CD11D4"/>
    <w:rsid w:val="00CD439A"/>
    <w:rsid w:val="00CE1DC4"/>
    <w:rsid w:val="00CE4551"/>
    <w:rsid w:val="00CE4C3A"/>
    <w:rsid w:val="00CF1835"/>
    <w:rsid w:val="00CF243B"/>
    <w:rsid w:val="00CF42DA"/>
    <w:rsid w:val="00D04363"/>
    <w:rsid w:val="00D065AB"/>
    <w:rsid w:val="00D07987"/>
    <w:rsid w:val="00D11656"/>
    <w:rsid w:val="00D11D4A"/>
    <w:rsid w:val="00D12FDE"/>
    <w:rsid w:val="00D170E5"/>
    <w:rsid w:val="00D17CCD"/>
    <w:rsid w:val="00D20C84"/>
    <w:rsid w:val="00D2300F"/>
    <w:rsid w:val="00D26D60"/>
    <w:rsid w:val="00D3218E"/>
    <w:rsid w:val="00D35199"/>
    <w:rsid w:val="00D40E86"/>
    <w:rsid w:val="00D46DCE"/>
    <w:rsid w:val="00D47EF3"/>
    <w:rsid w:val="00D55835"/>
    <w:rsid w:val="00D62643"/>
    <w:rsid w:val="00D63976"/>
    <w:rsid w:val="00D65107"/>
    <w:rsid w:val="00D6550E"/>
    <w:rsid w:val="00D65E47"/>
    <w:rsid w:val="00D65FA4"/>
    <w:rsid w:val="00D67F81"/>
    <w:rsid w:val="00D75312"/>
    <w:rsid w:val="00D80325"/>
    <w:rsid w:val="00D8137D"/>
    <w:rsid w:val="00D8167A"/>
    <w:rsid w:val="00D831F5"/>
    <w:rsid w:val="00D9300A"/>
    <w:rsid w:val="00D958B6"/>
    <w:rsid w:val="00D964BE"/>
    <w:rsid w:val="00DA0CFB"/>
    <w:rsid w:val="00DA1D98"/>
    <w:rsid w:val="00DA53DB"/>
    <w:rsid w:val="00DA55CE"/>
    <w:rsid w:val="00DB2702"/>
    <w:rsid w:val="00DB2901"/>
    <w:rsid w:val="00DB3FD1"/>
    <w:rsid w:val="00DB47A9"/>
    <w:rsid w:val="00DB7421"/>
    <w:rsid w:val="00DC15B6"/>
    <w:rsid w:val="00DC3E31"/>
    <w:rsid w:val="00DC64AC"/>
    <w:rsid w:val="00DC6AB2"/>
    <w:rsid w:val="00DD2E07"/>
    <w:rsid w:val="00DD5142"/>
    <w:rsid w:val="00DD6EF5"/>
    <w:rsid w:val="00DE3455"/>
    <w:rsid w:val="00DE420E"/>
    <w:rsid w:val="00DF018B"/>
    <w:rsid w:val="00DF08A0"/>
    <w:rsid w:val="00DF4C59"/>
    <w:rsid w:val="00DF6498"/>
    <w:rsid w:val="00DF74DD"/>
    <w:rsid w:val="00E02C97"/>
    <w:rsid w:val="00E031A1"/>
    <w:rsid w:val="00E056FF"/>
    <w:rsid w:val="00E05F1F"/>
    <w:rsid w:val="00E06852"/>
    <w:rsid w:val="00E0694E"/>
    <w:rsid w:val="00E07BB5"/>
    <w:rsid w:val="00E136EE"/>
    <w:rsid w:val="00E14C42"/>
    <w:rsid w:val="00E157AA"/>
    <w:rsid w:val="00E16401"/>
    <w:rsid w:val="00E17023"/>
    <w:rsid w:val="00E170A6"/>
    <w:rsid w:val="00E17255"/>
    <w:rsid w:val="00E17B5C"/>
    <w:rsid w:val="00E2218E"/>
    <w:rsid w:val="00E240C9"/>
    <w:rsid w:val="00E30160"/>
    <w:rsid w:val="00E37298"/>
    <w:rsid w:val="00E37B44"/>
    <w:rsid w:val="00E410AD"/>
    <w:rsid w:val="00E41A0E"/>
    <w:rsid w:val="00E41A9A"/>
    <w:rsid w:val="00E44B52"/>
    <w:rsid w:val="00E44CF6"/>
    <w:rsid w:val="00E460F2"/>
    <w:rsid w:val="00E505D1"/>
    <w:rsid w:val="00E5311A"/>
    <w:rsid w:val="00E56396"/>
    <w:rsid w:val="00E61FF6"/>
    <w:rsid w:val="00E63C71"/>
    <w:rsid w:val="00E63F54"/>
    <w:rsid w:val="00E6463A"/>
    <w:rsid w:val="00E664A0"/>
    <w:rsid w:val="00E6672B"/>
    <w:rsid w:val="00E66A9B"/>
    <w:rsid w:val="00E67766"/>
    <w:rsid w:val="00E70995"/>
    <w:rsid w:val="00E72B89"/>
    <w:rsid w:val="00E804A4"/>
    <w:rsid w:val="00E814EE"/>
    <w:rsid w:val="00E815F0"/>
    <w:rsid w:val="00E83575"/>
    <w:rsid w:val="00E8664B"/>
    <w:rsid w:val="00E902A8"/>
    <w:rsid w:val="00E91E1E"/>
    <w:rsid w:val="00E91ED6"/>
    <w:rsid w:val="00E95A69"/>
    <w:rsid w:val="00E96594"/>
    <w:rsid w:val="00E97D45"/>
    <w:rsid w:val="00EA0D5B"/>
    <w:rsid w:val="00EA1B81"/>
    <w:rsid w:val="00EA1CF5"/>
    <w:rsid w:val="00EA2062"/>
    <w:rsid w:val="00EA5AD1"/>
    <w:rsid w:val="00EB1160"/>
    <w:rsid w:val="00EB1671"/>
    <w:rsid w:val="00EB29BD"/>
    <w:rsid w:val="00EC1646"/>
    <w:rsid w:val="00EC3D42"/>
    <w:rsid w:val="00EC4860"/>
    <w:rsid w:val="00EC7DEF"/>
    <w:rsid w:val="00ED06C1"/>
    <w:rsid w:val="00ED2BB2"/>
    <w:rsid w:val="00ED5044"/>
    <w:rsid w:val="00EE74F1"/>
    <w:rsid w:val="00EF3189"/>
    <w:rsid w:val="00EF5442"/>
    <w:rsid w:val="00EF61CC"/>
    <w:rsid w:val="00EF7AF5"/>
    <w:rsid w:val="00EF7EA7"/>
    <w:rsid w:val="00F01113"/>
    <w:rsid w:val="00F04974"/>
    <w:rsid w:val="00F05AEB"/>
    <w:rsid w:val="00F06FE3"/>
    <w:rsid w:val="00F12445"/>
    <w:rsid w:val="00F1244C"/>
    <w:rsid w:val="00F12C3A"/>
    <w:rsid w:val="00F131DF"/>
    <w:rsid w:val="00F13491"/>
    <w:rsid w:val="00F1428F"/>
    <w:rsid w:val="00F1600D"/>
    <w:rsid w:val="00F24394"/>
    <w:rsid w:val="00F252C9"/>
    <w:rsid w:val="00F26166"/>
    <w:rsid w:val="00F2700A"/>
    <w:rsid w:val="00F3053C"/>
    <w:rsid w:val="00F307B9"/>
    <w:rsid w:val="00F31B09"/>
    <w:rsid w:val="00F33495"/>
    <w:rsid w:val="00F33934"/>
    <w:rsid w:val="00F3410E"/>
    <w:rsid w:val="00F34E20"/>
    <w:rsid w:val="00F35F2C"/>
    <w:rsid w:val="00F40453"/>
    <w:rsid w:val="00F51B99"/>
    <w:rsid w:val="00F53C68"/>
    <w:rsid w:val="00F54946"/>
    <w:rsid w:val="00F61684"/>
    <w:rsid w:val="00F7090F"/>
    <w:rsid w:val="00F70E8B"/>
    <w:rsid w:val="00F71DDD"/>
    <w:rsid w:val="00F73CFA"/>
    <w:rsid w:val="00F74656"/>
    <w:rsid w:val="00F76050"/>
    <w:rsid w:val="00F76599"/>
    <w:rsid w:val="00F7734D"/>
    <w:rsid w:val="00F82170"/>
    <w:rsid w:val="00F93729"/>
    <w:rsid w:val="00F941BD"/>
    <w:rsid w:val="00F9421D"/>
    <w:rsid w:val="00FA17A6"/>
    <w:rsid w:val="00FA45AE"/>
    <w:rsid w:val="00FA68AB"/>
    <w:rsid w:val="00FB2FEF"/>
    <w:rsid w:val="00FB4C0A"/>
    <w:rsid w:val="00FB7497"/>
    <w:rsid w:val="00FC4AE6"/>
    <w:rsid w:val="00FD6048"/>
    <w:rsid w:val="00FD755B"/>
    <w:rsid w:val="00FE1903"/>
    <w:rsid w:val="00FE5243"/>
    <w:rsid w:val="00FF2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4:docId w14:val="28190AC1"/>
  <w15:docId w15:val="{BD03F0E4-EB37-4626-9976-E1B8AAAAF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C13F2"/>
    <w:pPr>
      <w:spacing w:after="240" w:line="288" w:lineRule="auto"/>
      <w:jc w:val="both"/>
    </w:pPr>
    <w:rPr>
      <w:rFonts w:ascii="Arial" w:hAnsi="Arial"/>
      <w:sz w:val="22"/>
    </w:rPr>
  </w:style>
  <w:style w:type="paragraph" w:styleId="berschrift1">
    <w:name w:val="heading 1"/>
    <w:basedOn w:val="Standard"/>
    <w:next w:val="Standard"/>
    <w:qFormat/>
    <w:rsid w:val="009C13F2"/>
    <w:pPr>
      <w:keepNext/>
      <w:numPr>
        <w:numId w:val="1"/>
      </w:numPr>
      <w:jc w:val="left"/>
      <w:outlineLvl w:val="0"/>
    </w:pPr>
    <w:rPr>
      <w:b/>
      <w:kern w:val="28"/>
      <w:sz w:val="32"/>
    </w:rPr>
  </w:style>
  <w:style w:type="paragraph" w:styleId="berschrift2">
    <w:name w:val="heading 2"/>
    <w:basedOn w:val="Standard"/>
    <w:next w:val="Standard"/>
    <w:qFormat/>
    <w:rsid w:val="009C13F2"/>
    <w:pPr>
      <w:keepNext/>
      <w:numPr>
        <w:ilvl w:val="1"/>
        <w:numId w:val="1"/>
      </w:numPr>
      <w:spacing w:before="60"/>
      <w:jc w:val="left"/>
      <w:outlineLvl w:val="1"/>
    </w:pPr>
    <w:rPr>
      <w:b/>
      <w:i/>
      <w:sz w:val="28"/>
    </w:rPr>
  </w:style>
  <w:style w:type="paragraph" w:styleId="berschrift3">
    <w:name w:val="heading 3"/>
    <w:basedOn w:val="Standard"/>
    <w:next w:val="Standard"/>
    <w:qFormat/>
    <w:rsid w:val="009C13F2"/>
    <w:pPr>
      <w:keepNext/>
      <w:numPr>
        <w:ilvl w:val="2"/>
        <w:numId w:val="1"/>
      </w:numPr>
      <w:spacing w:before="60"/>
      <w:jc w:val="left"/>
      <w:outlineLvl w:val="2"/>
    </w:pPr>
    <w:rPr>
      <w:i/>
      <w:sz w:val="28"/>
    </w:rPr>
  </w:style>
  <w:style w:type="paragraph" w:styleId="berschrift4">
    <w:name w:val="heading 4"/>
    <w:basedOn w:val="Standard"/>
    <w:next w:val="Standard"/>
    <w:qFormat/>
    <w:rsid w:val="009C13F2"/>
    <w:pPr>
      <w:keepNext/>
      <w:numPr>
        <w:ilvl w:val="3"/>
        <w:numId w:val="1"/>
      </w:numPr>
      <w:spacing w:before="60"/>
      <w:jc w:val="left"/>
      <w:outlineLvl w:val="3"/>
    </w:pPr>
    <w:rPr>
      <w:b/>
      <w:i/>
    </w:rPr>
  </w:style>
  <w:style w:type="paragraph" w:styleId="berschrift5">
    <w:name w:val="heading 5"/>
    <w:basedOn w:val="Standard"/>
    <w:next w:val="Standard"/>
    <w:qFormat/>
    <w:rsid w:val="009C13F2"/>
    <w:pPr>
      <w:numPr>
        <w:ilvl w:val="4"/>
        <w:numId w:val="1"/>
      </w:numPr>
      <w:spacing w:before="60"/>
      <w:jc w:val="left"/>
      <w:outlineLvl w:val="4"/>
    </w:pPr>
    <w:rPr>
      <w:i/>
    </w:rPr>
  </w:style>
  <w:style w:type="paragraph" w:styleId="berschrift6">
    <w:name w:val="heading 6"/>
    <w:basedOn w:val="Standard"/>
    <w:next w:val="Standard"/>
    <w:qFormat/>
    <w:rsid w:val="009C13F2"/>
    <w:pPr>
      <w:numPr>
        <w:ilvl w:val="5"/>
        <w:numId w:val="1"/>
      </w:numPr>
      <w:spacing w:before="240" w:after="60"/>
      <w:outlineLvl w:val="5"/>
    </w:pPr>
    <w:rPr>
      <w:i/>
    </w:rPr>
  </w:style>
  <w:style w:type="paragraph" w:styleId="berschrift7">
    <w:name w:val="heading 7"/>
    <w:basedOn w:val="Standard"/>
    <w:next w:val="Standard"/>
    <w:qFormat/>
    <w:rsid w:val="009C13F2"/>
    <w:pPr>
      <w:numPr>
        <w:ilvl w:val="6"/>
        <w:numId w:val="1"/>
      </w:numPr>
      <w:spacing w:before="240" w:after="60"/>
      <w:outlineLvl w:val="6"/>
    </w:pPr>
    <w:rPr>
      <w:sz w:val="20"/>
    </w:rPr>
  </w:style>
  <w:style w:type="paragraph" w:styleId="berschrift8">
    <w:name w:val="heading 8"/>
    <w:basedOn w:val="Standard"/>
    <w:next w:val="Standard"/>
    <w:qFormat/>
    <w:rsid w:val="009C13F2"/>
    <w:pPr>
      <w:numPr>
        <w:ilvl w:val="7"/>
        <w:numId w:val="1"/>
      </w:numPr>
      <w:spacing w:before="240" w:after="60"/>
      <w:outlineLvl w:val="7"/>
    </w:pPr>
    <w:rPr>
      <w:i/>
      <w:sz w:val="20"/>
    </w:rPr>
  </w:style>
  <w:style w:type="paragraph" w:styleId="berschrift9">
    <w:name w:val="heading 9"/>
    <w:basedOn w:val="Standard"/>
    <w:next w:val="Standard"/>
    <w:qFormat/>
    <w:rsid w:val="009C13F2"/>
    <w:pPr>
      <w:numPr>
        <w:ilvl w:val="8"/>
        <w:numId w:val="1"/>
      </w:numPr>
      <w:spacing w:before="240" w:after="60"/>
      <w:outlineLvl w:val="8"/>
    </w:pPr>
    <w:rPr>
      <w:b/>
      <w:i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abelle">
    <w:name w:val="Tabelle"/>
    <w:basedOn w:val="Standard"/>
    <w:link w:val="TabelleChar"/>
    <w:rsid w:val="009C13F2"/>
    <w:pPr>
      <w:spacing w:after="0" w:line="240" w:lineRule="auto"/>
      <w:jc w:val="left"/>
    </w:pPr>
    <w:rPr>
      <w:sz w:val="18"/>
    </w:rPr>
  </w:style>
  <w:style w:type="paragraph" w:styleId="Kopfzeile">
    <w:name w:val="header"/>
    <w:basedOn w:val="Standard"/>
    <w:link w:val="KopfzeileZchn"/>
    <w:uiPriority w:val="99"/>
    <w:rsid w:val="009C13F2"/>
    <w:pPr>
      <w:tabs>
        <w:tab w:val="center" w:pos="4536"/>
        <w:tab w:val="right" w:pos="9072"/>
      </w:tabs>
      <w:spacing w:after="0" w:line="360" w:lineRule="auto"/>
      <w:jc w:val="left"/>
    </w:pPr>
    <w:rPr>
      <w:b/>
      <w:sz w:val="14"/>
    </w:rPr>
  </w:style>
  <w:style w:type="paragraph" w:styleId="Fuzeile">
    <w:name w:val="footer"/>
    <w:basedOn w:val="Standard"/>
    <w:link w:val="FuzeileZchn"/>
    <w:uiPriority w:val="99"/>
    <w:rsid w:val="009C13F2"/>
    <w:pPr>
      <w:tabs>
        <w:tab w:val="center" w:pos="4536"/>
        <w:tab w:val="right" w:pos="9072"/>
      </w:tabs>
      <w:spacing w:before="20" w:after="0" w:line="360" w:lineRule="auto"/>
      <w:jc w:val="center"/>
    </w:pPr>
    <w:rPr>
      <w:b/>
      <w:sz w:val="14"/>
    </w:rPr>
  </w:style>
  <w:style w:type="character" w:customStyle="1" w:styleId="TabelleChar">
    <w:name w:val="Tabelle Char"/>
    <w:basedOn w:val="Absatz-Standardschriftart"/>
    <w:link w:val="Tabelle"/>
    <w:rsid w:val="009C13F2"/>
    <w:rPr>
      <w:rFonts w:ascii="Arial" w:hAnsi="Arial"/>
      <w:sz w:val="18"/>
      <w:lang w:val="de-DE" w:eastAsia="de-DE" w:bidi="ar-SA"/>
    </w:rPr>
  </w:style>
  <w:style w:type="paragraph" w:styleId="NurText">
    <w:name w:val="Plain Text"/>
    <w:basedOn w:val="Standard"/>
    <w:rsid w:val="008B16B5"/>
    <w:pPr>
      <w:spacing w:after="0" w:line="240" w:lineRule="auto"/>
      <w:jc w:val="left"/>
    </w:pPr>
    <w:rPr>
      <w:rFonts w:ascii="Courier New" w:hAnsi="Courier New" w:cs="Courier New"/>
      <w:sz w:val="20"/>
    </w:rPr>
  </w:style>
  <w:style w:type="paragraph" w:styleId="Beschriftung">
    <w:name w:val="caption"/>
    <w:basedOn w:val="Standard"/>
    <w:next w:val="Standard"/>
    <w:qFormat/>
    <w:rsid w:val="002554C6"/>
    <w:pPr>
      <w:spacing w:before="120" w:after="120"/>
    </w:pPr>
    <w:rPr>
      <w:b/>
      <w:bCs/>
      <w:sz w:val="20"/>
    </w:rPr>
  </w:style>
  <w:style w:type="character" w:styleId="Kommentarzeichen">
    <w:name w:val="annotation reference"/>
    <w:basedOn w:val="Absatz-Standardschriftart"/>
    <w:semiHidden/>
    <w:rsid w:val="00357AF5"/>
    <w:rPr>
      <w:sz w:val="16"/>
      <w:szCs w:val="16"/>
    </w:rPr>
  </w:style>
  <w:style w:type="paragraph" w:styleId="Kommentartext">
    <w:name w:val="annotation text"/>
    <w:basedOn w:val="Standard"/>
    <w:semiHidden/>
    <w:rsid w:val="00357AF5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357AF5"/>
    <w:rPr>
      <w:b/>
      <w:bCs/>
    </w:rPr>
  </w:style>
  <w:style w:type="paragraph" w:styleId="Sprechblasentext">
    <w:name w:val="Balloon Text"/>
    <w:basedOn w:val="Standard"/>
    <w:semiHidden/>
    <w:rsid w:val="00357AF5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rsid w:val="00D40E86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  <w:style w:type="character" w:styleId="Hyperlink">
    <w:name w:val="Hyperlink"/>
    <w:basedOn w:val="Absatz-Standardschriftart"/>
    <w:uiPriority w:val="99"/>
    <w:rsid w:val="00D40E86"/>
    <w:rPr>
      <w:color w:val="0000FF"/>
      <w:u w:val="single"/>
    </w:rPr>
  </w:style>
  <w:style w:type="paragraph" w:styleId="Funotentext">
    <w:name w:val="footnote text"/>
    <w:basedOn w:val="Standard"/>
    <w:semiHidden/>
    <w:rsid w:val="000F5621"/>
    <w:rPr>
      <w:sz w:val="20"/>
    </w:rPr>
  </w:style>
  <w:style w:type="character" w:styleId="Funotenzeichen">
    <w:name w:val="footnote reference"/>
    <w:basedOn w:val="Absatz-Standardschriftart"/>
    <w:semiHidden/>
    <w:rsid w:val="000F5621"/>
    <w:rPr>
      <w:vertAlign w:val="superscript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C56E2E"/>
    <w:pPr>
      <w:keepLines/>
      <w:numPr>
        <w:numId w:val="0"/>
      </w:numPr>
      <w:spacing w:before="480" w:after="0" w:line="276" w:lineRule="auto"/>
      <w:outlineLvl w:val="9"/>
    </w:pPr>
    <w:rPr>
      <w:rFonts w:ascii="Cambria" w:hAnsi="Cambria"/>
      <w:bCs/>
      <w:color w:val="365F91"/>
      <w:kern w:val="0"/>
      <w:sz w:val="28"/>
      <w:szCs w:val="28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C56E2E"/>
  </w:style>
  <w:style w:type="paragraph" w:styleId="Listenabsatz">
    <w:name w:val="List Paragraph"/>
    <w:basedOn w:val="Standard"/>
    <w:uiPriority w:val="34"/>
    <w:qFormat/>
    <w:rsid w:val="00A32461"/>
    <w:pPr>
      <w:ind w:left="720"/>
      <w:contextualSpacing/>
    </w:pPr>
  </w:style>
  <w:style w:type="paragraph" w:styleId="Titel">
    <w:name w:val="Title"/>
    <w:basedOn w:val="Standard"/>
    <w:link w:val="TitelZchn"/>
    <w:qFormat/>
    <w:rsid w:val="006C52FA"/>
    <w:pPr>
      <w:spacing w:before="240" w:after="60"/>
      <w:jc w:val="center"/>
    </w:pPr>
    <w:rPr>
      <w:b/>
      <w:kern w:val="28"/>
      <w:sz w:val="56"/>
    </w:rPr>
  </w:style>
  <w:style w:type="character" w:customStyle="1" w:styleId="TitelZchn">
    <w:name w:val="Titel Zchn"/>
    <w:basedOn w:val="Absatz-Standardschriftart"/>
    <w:link w:val="Titel"/>
    <w:rsid w:val="006C52FA"/>
    <w:rPr>
      <w:rFonts w:ascii="Arial" w:hAnsi="Arial"/>
      <w:b/>
      <w:kern w:val="28"/>
      <w:sz w:val="56"/>
    </w:rPr>
  </w:style>
  <w:style w:type="paragraph" w:styleId="Untertitel">
    <w:name w:val="Subtitle"/>
    <w:basedOn w:val="Standard"/>
    <w:link w:val="UntertitelZchn"/>
    <w:qFormat/>
    <w:rsid w:val="006C52FA"/>
    <w:pPr>
      <w:spacing w:after="60"/>
      <w:jc w:val="center"/>
    </w:pPr>
    <w:rPr>
      <w:b/>
      <w:sz w:val="40"/>
    </w:rPr>
  </w:style>
  <w:style w:type="character" w:customStyle="1" w:styleId="UntertitelZchn">
    <w:name w:val="Untertitel Zchn"/>
    <w:basedOn w:val="Absatz-Standardschriftart"/>
    <w:link w:val="Untertitel"/>
    <w:rsid w:val="006C52FA"/>
    <w:rPr>
      <w:rFonts w:ascii="Arial" w:hAnsi="Arial"/>
      <w:b/>
      <w:sz w:val="40"/>
    </w:rPr>
  </w:style>
  <w:style w:type="character" w:customStyle="1" w:styleId="KopfzeileZchn">
    <w:name w:val="Kopfzeile Zchn"/>
    <w:basedOn w:val="Absatz-Standardschriftart"/>
    <w:link w:val="Kopfzeile"/>
    <w:uiPriority w:val="99"/>
    <w:rsid w:val="006C52FA"/>
    <w:rPr>
      <w:rFonts w:ascii="Arial" w:hAnsi="Arial"/>
      <w:b/>
      <w:sz w:val="14"/>
    </w:rPr>
  </w:style>
  <w:style w:type="character" w:customStyle="1" w:styleId="FuzeileZchn">
    <w:name w:val="Fußzeile Zchn"/>
    <w:basedOn w:val="Absatz-Standardschriftart"/>
    <w:link w:val="Fuzeile"/>
    <w:uiPriority w:val="99"/>
    <w:rsid w:val="006C52FA"/>
    <w:rPr>
      <w:rFonts w:ascii="Arial" w:hAnsi="Arial"/>
      <w:b/>
      <w:sz w:val="14"/>
    </w:rPr>
  </w:style>
  <w:style w:type="table" w:styleId="Tabellenraster">
    <w:name w:val="Table Grid"/>
    <w:basedOn w:val="NormaleTabelle"/>
    <w:uiPriority w:val="59"/>
    <w:rsid w:val="002576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43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42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393459">
          <w:marLeft w:val="26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77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7.bin"/><Relationship Id="rId21" Type="http://schemas.openxmlformats.org/officeDocument/2006/relationships/image" Target="media/image6.emf"/><Relationship Id="rId34" Type="http://schemas.openxmlformats.org/officeDocument/2006/relationships/oleObject" Target="embeddings/oleObject11.bin"/><Relationship Id="rId42" Type="http://schemas.openxmlformats.org/officeDocument/2006/relationships/oleObject" Target="embeddings/oleObject15.bin"/><Relationship Id="rId47" Type="http://schemas.openxmlformats.org/officeDocument/2006/relationships/image" Target="media/image19.emf"/><Relationship Id="rId50" Type="http://schemas.openxmlformats.org/officeDocument/2006/relationships/oleObject" Target="embeddings/oleObject19.bin"/><Relationship Id="rId55" Type="http://schemas.openxmlformats.org/officeDocument/2006/relationships/image" Target="media/image23.emf"/><Relationship Id="rId63" Type="http://schemas.openxmlformats.org/officeDocument/2006/relationships/image" Target="media/image27.emf"/><Relationship Id="rId68" Type="http://schemas.openxmlformats.org/officeDocument/2006/relationships/oleObject" Target="embeddings/oleObject28.bin"/><Relationship Id="rId76" Type="http://schemas.openxmlformats.org/officeDocument/2006/relationships/oleObject" Target="embeddings/oleObject33.bin"/><Relationship Id="rId84" Type="http://schemas.openxmlformats.org/officeDocument/2006/relationships/oleObject" Target="embeddings/oleObject37.bin"/><Relationship Id="rId89" Type="http://schemas.openxmlformats.org/officeDocument/2006/relationships/image" Target="media/image39.emf"/><Relationship Id="rId97" Type="http://schemas.openxmlformats.org/officeDocument/2006/relationships/glossaryDocument" Target="glossary/document.xml"/><Relationship Id="rId7" Type="http://schemas.openxmlformats.org/officeDocument/2006/relationships/styles" Target="styles.xml"/><Relationship Id="rId71" Type="http://schemas.openxmlformats.org/officeDocument/2006/relationships/image" Target="media/image30.emf"/><Relationship Id="rId92" Type="http://schemas.openxmlformats.org/officeDocument/2006/relationships/oleObject" Target="embeddings/oleObject41.bin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9" Type="http://schemas.openxmlformats.org/officeDocument/2006/relationships/image" Target="media/image10.emf"/><Relationship Id="rId11" Type="http://schemas.openxmlformats.org/officeDocument/2006/relationships/endnotes" Target="endnotes.xml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0.bin"/><Relationship Id="rId37" Type="http://schemas.openxmlformats.org/officeDocument/2006/relationships/image" Target="media/image14.emf"/><Relationship Id="rId40" Type="http://schemas.openxmlformats.org/officeDocument/2006/relationships/oleObject" Target="embeddings/oleObject14.bin"/><Relationship Id="rId45" Type="http://schemas.openxmlformats.org/officeDocument/2006/relationships/image" Target="media/image18.emf"/><Relationship Id="rId53" Type="http://schemas.openxmlformats.org/officeDocument/2006/relationships/image" Target="media/image22.emf"/><Relationship Id="rId58" Type="http://schemas.openxmlformats.org/officeDocument/2006/relationships/oleObject" Target="embeddings/oleObject23.bin"/><Relationship Id="rId66" Type="http://schemas.openxmlformats.org/officeDocument/2006/relationships/oleObject" Target="embeddings/oleObject27.bin"/><Relationship Id="rId74" Type="http://schemas.openxmlformats.org/officeDocument/2006/relationships/oleObject" Target="embeddings/oleObject32.bin"/><Relationship Id="rId79" Type="http://schemas.openxmlformats.org/officeDocument/2006/relationships/image" Target="media/image34.emf"/><Relationship Id="rId87" Type="http://schemas.openxmlformats.org/officeDocument/2006/relationships/image" Target="media/image38.emf"/><Relationship Id="rId5" Type="http://schemas.openxmlformats.org/officeDocument/2006/relationships/customXml" Target="../customXml/item5.xml"/><Relationship Id="rId61" Type="http://schemas.openxmlformats.org/officeDocument/2006/relationships/image" Target="media/image26.emf"/><Relationship Id="rId82" Type="http://schemas.openxmlformats.org/officeDocument/2006/relationships/oleObject" Target="embeddings/oleObject36.bin"/><Relationship Id="rId90" Type="http://schemas.openxmlformats.org/officeDocument/2006/relationships/oleObject" Target="embeddings/oleObject40.bin"/><Relationship Id="rId95" Type="http://schemas.openxmlformats.org/officeDocument/2006/relationships/footer" Target="footer2.xml"/><Relationship Id="rId19" Type="http://schemas.openxmlformats.org/officeDocument/2006/relationships/image" Target="media/image5.emf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9.emf"/><Relationship Id="rId30" Type="http://schemas.openxmlformats.org/officeDocument/2006/relationships/oleObject" Target="embeddings/oleObject9.bin"/><Relationship Id="rId35" Type="http://schemas.openxmlformats.org/officeDocument/2006/relationships/image" Target="media/image13.emf"/><Relationship Id="rId43" Type="http://schemas.openxmlformats.org/officeDocument/2006/relationships/image" Target="media/image17.emf"/><Relationship Id="rId48" Type="http://schemas.openxmlformats.org/officeDocument/2006/relationships/oleObject" Target="embeddings/oleObject18.bin"/><Relationship Id="rId56" Type="http://schemas.openxmlformats.org/officeDocument/2006/relationships/oleObject" Target="embeddings/oleObject22.bin"/><Relationship Id="rId64" Type="http://schemas.openxmlformats.org/officeDocument/2006/relationships/oleObject" Target="embeddings/oleObject26.bin"/><Relationship Id="rId69" Type="http://schemas.openxmlformats.org/officeDocument/2006/relationships/oleObject" Target="embeddings/oleObject29.bin"/><Relationship Id="rId77" Type="http://schemas.openxmlformats.org/officeDocument/2006/relationships/image" Target="media/image33.emf"/><Relationship Id="rId8" Type="http://schemas.openxmlformats.org/officeDocument/2006/relationships/settings" Target="settings.xml"/><Relationship Id="rId51" Type="http://schemas.openxmlformats.org/officeDocument/2006/relationships/image" Target="media/image21.emf"/><Relationship Id="rId72" Type="http://schemas.openxmlformats.org/officeDocument/2006/relationships/oleObject" Target="embeddings/oleObject31.bin"/><Relationship Id="rId80" Type="http://schemas.openxmlformats.org/officeDocument/2006/relationships/oleObject" Target="embeddings/oleObject35.bin"/><Relationship Id="rId85" Type="http://schemas.openxmlformats.org/officeDocument/2006/relationships/image" Target="media/image37.emf"/><Relationship Id="rId93" Type="http://schemas.openxmlformats.org/officeDocument/2006/relationships/header" Target="header1.xml"/><Relationship Id="rId98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33" Type="http://schemas.openxmlformats.org/officeDocument/2006/relationships/image" Target="media/image12.emf"/><Relationship Id="rId38" Type="http://schemas.openxmlformats.org/officeDocument/2006/relationships/oleObject" Target="embeddings/oleObject13.bin"/><Relationship Id="rId46" Type="http://schemas.openxmlformats.org/officeDocument/2006/relationships/oleObject" Target="embeddings/oleObject17.bin"/><Relationship Id="rId59" Type="http://schemas.openxmlformats.org/officeDocument/2006/relationships/image" Target="media/image25.emf"/><Relationship Id="rId67" Type="http://schemas.openxmlformats.org/officeDocument/2006/relationships/image" Target="media/image29.emf"/><Relationship Id="rId20" Type="http://schemas.openxmlformats.org/officeDocument/2006/relationships/oleObject" Target="embeddings/oleObject4.bin"/><Relationship Id="rId41" Type="http://schemas.openxmlformats.org/officeDocument/2006/relationships/image" Target="media/image16.emf"/><Relationship Id="rId54" Type="http://schemas.openxmlformats.org/officeDocument/2006/relationships/oleObject" Target="embeddings/oleObject21.bin"/><Relationship Id="rId62" Type="http://schemas.openxmlformats.org/officeDocument/2006/relationships/oleObject" Target="embeddings/oleObject25.bin"/><Relationship Id="rId70" Type="http://schemas.openxmlformats.org/officeDocument/2006/relationships/oleObject" Target="embeddings/oleObject30.bin"/><Relationship Id="rId75" Type="http://schemas.openxmlformats.org/officeDocument/2006/relationships/image" Target="media/image32.emf"/><Relationship Id="rId83" Type="http://schemas.openxmlformats.org/officeDocument/2006/relationships/image" Target="media/image36.emf"/><Relationship Id="rId88" Type="http://schemas.openxmlformats.org/officeDocument/2006/relationships/oleObject" Target="embeddings/oleObject39.bin"/><Relationship Id="rId91" Type="http://schemas.openxmlformats.org/officeDocument/2006/relationships/image" Target="media/image40.emf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49" Type="http://schemas.openxmlformats.org/officeDocument/2006/relationships/image" Target="media/image20.emf"/><Relationship Id="rId57" Type="http://schemas.openxmlformats.org/officeDocument/2006/relationships/image" Target="media/image24.emf"/><Relationship Id="rId10" Type="http://schemas.openxmlformats.org/officeDocument/2006/relationships/footnotes" Target="footnotes.xml"/><Relationship Id="rId31" Type="http://schemas.openxmlformats.org/officeDocument/2006/relationships/image" Target="media/image11.emf"/><Relationship Id="rId44" Type="http://schemas.openxmlformats.org/officeDocument/2006/relationships/oleObject" Target="embeddings/oleObject16.bin"/><Relationship Id="rId52" Type="http://schemas.openxmlformats.org/officeDocument/2006/relationships/oleObject" Target="embeddings/oleObject20.bin"/><Relationship Id="rId60" Type="http://schemas.openxmlformats.org/officeDocument/2006/relationships/oleObject" Target="embeddings/oleObject24.bin"/><Relationship Id="rId65" Type="http://schemas.openxmlformats.org/officeDocument/2006/relationships/image" Target="media/image28.emf"/><Relationship Id="rId73" Type="http://schemas.openxmlformats.org/officeDocument/2006/relationships/image" Target="media/image31.emf"/><Relationship Id="rId78" Type="http://schemas.openxmlformats.org/officeDocument/2006/relationships/oleObject" Target="embeddings/oleObject34.bin"/><Relationship Id="rId81" Type="http://schemas.openxmlformats.org/officeDocument/2006/relationships/image" Target="media/image35.emf"/><Relationship Id="rId86" Type="http://schemas.openxmlformats.org/officeDocument/2006/relationships/oleObject" Target="embeddings/oleObject38.bin"/><Relationship Id="rId94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oleObject" Target="embeddings/oleObject3.bin"/><Relationship Id="rId39" Type="http://schemas.openxmlformats.org/officeDocument/2006/relationships/image" Target="media/image15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AD5460653DC47D596A0700C788B7D0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B152BF2-621A-49ED-A8DB-B79ED0F5F453}"/>
      </w:docPartPr>
      <w:docPartBody>
        <w:p w:rsidR="00856E1F" w:rsidRDefault="008A7895" w:rsidP="008A7895">
          <w:pPr>
            <w:pStyle w:val="7AD5460653DC47D596A0700C788B7D06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[Geben Sie den Titel des Dokuments ein]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8A7895"/>
    <w:rsid w:val="000D7613"/>
    <w:rsid w:val="001025C6"/>
    <w:rsid w:val="00122095"/>
    <w:rsid w:val="0016793F"/>
    <w:rsid w:val="002F3D5D"/>
    <w:rsid w:val="00304324"/>
    <w:rsid w:val="00361D91"/>
    <w:rsid w:val="003C5C90"/>
    <w:rsid w:val="0040267C"/>
    <w:rsid w:val="00446269"/>
    <w:rsid w:val="004A541F"/>
    <w:rsid w:val="004C0107"/>
    <w:rsid w:val="005247CC"/>
    <w:rsid w:val="005B41B0"/>
    <w:rsid w:val="00663289"/>
    <w:rsid w:val="0068776E"/>
    <w:rsid w:val="006F19E2"/>
    <w:rsid w:val="00723BEE"/>
    <w:rsid w:val="0076270C"/>
    <w:rsid w:val="0079244D"/>
    <w:rsid w:val="007C46E7"/>
    <w:rsid w:val="00843B29"/>
    <w:rsid w:val="00856E1F"/>
    <w:rsid w:val="008A7895"/>
    <w:rsid w:val="00957250"/>
    <w:rsid w:val="00964269"/>
    <w:rsid w:val="00984DC2"/>
    <w:rsid w:val="009B1A9C"/>
    <w:rsid w:val="009F18C1"/>
    <w:rsid w:val="00A4059F"/>
    <w:rsid w:val="00A87711"/>
    <w:rsid w:val="00AA20A0"/>
    <w:rsid w:val="00AC3DD7"/>
    <w:rsid w:val="00AF49D0"/>
    <w:rsid w:val="00B05476"/>
    <w:rsid w:val="00B45D15"/>
    <w:rsid w:val="00B539CA"/>
    <w:rsid w:val="00BA59F1"/>
    <w:rsid w:val="00BF310E"/>
    <w:rsid w:val="00CB349C"/>
    <w:rsid w:val="00CF37F2"/>
    <w:rsid w:val="00D00FA4"/>
    <w:rsid w:val="00D23926"/>
    <w:rsid w:val="00D86420"/>
    <w:rsid w:val="00EC4438"/>
    <w:rsid w:val="00F451E9"/>
    <w:rsid w:val="00F76596"/>
    <w:rsid w:val="00F82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56E1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7AD5460653DC47D596A0700C788B7D06">
    <w:name w:val="7AD5460653DC47D596A0700C788B7D06"/>
    <w:rsid w:val="008A789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D9E2C2A126D1845A7545C1DC68E25BF" ma:contentTypeVersion="13" ma:contentTypeDescription="Ein neues Dokument erstellen." ma:contentTypeScope="" ma:versionID="dabb08cdcba63940adf681e547cf2170">
  <xsd:schema xmlns:xsd="http://www.w3.org/2001/XMLSchema" xmlns:xs="http://www.w3.org/2001/XMLSchema" xmlns:p="http://schemas.microsoft.com/office/2006/metadata/properties" xmlns:ns2="193a623d-c9ba-43e0-beab-4d6ed6419c0c" xmlns:ns3="8df8f887-0648-4a62-951e-0b45549ce30f" targetNamespace="http://schemas.microsoft.com/office/2006/metadata/properties" ma:root="true" ma:fieldsID="65f52e126791502331b858f31fc1e377" ns2:_="" ns3:_="">
    <xsd:import namespace="193a623d-c9ba-43e0-beab-4d6ed6419c0c"/>
    <xsd:import namespace="8df8f887-0648-4a62-951e-0b45549ce30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VIS_ErstelltVon" minOccurs="0"/>
                <xsd:element ref="ns3:VIS_GeaendertVon" minOccurs="0"/>
                <xsd:element ref="ns3:VIS_Federfuehrung" minOccurs="0"/>
                <xsd:element ref="ns3:VIS_Medium" minOccurs="0"/>
                <xsd:element ref="ns3:VIS_Nummernkreis" minOccurs="0"/>
                <xsd:element ref="ns3:VIS_Aussondstatus" minOccurs="0"/>
                <xsd:element ref="ns3:Registrier_Nr" minOccurs="0"/>
                <xsd:element ref="ns3:VIS_unserZeichen" minOccurs="0"/>
                <xsd:element ref="ns3:VIS_AktenplanKatalog" minOccurs="0"/>
                <xsd:element ref="ns3:VIS_Ablage" minOccurs="0"/>
                <xsd:element ref="ns3:VIS_ErstelltAm" minOccurs="0"/>
                <xsd:element ref="ns3:VIS_GeaendertAm" minOccurs="0"/>
                <xsd:element ref="ns3:VIS_GueltigA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3a623d-c9ba-43e0-beab-4d6ed6419c0c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f8f887-0648-4a62-951e-0b45549ce30f" elementFormDefault="qualified">
    <xsd:import namespace="http://schemas.microsoft.com/office/2006/documentManagement/types"/>
    <xsd:import namespace="http://schemas.microsoft.com/office/infopath/2007/PartnerControls"/>
    <xsd:element name="VIS_ErstelltVon" ma:index="11" nillable="true" ma:displayName="ErstelltVon" ma:internalName="VIS_ErstelltVon">
      <xsd:simpleType>
        <xsd:restriction base="dms:Text"/>
      </xsd:simpleType>
    </xsd:element>
    <xsd:element name="VIS_GeaendertVon" ma:index="12" nillable="true" ma:displayName="GeändertVon" ma:internalName="VIS_GeaendertVon">
      <xsd:simpleType>
        <xsd:restriction base="dms:Text"/>
      </xsd:simpleType>
    </xsd:element>
    <xsd:element name="VIS_Federfuehrung" ma:index="13" nillable="true" ma:displayName="Federführung" ma:internalName="VIS_Federfuehrung">
      <xsd:simpleType>
        <xsd:restriction base="dms:Text"/>
      </xsd:simpleType>
    </xsd:element>
    <xsd:element name="VIS_Medium" ma:index="14" nillable="true" ma:displayName="Medium" ma:internalName="VIS_Medium">
      <xsd:simpleType>
        <xsd:restriction base="dms:Text"/>
      </xsd:simpleType>
    </xsd:element>
    <xsd:element name="VIS_Nummernkreis" ma:index="15" nillable="true" ma:displayName="Nummernkreis" ma:internalName="VIS_Nummernkreis">
      <xsd:simpleType>
        <xsd:restriction base="dms:Text"/>
      </xsd:simpleType>
    </xsd:element>
    <xsd:element name="VIS_Aussondstatus" ma:index="16" nillable="true" ma:displayName="Aussondstatus" ma:internalName="VIS_Aussondstatus">
      <xsd:simpleType>
        <xsd:restriction base="dms:Text"/>
      </xsd:simpleType>
    </xsd:element>
    <xsd:element name="Registrier_Nr" ma:index="17" nillable="true" ma:displayName="Registrier-Nr" ma:internalName="Registrier_Nr">
      <xsd:simpleType>
        <xsd:restriction base="dms:Text"/>
      </xsd:simpleType>
    </xsd:element>
    <xsd:element name="VIS_unserZeichen" ma:index="18" nillable="true" ma:displayName="unserZeichen" ma:internalName="VIS_unserZeichen">
      <xsd:simpleType>
        <xsd:restriction base="dms:Text"/>
      </xsd:simpleType>
    </xsd:element>
    <xsd:element name="VIS_AktenplanKatalog" ma:index="19" nillable="true" ma:displayName="AktenplanKatalog" ma:internalName="VIS_AktenplanKatalog">
      <xsd:simpleType>
        <xsd:restriction base="dms:Text"/>
      </xsd:simpleType>
    </xsd:element>
    <xsd:element name="VIS_Ablage" ma:index="20" nillable="true" ma:displayName="Ablage" ma:internalName="VIS_Ablage">
      <xsd:simpleType>
        <xsd:restriction base="dms:Text"/>
      </xsd:simpleType>
    </xsd:element>
    <xsd:element name="VIS_ErstelltAm" ma:index="21" nillable="true" ma:displayName="ErstelltAm" ma:internalName="VIS_ErstelltAm">
      <xsd:simpleType>
        <xsd:restriction base="dms:DateTime"/>
      </xsd:simpleType>
    </xsd:element>
    <xsd:element name="VIS_GeaendertAm" ma:index="22" nillable="true" ma:displayName="GeändertAm" ma:internalName="VIS_GeaendertAm">
      <xsd:simpleType>
        <xsd:restriction base="dms:DateTime"/>
      </xsd:simpleType>
    </xsd:element>
    <xsd:element name="VIS_GueltigAb" ma:index="23" nillable="true" ma:displayName="GültigAb" ma:internalName="VIS_GueltigAb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93a623d-c9ba-43e0-beab-4d6ed6419c0c">JD456Q3S7W27-1083564291-22812</_dlc_DocId>
    <_dlc_DocIdUrl xmlns="193a623d-c9ba-43e0-beab-4d6ed6419c0c">
      <Url>http://gvb-portal/_layouts/15/DocIdRedir.aspx?ID=JD456Q3S7W27-1083564291-22812</Url>
      <Description>JD456Q3S7W27-1083564291-22812</Description>
    </_dlc_DocIdUrl>
    <VIS_AktenplanKatalog xmlns="8df8f887-0648-4a62-951e-0b45549ce30f">Projekt-APL</VIS_AktenplanKatalog>
    <VIS_Ablage xmlns="8df8f887-0648-4a62-951e-0b45549ce30f">EBK__Portale</VIS_Ablage>
    <VIS_ErstelltVon xmlns="8df8f887-0648-4a62-951e-0b45549ce30f">le21120</VIS_ErstelltVon>
    <VIS_Federfuehrung xmlns="8df8f887-0648-4a62-951e-0b45549ce30f">Lenssen, Petra</VIS_Federfuehrung>
    <VIS_GueltigAb xmlns="8df8f887-0648-4a62-951e-0b45549ce30f" xsi:nil="true"/>
    <VIS_Aussondstatus xmlns="8df8f887-0648-4a62-951e-0b45549ce30f">aktiver Bestand</VIS_Aussondstatus>
    <Registrier_Nr xmlns="8df8f887-0648-4a62-951e-0b45549ce30f">339/2017</Registrier_Nr>
    <VIS_GeaendertVon xmlns="8df8f887-0648-4a62-951e-0b45549ce30f">le21120</VIS_GeaendertVon>
    <VIS_Medium xmlns="8df8f887-0648-4a62-951e-0b45549ce30f">Elektronisch</VIS_Medium>
    <VIS_GeaendertAm xmlns="8df8f887-0648-4a62-951e-0b45549ce30f">2017-03-28T22:00:00+00:00</VIS_GeaendertAm>
    <VIS_ErstelltAm xmlns="8df8f887-0648-4a62-951e-0b45549ce30f">2017-03-28T22:00:00+00:00</VIS_ErstelltAm>
    <VIS_Nummernkreis xmlns="8df8f887-0648-4a62-951e-0b45549ce30f">Allgemein</VIS_Nummernkreis>
    <VIS_unserZeichen xmlns="8df8f887-0648-4a62-951e-0b45549ce30f">D3025/2017</VIS_unserZeichen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0CABB9-B741-42E5-9C1B-CF3CF84F5DF2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F18A3BAC-6156-43C6-AEF6-503E39D98F9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605EBF-868A-4771-9454-35BF459C7F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3a623d-c9ba-43e0-beab-4d6ed6419c0c"/>
    <ds:schemaRef ds:uri="8df8f887-0648-4a62-951e-0b45549ce3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EDF1091-7C3D-4305-ACD4-FC1754A25A17}">
  <ds:schemaRefs>
    <ds:schemaRef ds:uri="http://schemas.openxmlformats.org/package/2006/metadata/core-properties"/>
    <ds:schemaRef ds:uri="8df8f887-0648-4a62-951e-0b45549ce30f"/>
    <ds:schemaRef ds:uri="http://schemas.microsoft.com/office/2006/documentManagement/types"/>
    <ds:schemaRef ds:uri="193a623d-c9ba-43e0-beab-4d6ed6419c0c"/>
    <ds:schemaRef ds:uri="http://purl.org/dc/elements/1.1/"/>
    <ds:schemaRef ds:uri="http://schemas.microsoft.com/office/2006/metadata/properties"/>
    <ds:schemaRef ds:uri="http://purl.org/dc/terms/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D0E29749-B47B-4B88-A237-4B3C58FD04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E737E37.dotm</Template>
  <TotalTime>0</TotalTime>
  <Pages>13</Pages>
  <Words>1482</Words>
  <Characters>12025</Characters>
  <Application>Microsoft Office Word</Application>
  <DocSecurity>0</DocSecurity>
  <Lines>100</Lines>
  <Paragraphs>26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Standardberichte für Gremien und Verwaltungsleitun</vt:lpstr>
    </vt:vector>
  </TitlesOfParts>
  <Company>MACH AG</Company>
  <LinksUpToDate>false</LinksUpToDate>
  <CharactersWithSpaces>13481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Standardberichte für Gremien und Verwaltungsleitungen</dc:title>
  <dc:creator>MACH AG</dc:creator>
  <cp:lastModifiedBy>Lich, Josef - 21120 Finanzen und Controlling im Seelsorgebereich</cp:lastModifiedBy>
  <cp:revision>6</cp:revision>
  <cp:lastPrinted>2017-01-04T06:56:00Z</cp:lastPrinted>
  <dcterms:created xsi:type="dcterms:W3CDTF">2019-06-13T07:22:00Z</dcterms:created>
  <dcterms:modified xsi:type="dcterms:W3CDTF">2019-06-25T08:43:00Z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0x0101005D9E2C2A126D1845A7545C1DC68E25BF</vt:lpwstr>
  </property>
  <property fmtid="{D5CDD505-2E9C-101B-9397-08002B2CF9AE}" pid="3" name="_dlc_DocIdItemGuid">
    <vt:lpwstr>13c9046b-4593-4a5f-90f1-8ecbc526239e</vt:lpwstr>
  </property>
  <property fmtid="{D5CDD505-2E9C-101B-9397-08002B2CF9AE}" pid="4" name="Order">
    <vt:r8>1251000</vt:r8>
  </property>
</Properties>
</file>